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2C148" w14:textId="01871D80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5773B9">
        <w:rPr>
          <w:rFonts w:ascii="Arial" w:hAnsi="Arial" w:cs="Arial"/>
          <w:b/>
          <w:color w:val="000000"/>
        </w:rPr>
        <w:t>ENGENHARIA ELÉTRICA</w:t>
      </w:r>
    </w:p>
    <w:p w14:paraId="088DBE9A" w14:textId="29DCC64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2022/1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5773B9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F083851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A0F7F" w:rsidRPr="00AE63CE" w14:paraId="5A3EDBF8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680158255"/>
            <w:permEnd w:id="405954259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0930DEE7" w:rsidR="0036154D" w:rsidRPr="00954D38" w:rsidRDefault="00C14F64" w:rsidP="005773B9">
            <w:pPr>
              <w:jc w:val="both"/>
              <w:rPr>
                <w:rFonts w:ascii="Arial" w:hAnsi="Arial" w:cs="Arial"/>
              </w:rPr>
            </w:pPr>
            <w:proofErr w:type="gramStart"/>
            <w:r w:rsidRPr="00C14F64">
              <w:rPr>
                <w:rFonts w:ascii="Arial" w:hAnsi="Arial" w:cs="Arial"/>
              </w:rPr>
              <w:t xml:space="preserve">(  </w:t>
            </w:r>
            <w:proofErr w:type="gramEnd"/>
            <w:r w:rsidR="00581D45">
              <w:rPr>
                <w:rFonts w:ascii="Arial" w:hAnsi="Arial" w:cs="Arial"/>
              </w:rPr>
              <w:t xml:space="preserve">   </w:t>
            </w:r>
            <w:r w:rsidRPr="00C14F64">
              <w:rPr>
                <w:rFonts w:ascii="Arial" w:hAnsi="Arial" w:cs="Arial"/>
              </w:rPr>
              <w:t xml:space="preserve">) </w:t>
            </w:r>
            <w:r w:rsidR="005773B9">
              <w:rPr>
                <w:rFonts w:ascii="Arial" w:hAnsi="Arial" w:cs="Arial"/>
              </w:rPr>
              <w:t>Sistemas Eletroeletrônicos</w:t>
            </w:r>
          </w:p>
        </w:tc>
      </w:tr>
      <w:tr w:rsidR="00CE5BF0" w:rsidRPr="00AE63CE" w14:paraId="14D68B0E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E978308" w:rsidR="00C14F64" w:rsidRPr="00C14F64" w:rsidRDefault="00581D45" w:rsidP="007D629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 xml:space="preserve">(  </w:t>
            </w:r>
            <w:proofErr w:type="gramEnd"/>
            <w:r w:rsidR="009A0F7F">
              <w:rPr>
                <w:rFonts w:ascii="Arial" w:hAnsi="Arial" w:cs="Arial"/>
                <w:bCs/>
              </w:rPr>
              <w:t xml:space="preserve">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="005773B9" w:rsidRPr="005773B9">
              <w:rPr>
                <w:rFonts w:ascii="Arial" w:hAnsi="Arial" w:cs="Arial"/>
                <w:bCs/>
              </w:rPr>
              <w:t>Processamento de Energia Elétrica (461)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2EC9806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) </w:t>
            </w:r>
            <w:r w:rsidR="005773B9" w:rsidRPr="005773B9">
              <w:rPr>
                <w:rFonts w:ascii="Arial" w:hAnsi="Arial" w:cs="Arial"/>
              </w:rPr>
              <w:t>Controle e Instrumentação (126)</w:t>
            </w:r>
          </w:p>
        </w:tc>
      </w:tr>
      <w:tr w:rsidR="0036154D" w:rsidRPr="00AE63CE" w14:paraId="1BF2F5EA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5773B9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1C436DA3" w:rsidR="008B6A73" w:rsidRPr="009A0F7F" w:rsidRDefault="008B6A73" w:rsidP="004F54FC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*Conforme disposições do Dec. Estadual nº 16/2019, disponível em </w:t>
            </w:r>
            <w:hyperlink r:id="rId8" w:history="1">
              <w:r w:rsidRPr="003E5D2C">
                <w:rPr>
                  <w:rStyle w:val="Hyperlink"/>
                  <w:rFonts w:ascii="Arial" w:hAnsi="Arial" w:cs="Arial"/>
                  <w:sz w:val="18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>
              <w:rPr>
                <w:rFonts w:ascii="Arial" w:hAnsi="Arial" w:cs="Arial"/>
                <w:sz w:val="18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5773B9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5773B9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5773B9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43361AD7" w:rsidR="00C14F64" w:rsidRPr="001D1579" w:rsidRDefault="0052527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</w:t>
            </w:r>
            <w:r w:rsidR="005773B9">
              <w:rPr>
                <w:rFonts w:ascii="Arial Narrow" w:hAnsi="Arial Narrow"/>
                <w:b/>
              </w:rPr>
              <w:t xml:space="preserve"> CCE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657737AA" w:rsidR="00C14F64" w:rsidRPr="00AC7951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Controle de Conversores Estáticos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60A08FBB" w:rsidR="00DC3194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B47D79">
              <w:rPr>
                <w:rFonts w:ascii="Arial Narrow" w:hAnsi="Arial Narrow"/>
              </w:rPr>
              <w:t xml:space="preserve">Alessandro Luiz </w:t>
            </w:r>
            <w:proofErr w:type="spellStart"/>
            <w:r w:rsidR="00B47D79">
              <w:rPr>
                <w:rFonts w:ascii="Arial Narrow" w:hAnsi="Arial Narrow"/>
              </w:rPr>
              <w:t>Batschauer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1D1579" w:rsidRDefault="00DC3194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5773B9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7242ACBB" w:rsidR="00577221" w:rsidRPr="001D1579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Pr="005773B9">
              <w:rPr>
                <w:rFonts w:ascii="Arial Narrow" w:hAnsi="Arial Narrow"/>
                <w:b/>
              </w:rPr>
              <w:t>TOE-CCH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00DB9161" w:rsidR="00577221" w:rsidRPr="00AC7951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Tópicos Especiais em Sistemas Eletroeletrônicos: Controle de Sistemas Chaveados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213F86FA" w:rsidR="00414A2C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 xml:space="preserve">Dr. </w:t>
            </w:r>
            <w:r w:rsidR="00B47D79">
              <w:rPr>
                <w:rFonts w:ascii="Arial Narrow" w:hAnsi="Arial Narrow"/>
              </w:rPr>
              <w:t xml:space="preserve">Tiago Jackson May </w:t>
            </w:r>
            <w:proofErr w:type="spellStart"/>
            <w:r w:rsidR="00B47D79">
              <w:rPr>
                <w:rFonts w:ascii="Arial Narrow" w:hAnsi="Arial Narrow"/>
              </w:rPr>
              <w:t>Dezuo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5BF8F863" w:rsidR="00577221" w:rsidRPr="001D1579" w:rsidRDefault="002D00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02E96D76" w:rsidR="00577221" w:rsidRPr="001D1579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CEN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6BDC659C" w:rsidR="00577221" w:rsidRPr="00AC7951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Condicionadores de Energia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6F4763D5" w:rsidR="00577221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414A2C">
              <w:rPr>
                <w:rFonts w:ascii="Arial Narrow" w:hAnsi="Arial Narrow"/>
              </w:rPr>
              <w:t xml:space="preserve"> </w:t>
            </w:r>
            <w:r w:rsidR="00B47D79">
              <w:rPr>
                <w:rFonts w:ascii="Arial Narrow" w:hAnsi="Arial Narrow"/>
              </w:rPr>
              <w:t xml:space="preserve">Marcello </w:t>
            </w:r>
            <w:proofErr w:type="spellStart"/>
            <w:r w:rsidR="00B47D79">
              <w:rPr>
                <w:rFonts w:ascii="Arial Narrow" w:hAnsi="Arial Narrow"/>
              </w:rPr>
              <w:t>Mezaroba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1D1579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5018EE28" w:rsidR="008F1B65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CFP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6AD02451" w:rsidR="008F1B65" w:rsidRPr="008F1B65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Correção de Fator de Potência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0874D168" w:rsidR="008F1B65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 xml:space="preserve">Prof. </w:t>
            </w:r>
            <w:r>
              <w:rPr>
                <w:rFonts w:ascii="Arial Narrow" w:hAnsi="Arial Narrow"/>
              </w:rPr>
              <w:t>Dr.</w:t>
            </w:r>
            <w:r w:rsidR="00A00E25">
              <w:rPr>
                <w:rFonts w:ascii="Arial Narrow" w:hAnsi="Arial Narrow"/>
              </w:rPr>
              <w:t xml:space="preserve"> </w:t>
            </w:r>
            <w:proofErr w:type="spellStart"/>
            <w:r w:rsidR="00B47D79">
              <w:rPr>
                <w:rFonts w:ascii="Arial Narrow" w:hAnsi="Arial Narrow"/>
              </w:rPr>
              <w:t>Yales</w:t>
            </w:r>
            <w:proofErr w:type="spellEnd"/>
            <w:r w:rsidR="00B47D79">
              <w:rPr>
                <w:rFonts w:ascii="Arial Narrow" w:hAnsi="Arial Narrow"/>
              </w:rPr>
              <w:t xml:space="preserve"> Rômulo de Novaes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4C082A2C" w:rsidR="008F1B65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Pr="005773B9">
              <w:rPr>
                <w:rFonts w:ascii="Arial Narrow" w:hAnsi="Arial Narrow"/>
                <w:b/>
              </w:rPr>
              <w:t>TOE-DFA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222360EC" w:rsidR="008F1B65" w:rsidRPr="008F1B65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Tópicos Especiais em Sistemas Eletroeletrônicos: Diagnóstico de Falhas em Sistemas a Eventos Discretos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10C0CCD9" w:rsidR="008F1B65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B47D79">
              <w:rPr>
                <w:rFonts w:ascii="Arial Narrow" w:hAnsi="Arial Narrow"/>
              </w:rPr>
              <w:t>. Dr. André Bittencourt Leal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6BEB66B0" w:rsidR="008F1B65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 w:rsidR="007D629F">
              <w:rPr>
                <w:rFonts w:ascii="Arial Narrow" w:hAnsi="Arial Narrow"/>
                <w:b/>
              </w:rPr>
              <w:t xml:space="preserve"> ) </w:t>
            </w:r>
            <w:r w:rsidR="005773B9" w:rsidRPr="005773B9">
              <w:rPr>
                <w:rFonts w:ascii="Arial Narrow" w:hAnsi="Arial Narrow"/>
                <w:b/>
              </w:rPr>
              <w:t>TOE-IBIE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47034B4D" w:rsidR="008F1B65" w:rsidRPr="008F1B65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 xml:space="preserve">Tópicos Especiais em Sistemas Eletroeletrônicos: </w:t>
            </w:r>
            <w:proofErr w:type="spellStart"/>
            <w:r w:rsidRPr="00B47D79">
              <w:rPr>
                <w:rFonts w:ascii="Arial Narrow" w:hAnsi="Arial Narrow"/>
                <w:i/>
              </w:rPr>
              <w:t>Introduction</w:t>
            </w:r>
            <w:proofErr w:type="spellEnd"/>
            <w:r w:rsidRPr="00B47D79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B47D79">
              <w:rPr>
                <w:rFonts w:ascii="Arial Narrow" w:hAnsi="Arial Narrow"/>
                <w:i/>
              </w:rPr>
              <w:t>on</w:t>
            </w:r>
            <w:proofErr w:type="spellEnd"/>
            <w:r w:rsidRPr="00B47D79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B47D79">
              <w:rPr>
                <w:rFonts w:ascii="Arial Narrow" w:hAnsi="Arial Narrow"/>
                <w:i/>
              </w:rPr>
              <w:t>Biomedical</w:t>
            </w:r>
            <w:proofErr w:type="spellEnd"/>
            <w:r w:rsidRPr="00B47D79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B47D79">
              <w:rPr>
                <w:rFonts w:ascii="Arial Narrow" w:hAnsi="Arial Narrow"/>
                <w:i/>
              </w:rPr>
              <w:t>Engineering</w:t>
            </w:r>
            <w:proofErr w:type="spellEnd"/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59F0CA83" w:rsidR="008F1B65" w:rsidRPr="00AC7951" w:rsidRDefault="008F1B65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 w:rsidR="00B47D79">
              <w:rPr>
                <w:rFonts w:ascii="Arial Narrow" w:hAnsi="Arial Narrow"/>
              </w:rPr>
              <w:t xml:space="preserve">. Dr. Pedro </w:t>
            </w:r>
            <w:proofErr w:type="spellStart"/>
            <w:r w:rsidR="00B47D79">
              <w:rPr>
                <w:rFonts w:ascii="Arial Narrow" w:hAnsi="Arial Narrow"/>
              </w:rPr>
              <w:t>Bertemes</w:t>
            </w:r>
            <w:proofErr w:type="spellEnd"/>
            <w:r w:rsidR="00B47D79">
              <w:rPr>
                <w:rFonts w:ascii="Arial Narrow" w:hAnsi="Arial Narrow"/>
              </w:rPr>
              <w:t xml:space="preserve">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8F1B65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BD47E0" w:rsidRPr="00F37D69" w14:paraId="5D4E9FC9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12D5068D" w:rsidR="00BD47E0" w:rsidRDefault="007D629F" w:rsidP="005773B9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="00B47D79" w:rsidRPr="00B47D79">
              <w:rPr>
                <w:rFonts w:ascii="Arial Narrow" w:hAnsi="Arial Narrow"/>
                <w:b/>
              </w:rPr>
              <w:t>TOE-MOG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07DA7A1D" w:rsidR="00BD47E0" w:rsidRPr="00BD47E0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Tópicos Especiais em Sistemas Eletroeletrônicos: Modelagem Geométrica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0A9589B6" w:rsidR="00BD47E0" w:rsidRPr="008F1B65" w:rsidRDefault="00A00E25" w:rsidP="00B47D7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</w:t>
            </w:r>
            <w:r w:rsidR="00B47D79">
              <w:rPr>
                <w:rFonts w:ascii="Arial Narrow" w:hAnsi="Arial Narrow"/>
              </w:rPr>
              <w:t xml:space="preserve">Roberto Silvio </w:t>
            </w:r>
            <w:proofErr w:type="spellStart"/>
            <w:r w:rsidR="00B47D79">
              <w:rPr>
                <w:rFonts w:ascii="Arial Narrow" w:hAnsi="Arial Narrow"/>
              </w:rPr>
              <w:t>Ubertino</w:t>
            </w:r>
            <w:proofErr w:type="spellEnd"/>
            <w:r w:rsidR="00B47D79">
              <w:rPr>
                <w:rFonts w:ascii="Arial Narrow" w:hAnsi="Arial Narrow"/>
              </w:rPr>
              <w:t xml:space="preserve"> </w:t>
            </w:r>
            <w:proofErr w:type="spellStart"/>
            <w:r w:rsidR="00B47D79">
              <w:rPr>
                <w:rFonts w:ascii="Arial Narrow" w:hAnsi="Arial Narrow"/>
              </w:rPr>
              <w:t>Rosso</w:t>
            </w:r>
            <w:proofErr w:type="spellEnd"/>
            <w:r w:rsidR="00B47D79">
              <w:rPr>
                <w:rFonts w:ascii="Arial Narrow" w:hAnsi="Arial Narrow"/>
              </w:rPr>
              <w:t xml:space="preserve">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BD47E0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7D629F" w:rsidRPr="00F37D69" w14:paraId="56AB98BC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6ABD9D" w14:textId="0F250AC5" w:rsidR="007D629F" w:rsidRDefault="007D629F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="00B47D79" w:rsidRPr="00B47D79">
              <w:rPr>
                <w:rFonts w:ascii="Arial Narrow" w:hAnsi="Arial Narrow"/>
                <w:b/>
              </w:rPr>
              <w:t>TOE-SET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F90E39" w14:textId="0B95A78D" w:rsidR="007D629F" w:rsidRPr="007D629F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 xml:space="preserve">Tópicos Especiais em Sistemas Eletroeletrônicos: </w:t>
            </w:r>
            <w:proofErr w:type="spellStart"/>
            <w:r w:rsidRPr="00B47D79">
              <w:rPr>
                <w:rFonts w:ascii="Arial Narrow" w:hAnsi="Arial Narrow"/>
                <w:i/>
              </w:rPr>
              <w:t>Sensors</w:t>
            </w:r>
            <w:proofErr w:type="spellEnd"/>
            <w:r w:rsidRPr="00B47D79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B47D79">
              <w:rPr>
                <w:rFonts w:ascii="Arial Narrow" w:hAnsi="Arial Narrow"/>
                <w:i/>
              </w:rPr>
              <w:t>and</w:t>
            </w:r>
            <w:proofErr w:type="spellEnd"/>
            <w:r w:rsidRPr="00B47D79">
              <w:rPr>
                <w:rFonts w:ascii="Arial Narrow" w:hAnsi="Arial Narrow"/>
                <w:i/>
              </w:rPr>
              <w:t xml:space="preserve"> </w:t>
            </w:r>
            <w:proofErr w:type="spellStart"/>
            <w:r w:rsidRPr="00B47D79">
              <w:rPr>
                <w:rFonts w:ascii="Arial Narrow" w:hAnsi="Arial Narrow"/>
                <w:i/>
              </w:rPr>
              <w:t>Transducers</w:t>
            </w:r>
            <w:proofErr w:type="spellEnd"/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A3608C" w14:textId="17C4C3D4" w:rsidR="007D629F" w:rsidRDefault="00B47D79" w:rsidP="00B47D79">
            <w:pPr>
              <w:rPr>
                <w:rFonts w:ascii="Arial Narrow" w:hAnsi="Arial Narrow"/>
              </w:rPr>
            </w:pPr>
            <w:r w:rsidRPr="008F1B65">
              <w:rPr>
                <w:rFonts w:ascii="Arial Narrow" w:hAnsi="Arial Narrow"/>
              </w:rPr>
              <w:t>Prof</w:t>
            </w:r>
            <w:r>
              <w:rPr>
                <w:rFonts w:ascii="Arial Narrow" w:hAnsi="Arial Narrow"/>
              </w:rPr>
              <w:t xml:space="preserve">. Dr. Pedro </w:t>
            </w:r>
            <w:proofErr w:type="spellStart"/>
            <w:r>
              <w:rPr>
                <w:rFonts w:ascii="Arial Narrow" w:hAnsi="Arial Narrow"/>
              </w:rPr>
              <w:t>Bertemes</w:t>
            </w:r>
            <w:proofErr w:type="spellEnd"/>
            <w:r>
              <w:rPr>
                <w:rFonts w:ascii="Arial Narrow" w:hAnsi="Arial Narrow"/>
              </w:rPr>
              <w:t xml:space="preserve">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BBAB68" w14:textId="795DDFDA" w:rsidR="007D629F" w:rsidRDefault="002D0021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3B9" w:rsidRPr="00F37D69" w14:paraId="7537BAA4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CE2FD3" w14:textId="099B0F52" w:rsidR="005773B9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</w:t>
            </w:r>
            <w:r w:rsidR="00B47D79">
              <w:rPr>
                <w:rFonts w:ascii="Arial Narrow" w:hAnsi="Arial Narrow"/>
                <w:b/>
              </w:rPr>
              <w:t>PCE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0D8E31" w14:textId="526378C6" w:rsidR="005773B9" w:rsidRPr="005773B9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Projeto de Conversores Estáticos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E14B94B" w14:textId="15B8D784" w:rsidR="005773B9" w:rsidRDefault="00B47D79" w:rsidP="00A00E2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Prof. Dr. Sergio Vidal Garcia Oliveira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C1538FB" w14:textId="6F308F15" w:rsidR="005773B9" w:rsidRDefault="00B47D79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3B9" w:rsidRPr="00F37D69" w14:paraId="3B9AFCC0" w14:textId="77777777" w:rsidTr="005773B9">
        <w:trPr>
          <w:trHeight w:val="410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DDC9FF" w14:textId="5278AB4A" w:rsidR="005773B9" w:rsidRPr="005773B9" w:rsidRDefault="005773B9" w:rsidP="005773B9">
            <w:pPr>
              <w:ind w:left="26"/>
              <w:rPr>
                <w:rFonts w:ascii="Arial Narrow" w:hAnsi="Arial Narrow"/>
                <w:b/>
              </w:rPr>
            </w:pPr>
            <w:r w:rsidRPr="005773B9">
              <w:rPr>
                <w:rFonts w:ascii="Arial Narrow" w:hAnsi="Arial Narrow"/>
                <w:b/>
              </w:rPr>
              <w:t>ESTUDOS DIRIGIDOS</w:t>
            </w:r>
          </w:p>
        </w:tc>
      </w:tr>
      <w:tr w:rsidR="005773B9" w:rsidRPr="00F37D69" w14:paraId="6AB3C396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EEBB6C" w14:textId="76213033" w:rsidR="005773B9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ED1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98F9C3" w14:textId="133467D1" w:rsidR="005773B9" w:rsidRPr="005773B9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>Estudo Dirigido em Sistemas Eletroeletrônicos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B26FA0" w14:textId="77777777" w:rsidR="005773B9" w:rsidRDefault="005773B9" w:rsidP="00A00E25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13966" w14:textId="34EE184F" w:rsidR="005773B9" w:rsidRDefault="00B47D79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5773B9" w:rsidRPr="00F37D69" w14:paraId="7B1A322C" w14:textId="77777777" w:rsidTr="005773B9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4E66A3" w14:textId="3692CA3C" w:rsidR="005773B9" w:rsidRDefault="005773B9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proofErr w:type="gramStart"/>
            <w:r>
              <w:rPr>
                <w:rFonts w:ascii="Arial Narrow" w:hAnsi="Arial Narrow"/>
                <w:b/>
              </w:rPr>
              <w:t xml:space="preserve">(  </w:t>
            </w:r>
            <w:proofErr w:type="gramEnd"/>
            <w:r>
              <w:rPr>
                <w:rFonts w:ascii="Arial Narrow" w:hAnsi="Arial Narrow"/>
                <w:b/>
              </w:rPr>
              <w:t xml:space="preserve"> ) ED2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C473EC" w14:textId="6D63617C" w:rsidR="005773B9" w:rsidRPr="005773B9" w:rsidRDefault="005773B9" w:rsidP="00414A2C">
            <w:pPr>
              <w:rPr>
                <w:rFonts w:ascii="Arial Narrow" w:hAnsi="Arial Narrow"/>
              </w:rPr>
            </w:pPr>
            <w:r w:rsidRPr="005773B9">
              <w:rPr>
                <w:rFonts w:ascii="Arial Narrow" w:hAnsi="Arial Narrow"/>
              </w:rPr>
              <w:t xml:space="preserve">Estudo Dirigido em Sistemas Eletroeletrônicos </w:t>
            </w:r>
            <w:r>
              <w:rPr>
                <w:rFonts w:ascii="Arial Narrow" w:hAnsi="Arial Narrow"/>
              </w:rPr>
              <w:t>2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A0168D" w14:textId="77777777" w:rsidR="005773B9" w:rsidRDefault="005773B9" w:rsidP="00A00E25">
            <w:pPr>
              <w:rPr>
                <w:rFonts w:ascii="Arial Narrow" w:hAnsi="Arial Narrow"/>
              </w:rPr>
            </w:pP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8DF5C3" w14:textId="2D2755F5" w:rsidR="005773B9" w:rsidRDefault="00B47D79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619E34AB" w14:textId="3F9F33F4" w:rsidR="00697E84" w:rsidRPr="00A00E25" w:rsidRDefault="00697E84" w:rsidP="00F54D12">
      <w:pPr>
        <w:ind w:left="360"/>
        <w:jc w:val="both"/>
        <w:rPr>
          <w:rFonts w:ascii="Arial" w:hAnsi="Arial" w:cs="Arial"/>
          <w:b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43632731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97E84">
              <w:rPr>
                <w:rFonts w:ascii="Arial" w:hAnsi="Arial" w:cs="Arial"/>
              </w:rPr>
              <w:t>_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JSAc3vR9B3J+x0y3fhN9CcixzDLOd+a+0BD/3c0QMVRMnfEcCxINuFMFly5dNSZtQ80Cbr00cRdw75vbvaAgqA==" w:salt="eWRpg+O70UaJLVDFSOx4zQ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0021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773B9"/>
    <w:rsid w:val="00581D45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D629F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8F1B65"/>
    <w:rsid w:val="00920955"/>
    <w:rsid w:val="009227EE"/>
    <w:rsid w:val="00954D38"/>
    <w:rsid w:val="00966BAA"/>
    <w:rsid w:val="00973B85"/>
    <w:rsid w:val="0097510C"/>
    <w:rsid w:val="00975FF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50F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47D79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5713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CCADC-EFC2-4B06-BDCF-6DEBBFA7E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</Template>
  <TotalTime>418</TotalTime>
  <Pages>1</Pages>
  <Words>403</Words>
  <Characters>2180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</cp:lastModifiedBy>
  <cp:revision>62</cp:revision>
  <cp:lastPrinted>2019-12-17T21:42:00Z</cp:lastPrinted>
  <dcterms:created xsi:type="dcterms:W3CDTF">2017-06-28T19:11:00Z</dcterms:created>
  <dcterms:modified xsi:type="dcterms:W3CDTF">2022-01-12T01:55:00Z</dcterms:modified>
</cp:coreProperties>
</file>