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11243F27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577221">
        <w:rPr>
          <w:rFonts w:ascii="Arial" w:hAnsi="Arial" w:cs="Arial"/>
          <w:b/>
          <w:color w:val="000000"/>
        </w:rPr>
        <w:t>ACADÊMICO EM FÍSICA</w:t>
      </w:r>
    </w:p>
    <w:p w14:paraId="088DBE9A" w14:textId="29DCC64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3688"/>
        <w:gridCol w:w="725"/>
        <w:gridCol w:w="3426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F083851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9A0F7F" w:rsidRPr="00AE63CE" w14:paraId="5A3EDBF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680158255"/>
            <w:permEnd w:id="405954259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5B7A66A3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</w:t>
            </w:r>
            <w:r w:rsidR="00577221">
              <w:rPr>
                <w:rFonts w:ascii="Arial" w:hAnsi="Arial" w:cs="Arial"/>
              </w:rPr>
              <w:t>Física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59AE3BDD" w:rsidR="00C14F64" w:rsidRPr="00C14F64" w:rsidRDefault="00C14F64" w:rsidP="00577221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577221" w:rsidRPr="00577221">
              <w:rPr>
                <w:rFonts w:ascii="Arial" w:hAnsi="Arial" w:cs="Arial"/>
                <w:bCs/>
              </w:rPr>
              <w:t>Ciência e Tecnologia de Plasmas (603)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38A7E861" w:rsidR="00C14F64" w:rsidRPr="00C14F64" w:rsidRDefault="00577221" w:rsidP="009A0F7F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>
              <w:rPr>
                <w:rFonts w:ascii="Arial" w:hAnsi="Arial" w:cs="Arial"/>
              </w:rPr>
              <w:t>(   ) I</w:t>
            </w:r>
            <w:r w:rsidRPr="005C7232">
              <w:rPr>
                <w:rFonts w:ascii="Arial" w:hAnsi="Arial" w:cs="Arial"/>
              </w:rPr>
              <w:t>nformação e Computação Quântica</w:t>
            </w:r>
            <w:r>
              <w:rPr>
                <w:rFonts w:ascii="Arial" w:hAnsi="Arial" w:cs="Arial"/>
              </w:rPr>
              <w:t xml:space="preserve"> (895)</w:t>
            </w:r>
          </w:p>
        </w:tc>
      </w:tr>
      <w:permEnd w:id="1913651816"/>
      <w:permEnd w:id="2045254260"/>
      <w:tr w:rsidR="00577221" w:rsidRPr="00AE63CE" w14:paraId="4269B725" w14:textId="77777777" w:rsidTr="00841870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9D7CA9D" w14:textId="4D658CCF" w:rsidR="00577221" w:rsidRPr="00C14F64" w:rsidRDefault="00577221" w:rsidP="00577221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Pr="00577221">
              <w:rPr>
                <w:rFonts w:ascii="Arial" w:hAnsi="Arial" w:cs="Arial"/>
                <w:bCs/>
              </w:rPr>
              <w:t>Dinâmica Não Linear (119)</w:t>
            </w:r>
          </w:p>
        </w:tc>
        <w:tc>
          <w:tcPr>
            <w:tcW w:w="49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D52142" w14:textId="36CF7334" w:rsidR="00577221" w:rsidRPr="00C14F64" w:rsidRDefault="00577221" w:rsidP="00577221">
            <w:pPr>
              <w:jc w:val="both"/>
              <w:rPr>
                <w:rFonts w:ascii="Arial" w:hAnsi="Arial" w:cs="Arial"/>
                <w:bCs/>
              </w:rPr>
            </w:pPr>
            <w:permStart w:id="137193729" w:edGrp="everyone" w:colFirst="0" w:colLast="0"/>
            <w:permStart w:id="1703502833" w:edGrp="everyone" w:colFirst="1" w:colLast="1"/>
            <w:r>
              <w:rPr>
                <w:rFonts w:ascii="Arial" w:hAnsi="Arial" w:cs="Arial"/>
              </w:rPr>
              <w:t>(  ) R</w:t>
            </w:r>
            <w:r w:rsidRPr="005C7232">
              <w:rPr>
                <w:rFonts w:ascii="Arial" w:hAnsi="Arial" w:cs="Arial"/>
              </w:rPr>
              <w:t>elatividade, Astrofísica, Partículas e Campos</w:t>
            </w:r>
            <w:r>
              <w:rPr>
                <w:rFonts w:ascii="Arial" w:hAnsi="Arial" w:cs="Arial"/>
              </w:rPr>
              <w:t xml:space="preserve"> (896)</w:t>
            </w:r>
          </w:p>
        </w:tc>
      </w:tr>
      <w:permEnd w:id="137193729"/>
      <w:permEnd w:id="1703502833"/>
      <w:tr w:rsidR="00577221" w:rsidRPr="00AE63CE" w14:paraId="66F27F83" w14:textId="77777777" w:rsidTr="00841870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F2403AF" w14:textId="3C9A8B1C" w:rsidR="00577221" w:rsidRPr="00C14F64" w:rsidRDefault="00577221" w:rsidP="00577221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Pr="00577221">
              <w:rPr>
                <w:rFonts w:ascii="Arial" w:hAnsi="Arial" w:cs="Arial"/>
                <w:bCs/>
              </w:rPr>
              <w:t>Física da Matéria Condensada (121)</w:t>
            </w:r>
          </w:p>
        </w:tc>
        <w:tc>
          <w:tcPr>
            <w:tcW w:w="49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A3E76F" w14:textId="4D350D1B" w:rsidR="00577221" w:rsidRPr="00C14F64" w:rsidRDefault="00577221" w:rsidP="009A0F7F">
            <w:pPr>
              <w:jc w:val="both"/>
              <w:rPr>
                <w:rFonts w:ascii="Arial" w:hAnsi="Arial" w:cs="Arial"/>
                <w:bCs/>
              </w:rPr>
            </w:pPr>
            <w:permStart w:id="1265306576" w:edGrp="everyone" w:colFirst="0" w:colLast="0"/>
            <w:permStart w:id="970720967" w:edGrp="everyone" w:colFirst="1" w:colLast="1"/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265306576"/>
            <w:permEnd w:id="970720967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1C436DA3" w:rsidR="008B6A73" w:rsidRPr="009A0F7F" w:rsidRDefault="008B6A73" w:rsidP="004F54FC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*Conforme disposições do Dec. Estadual nº 16/2019, disponível em </w:t>
            </w:r>
            <w:hyperlink r:id="rId8" w:history="1">
              <w:r w:rsidRPr="003E5D2C">
                <w:rPr>
                  <w:rStyle w:val="Hyperlink"/>
                  <w:rFonts w:ascii="Arial" w:hAnsi="Arial" w:cs="Arial"/>
                  <w:sz w:val="18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>
              <w:rPr>
                <w:rFonts w:ascii="Arial" w:hAnsi="Arial" w:cs="Arial"/>
                <w:sz w:val="18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DC3194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DC3194">
        <w:trPr>
          <w:trHeight w:val="168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DC3194">
        <w:trPr>
          <w:trHeight w:hRule="exact" w:val="510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1D46FCF1" w:rsidR="00C14F64" w:rsidRPr="001D1579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577221">
              <w:rPr>
                <w:rFonts w:ascii="Arial Narrow" w:hAnsi="Arial Narrow"/>
                <w:b/>
              </w:rPr>
              <w:t xml:space="preserve"> EM1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33587C98" w:rsidR="00C14F64" w:rsidRPr="00AC7951" w:rsidRDefault="00577221" w:rsidP="00577221">
            <w:pPr>
              <w:rPr>
                <w:rFonts w:ascii="Arial Narrow" w:hAnsi="Arial Narrow"/>
              </w:rPr>
            </w:pPr>
            <w:r w:rsidRPr="00577221">
              <w:rPr>
                <w:rFonts w:ascii="Arial Narrow" w:hAnsi="Arial Narrow"/>
              </w:rPr>
              <w:t>Eletromagnetismo I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0B715F5C" w:rsidR="00DC3194" w:rsidRPr="00AC7951" w:rsidRDefault="00577221" w:rsidP="003E6459">
            <w:pPr>
              <w:rPr>
                <w:rFonts w:ascii="Arial Narrow" w:hAnsi="Arial Narrow"/>
              </w:rPr>
            </w:pPr>
            <w:r w:rsidRPr="00577221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Pr="00577221">
              <w:rPr>
                <w:rFonts w:ascii="Arial Narrow" w:hAnsi="Arial Narrow"/>
              </w:rPr>
              <w:t>R</w:t>
            </w:r>
            <w:r>
              <w:rPr>
                <w:rFonts w:ascii="Arial Narrow" w:hAnsi="Arial Narrow"/>
              </w:rPr>
              <w:t>afael Camargo Rodrigues de Lima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1D1579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DC3194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600928DE" w:rsidR="00577221" w:rsidRPr="001D1579" w:rsidRDefault="00577221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MCL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5093187A" w:rsidR="00577221" w:rsidRPr="00AC7951" w:rsidRDefault="00577221" w:rsidP="005772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Mecânica Clássica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5B9E900D" w:rsidR="00577221" w:rsidRPr="00AC7951" w:rsidRDefault="00577221" w:rsidP="00577221">
            <w:pPr>
              <w:rPr>
                <w:rFonts w:ascii="Arial Narrow" w:hAnsi="Arial Narrow"/>
              </w:rPr>
            </w:pPr>
            <w:r w:rsidRPr="00577221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Pr="00577221">
              <w:rPr>
                <w:rFonts w:ascii="Arial Narrow" w:hAnsi="Arial Narrow"/>
              </w:rPr>
              <w:t>Edgard Pacheco Moreira Amorim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0EDFBB49" w:rsidR="00577221" w:rsidRPr="001D1579" w:rsidRDefault="00577221" w:rsidP="0057722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3758D46B" w14:textId="77777777" w:rsidTr="00DC3194">
        <w:trPr>
          <w:trHeight w:val="41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214C5D13" w:rsidR="00577221" w:rsidRPr="001D1579" w:rsidRDefault="00577221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TE2-XPS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1A3BDBF0" w:rsidR="00577221" w:rsidRPr="00AC7951" w:rsidRDefault="00577221" w:rsidP="00577221">
            <w:pPr>
              <w:rPr>
                <w:rFonts w:ascii="Arial Narrow" w:hAnsi="Arial Narrow"/>
              </w:rPr>
            </w:pPr>
            <w:r w:rsidRPr="00577221">
              <w:rPr>
                <w:rFonts w:ascii="Arial Narrow" w:hAnsi="Arial Narrow"/>
              </w:rPr>
              <w:t>TE em Física II: Introdução a Espectroscopia de Fot</w:t>
            </w:r>
            <w:r>
              <w:rPr>
                <w:rFonts w:ascii="Arial Narrow" w:hAnsi="Arial Narrow"/>
              </w:rPr>
              <w:t>oelétrons Excitados por Raios-X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33A7A0" w14:textId="62E4D3EE" w:rsidR="00577221" w:rsidRPr="00AC7951" w:rsidRDefault="00577221" w:rsidP="005772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proofErr w:type="spellStart"/>
            <w:r>
              <w:rPr>
                <w:rFonts w:ascii="Arial Narrow" w:hAnsi="Arial Narrow"/>
              </w:rPr>
              <w:t>Julio</w:t>
            </w:r>
            <w:proofErr w:type="spellEnd"/>
            <w:r>
              <w:rPr>
                <w:rFonts w:ascii="Arial Narrow" w:hAnsi="Arial Narrow"/>
              </w:rPr>
              <w:t xml:space="preserve"> César </w:t>
            </w:r>
            <w:proofErr w:type="spellStart"/>
            <w:r>
              <w:rPr>
                <w:rFonts w:ascii="Arial Narrow" w:hAnsi="Arial Narrow"/>
              </w:rPr>
              <w:t>Sagás</w:t>
            </w:r>
            <w:proofErr w:type="spellEnd"/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577221" w:rsidRPr="001D1579" w:rsidRDefault="00577221" w:rsidP="0057722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</w:tbl>
    <w:p w14:paraId="619E34AB" w14:textId="0D5779B0" w:rsidR="00697E84" w:rsidRDefault="00697E84" w:rsidP="00F54D12">
      <w:pPr>
        <w:ind w:left="360"/>
        <w:jc w:val="both"/>
        <w:rPr>
          <w:rFonts w:ascii="Arial" w:hAnsi="Arial" w:cs="Arial"/>
          <w:bCs/>
          <w:sz w:val="18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CAE31CA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0588B3E6" w14:textId="7226D4CA" w:rsidR="00C14F64" w:rsidRPr="00623BBC" w:rsidRDefault="00C14F64" w:rsidP="00697E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697E84">
              <w:rPr>
                <w:rFonts w:ascii="Arial" w:hAnsi="Arial" w:cs="Arial"/>
              </w:rPr>
              <w:t>_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77777777" w:rsidR="00C14F64" w:rsidRDefault="00C14F64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3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sno7ZodHh9uP+UIinXEWPoF3fPJvXKtiDBBiGftFwxcCxEVWmWa5twz6wl3ZVePdc0GhG3SPmTBFjKqYxiKRJQ==" w:salt="imXkSZcdFOQ/31Vy65Tpow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73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48D2A-72F9-4BF6-85AD-F7F894EC6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324</TotalTime>
  <Pages>1</Pages>
  <Words>285</Words>
  <Characters>1539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53</cp:revision>
  <cp:lastPrinted>2019-12-17T21:42:00Z</cp:lastPrinted>
  <dcterms:created xsi:type="dcterms:W3CDTF">2017-06-28T19:11:00Z</dcterms:created>
  <dcterms:modified xsi:type="dcterms:W3CDTF">2021-12-21T19:54:00Z</dcterms:modified>
</cp:coreProperties>
</file>