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2C148" w14:textId="2BFC5DAE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>
        <w:rPr>
          <w:rFonts w:ascii="Arial" w:hAnsi="Arial" w:cs="Arial"/>
          <w:b/>
          <w:color w:val="000000"/>
        </w:rPr>
        <w:t xml:space="preserve">MESTRADO </w:t>
      </w:r>
      <w:r w:rsidR="004955A3">
        <w:rPr>
          <w:rFonts w:ascii="Arial" w:hAnsi="Arial" w:cs="Arial"/>
          <w:b/>
          <w:color w:val="000000"/>
        </w:rPr>
        <w:t>PROFISSIONAL EM MATEMÁTICA EM REDE NACIONAL - PROFMAT</w:t>
      </w:r>
    </w:p>
    <w:p w14:paraId="088DBE9A" w14:textId="29DCC64A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2022/1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7"/>
        <w:gridCol w:w="3688"/>
        <w:gridCol w:w="725"/>
        <w:gridCol w:w="3426"/>
        <w:gridCol w:w="825"/>
      </w:tblGrid>
      <w:tr w:rsidR="004C6C95" w:rsidRPr="004F54FC" w14:paraId="5C5C3217" w14:textId="77777777" w:rsidTr="00DC3194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5F083851" w:rsidR="00C53FA0" w:rsidRPr="00954D38" w:rsidRDefault="00C53FA0" w:rsidP="00307180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9A0F7F" w:rsidRPr="00AE63CE" w14:paraId="5A3EDBF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680158255"/>
            <w:permEnd w:id="405954259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5CCDF72F" w:rsidR="0036154D" w:rsidRPr="00954D38" w:rsidRDefault="00C14F64" w:rsidP="00577221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 xml:space="preserve">(  ) </w:t>
            </w:r>
            <w:r w:rsidR="004955A3">
              <w:rPr>
                <w:rFonts w:ascii="Arial" w:hAnsi="Arial" w:cs="Arial"/>
              </w:rPr>
              <w:t>Ensino de Matemática</w:t>
            </w:r>
          </w:p>
        </w:tc>
      </w:tr>
      <w:tr w:rsidR="00CE5BF0" w:rsidRPr="00AE63CE" w14:paraId="14D68B0E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22BF9CF4" w:rsidR="00C14F64" w:rsidRPr="00C14F64" w:rsidRDefault="00C14F64" w:rsidP="004955A3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</w:t>
            </w:r>
            <w:r w:rsidR="009A0F7F">
              <w:rPr>
                <w:rFonts w:ascii="Arial" w:hAnsi="Arial" w:cs="Arial"/>
                <w:bCs/>
              </w:rPr>
              <w:t xml:space="preserve"> </w:t>
            </w:r>
            <w:r w:rsidRPr="00C14F64">
              <w:rPr>
                <w:rFonts w:ascii="Arial" w:hAnsi="Arial" w:cs="Arial"/>
                <w:bCs/>
              </w:rPr>
              <w:t xml:space="preserve">) </w:t>
            </w:r>
            <w:r w:rsidR="004955A3">
              <w:rPr>
                <w:rFonts w:ascii="Arial" w:hAnsi="Arial" w:cs="Arial"/>
                <w:bCs/>
              </w:rPr>
              <w:t>Ensino de Matemática (645</w:t>
            </w:r>
            <w:r w:rsidR="00577221" w:rsidRPr="00577221"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5C6A9FB0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</w:p>
        </w:tc>
      </w:tr>
      <w:tr w:rsidR="0036154D" w:rsidRPr="00AE63CE" w14:paraId="1BF2F5EA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913651816"/>
            <w:permEnd w:id="204525426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1C436DA3" w:rsidR="008B6A73" w:rsidRPr="009A0F7F" w:rsidRDefault="008B6A73" w:rsidP="004F54FC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*Conforme disposições do Dec. Estadual nº 16/2019, disponível em </w:t>
            </w:r>
            <w:hyperlink r:id="rId8" w:history="1">
              <w:r w:rsidRPr="003E5D2C">
                <w:rPr>
                  <w:rStyle w:val="Hyperlink"/>
                  <w:rFonts w:ascii="Arial" w:hAnsi="Arial" w:cs="Arial"/>
                  <w:sz w:val="18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>
              <w:rPr>
                <w:rFonts w:ascii="Arial" w:hAnsi="Arial" w:cs="Arial"/>
                <w:sz w:val="18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DC3194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CC5D44">
        <w:trPr>
          <w:trHeight w:val="168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643BFF">
        <w:trPr>
          <w:trHeight w:hRule="exact" w:val="510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09333D74" w:rsidR="00C14F64" w:rsidRPr="001D1579" w:rsidRDefault="0052527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CC5D44">
              <w:rPr>
                <w:rFonts w:ascii="Arial Narrow" w:hAnsi="Arial Narrow"/>
                <w:b/>
              </w:rPr>
              <w:t xml:space="preserve"> MA11</w:t>
            </w:r>
          </w:p>
        </w:tc>
        <w:tc>
          <w:tcPr>
            <w:tcW w:w="4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692E2CE9" w:rsidR="00C14F64" w:rsidRPr="00AC7951" w:rsidRDefault="00CC5D44" w:rsidP="00643BFF">
            <w:pPr>
              <w:rPr>
                <w:rFonts w:ascii="Arial Narrow" w:hAnsi="Arial Narrow"/>
              </w:rPr>
            </w:pPr>
            <w:r w:rsidRPr="00CC5D44">
              <w:rPr>
                <w:rFonts w:ascii="Arial Narrow" w:hAnsi="Arial Narrow"/>
              </w:rPr>
              <w:t>MA11 - Números e Funções Reais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21505F49" w:rsidR="00DC3194" w:rsidRPr="00AC7951" w:rsidRDefault="00DA769B" w:rsidP="00643BF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Profa. Dra. Elisandra Bar de Figueiredo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B93C455" w:rsidR="00C14F64" w:rsidRPr="001D1579" w:rsidRDefault="00DC3194" w:rsidP="00643BF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221" w:rsidRPr="00F37D69" w14:paraId="4CA30EC3" w14:textId="77777777" w:rsidTr="00643BFF">
        <w:trPr>
          <w:trHeight w:val="424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4059BE3D" w:rsidR="00577221" w:rsidRPr="001D1579" w:rsidRDefault="00CC5D44" w:rsidP="0057722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MA12</w:t>
            </w:r>
          </w:p>
        </w:tc>
        <w:tc>
          <w:tcPr>
            <w:tcW w:w="4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0D07086B" w:rsidR="00577221" w:rsidRPr="00AC7951" w:rsidRDefault="00CC5D44" w:rsidP="00643BFF">
            <w:pPr>
              <w:rPr>
                <w:rFonts w:ascii="Arial Narrow" w:hAnsi="Arial Narrow"/>
              </w:rPr>
            </w:pPr>
            <w:r w:rsidRPr="00CC5D44">
              <w:rPr>
                <w:rFonts w:ascii="Arial Narrow" w:hAnsi="Arial Narrow"/>
              </w:rPr>
              <w:t>MA12 - Matemática Discreta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6E0D1D7A" w:rsidR="00577221" w:rsidRPr="00AC7951" w:rsidRDefault="00CC5D44" w:rsidP="00643BF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Profa. Dra. Viviane </w:t>
            </w:r>
            <w:r w:rsidRPr="00CC5D44">
              <w:rPr>
                <w:rFonts w:ascii="Arial Narrow" w:hAnsi="Arial Narrow"/>
              </w:rPr>
              <w:t>Maria Beuter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0EDFBB49" w:rsidR="00577221" w:rsidRPr="001D1579" w:rsidRDefault="00577221" w:rsidP="00643BF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221" w:rsidRPr="00F37D69" w14:paraId="3758D46B" w14:textId="77777777" w:rsidTr="00643BFF">
        <w:trPr>
          <w:trHeight w:val="410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28733FF5" w:rsidR="00577221" w:rsidRPr="001D1579" w:rsidRDefault="00CC5D44" w:rsidP="0057722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MA22</w:t>
            </w:r>
          </w:p>
        </w:tc>
        <w:tc>
          <w:tcPr>
            <w:tcW w:w="4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20CEFE4C" w:rsidR="00577221" w:rsidRPr="00AC7951" w:rsidRDefault="00CC5D44" w:rsidP="00643BFF">
            <w:pPr>
              <w:rPr>
                <w:rFonts w:ascii="Arial Narrow" w:hAnsi="Arial Narrow"/>
              </w:rPr>
            </w:pPr>
            <w:r w:rsidRPr="00CC5D44">
              <w:rPr>
                <w:rFonts w:ascii="Arial Narrow" w:hAnsi="Arial Narrow"/>
              </w:rPr>
              <w:t>MA22 - Fundamentos de Cálculo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33A7A0" w14:textId="26221803" w:rsidR="00577221" w:rsidRPr="00AC7951" w:rsidRDefault="00CC5D44" w:rsidP="00643BFF">
            <w:pPr>
              <w:rPr>
                <w:rFonts w:ascii="Arial Narrow" w:hAnsi="Arial Narrow"/>
              </w:rPr>
            </w:pPr>
            <w:r w:rsidRPr="00CC5D44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Pr="00CC5D44">
              <w:rPr>
                <w:rFonts w:ascii="Arial Narrow" w:hAnsi="Arial Narrow"/>
              </w:rPr>
              <w:t>José Rafael Furlanetto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3820A128" w:rsidR="00577221" w:rsidRPr="001D1579" w:rsidRDefault="00577221" w:rsidP="00643BF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C5D44" w:rsidRPr="00F37D69" w14:paraId="34DC0A55" w14:textId="77777777" w:rsidTr="00643BFF">
        <w:trPr>
          <w:trHeight w:val="410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0EB067" w14:textId="37C6E110" w:rsidR="00CC5D44" w:rsidRDefault="00CC5D44" w:rsidP="0057722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MA37</w:t>
            </w:r>
          </w:p>
        </w:tc>
        <w:tc>
          <w:tcPr>
            <w:tcW w:w="4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924540" w14:textId="08743878" w:rsidR="00CC5D44" w:rsidRPr="00CC5D44" w:rsidRDefault="00CC5D44" w:rsidP="00643BFF">
            <w:pPr>
              <w:rPr>
                <w:rFonts w:ascii="Arial Narrow" w:hAnsi="Arial Narrow"/>
              </w:rPr>
            </w:pPr>
            <w:r w:rsidRPr="00CC5D44">
              <w:rPr>
                <w:rFonts w:ascii="Arial Narrow" w:hAnsi="Arial Narrow"/>
              </w:rPr>
              <w:t>MA37 - Modelagem Matemática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7755F5" w14:textId="0EF275AB" w:rsidR="00CC5D44" w:rsidRPr="00AC7951" w:rsidRDefault="00CC5D44" w:rsidP="00643BFF">
            <w:pPr>
              <w:rPr>
                <w:rFonts w:ascii="Arial Narrow" w:hAnsi="Arial Narrow"/>
              </w:rPr>
            </w:pPr>
            <w:r w:rsidRPr="00CC5D44">
              <w:rPr>
                <w:rFonts w:ascii="Arial Narrow" w:hAnsi="Arial Narrow"/>
              </w:rPr>
              <w:t>Prof</w:t>
            </w:r>
            <w:r>
              <w:rPr>
                <w:rFonts w:ascii="Arial Narrow" w:hAnsi="Arial Narrow"/>
              </w:rPr>
              <w:t>a</w:t>
            </w:r>
            <w:r w:rsidRPr="00CC5D44">
              <w:rPr>
                <w:rFonts w:ascii="Arial Narrow" w:hAnsi="Arial Narrow"/>
              </w:rPr>
              <w:t>.</w:t>
            </w:r>
            <w:r>
              <w:rPr>
                <w:rFonts w:ascii="Arial Narrow" w:hAnsi="Arial Narrow"/>
              </w:rPr>
              <w:t xml:space="preserve"> Dra.</w:t>
            </w:r>
            <w:r w:rsidRPr="00CC5D44">
              <w:rPr>
                <w:rFonts w:ascii="Arial Narrow" w:hAnsi="Arial Narrow"/>
              </w:rPr>
              <w:t xml:space="preserve"> Ligia Liani Barz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296A34" w14:textId="04FFE144" w:rsidR="00CC5D44" w:rsidRDefault="00CC5D44" w:rsidP="00643BF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</w:tbl>
    <w:p w14:paraId="619E34AB" w14:textId="0D5779B0" w:rsidR="00697E84" w:rsidRDefault="00697E84" w:rsidP="00F54D12">
      <w:pPr>
        <w:ind w:left="360"/>
        <w:jc w:val="both"/>
        <w:rPr>
          <w:rFonts w:ascii="Arial" w:hAnsi="Arial" w:cs="Arial"/>
          <w:bCs/>
          <w:sz w:val="18"/>
        </w:rPr>
      </w:pP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6CAE31CA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0588B3E6" w14:textId="4EBBE91B" w:rsidR="00C14F64" w:rsidRPr="00623BBC" w:rsidRDefault="00C14F64" w:rsidP="00643B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643BFF">
              <w:rPr>
                <w:rFonts w:ascii="Arial" w:hAnsi="Arial" w:cs="Arial"/>
              </w:rPr>
              <w:t>2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2A68B5E4" w:rsidR="00C14F64" w:rsidRDefault="00C14F64" w:rsidP="00C14F64">
      <w:pPr>
        <w:rPr>
          <w:rFonts w:ascii="Arial" w:hAnsi="Arial" w:cs="Arial"/>
          <w:highlight w:val="yellow"/>
        </w:rPr>
      </w:pPr>
    </w:p>
    <w:p w14:paraId="0E16AD05" w14:textId="77777777" w:rsidR="00643BFF" w:rsidRDefault="00643BFF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</w:t>
      </w:r>
      <w:r w:rsidRPr="00497168">
        <w:rPr>
          <w:rFonts w:ascii="Arial" w:hAnsi="Arial" w:cs="Arial"/>
          <w:sz w:val="22"/>
          <w:highlight w:val="yellow"/>
        </w:rPr>
        <w:t>o.</w:t>
      </w:r>
      <w:bookmarkEnd w:id="0"/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cmSF+465TQFlrizRLmCfCi+EAiGVSV7lXI5P7PEJ+mg3uDdRz8DXAwaOc6iJnQc4vQAF22ydgvDcuCgxpbHrqQ==" w:salt="l7AMTtS+lm66cTVavVIhgw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09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126FC"/>
    <w:rsid w:val="00230421"/>
    <w:rsid w:val="0023624F"/>
    <w:rsid w:val="00240A08"/>
    <w:rsid w:val="0024727D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328BB"/>
    <w:rsid w:val="004436BF"/>
    <w:rsid w:val="004527E8"/>
    <w:rsid w:val="0046072A"/>
    <w:rsid w:val="00463B89"/>
    <w:rsid w:val="00480224"/>
    <w:rsid w:val="00486648"/>
    <w:rsid w:val="0049191C"/>
    <w:rsid w:val="004955A3"/>
    <w:rsid w:val="00497168"/>
    <w:rsid w:val="004C4903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77221"/>
    <w:rsid w:val="00593DE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43BFF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7937"/>
    <w:rsid w:val="0087793D"/>
    <w:rsid w:val="008B6A73"/>
    <w:rsid w:val="008D00DE"/>
    <w:rsid w:val="008F1605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9E5"/>
    <w:rsid w:val="009E0B84"/>
    <w:rsid w:val="009E77BE"/>
    <w:rsid w:val="009F1903"/>
    <w:rsid w:val="009F6DFA"/>
    <w:rsid w:val="00A14191"/>
    <w:rsid w:val="00A14683"/>
    <w:rsid w:val="00A163DA"/>
    <w:rsid w:val="00A3282F"/>
    <w:rsid w:val="00A40ABE"/>
    <w:rsid w:val="00A42683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C5D44"/>
    <w:rsid w:val="00CD0732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A769B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569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6C0BB-87C3-4870-AF72-1BB3CF0D2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339</TotalTime>
  <Pages>1</Pages>
  <Words>268</Words>
  <Characters>1449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 MUSSOI RODRIGUES</cp:lastModifiedBy>
  <cp:revision>58</cp:revision>
  <cp:lastPrinted>2019-12-17T21:42:00Z</cp:lastPrinted>
  <dcterms:created xsi:type="dcterms:W3CDTF">2017-06-28T19:11:00Z</dcterms:created>
  <dcterms:modified xsi:type="dcterms:W3CDTF">2022-02-08T19:08:00Z</dcterms:modified>
</cp:coreProperties>
</file>