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2C148" w14:textId="21988BF0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>
        <w:rPr>
          <w:rFonts w:ascii="Arial" w:hAnsi="Arial" w:cs="Arial"/>
          <w:b/>
          <w:color w:val="000000"/>
        </w:rPr>
        <w:t xml:space="preserve">MESTRADO </w:t>
      </w:r>
      <w:r w:rsidR="00BD47E0">
        <w:rPr>
          <w:rFonts w:ascii="Arial" w:hAnsi="Arial" w:cs="Arial"/>
          <w:b/>
          <w:color w:val="000000"/>
        </w:rPr>
        <w:t xml:space="preserve">ACADÊMICO EM </w:t>
      </w:r>
      <w:r w:rsidR="00581D45">
        <w:rPr>
          <w:rFonts w:ascii="Arial" w:hAnsi="Arial" w:cs="Arial"/>
          <w:b/>
          <w:color w:val="000000"/>
        </w:rPr>
        <w:t>ENGENHARIA MECÂNICA</w:t>
      </w:r>
    </w:p>
    <w:p w14:paraId="088DBE9A" w14:textId="53C45E0A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2022/</w:t>
      </w:r>
      <w:r w:rsidR="00094EE0">
        <w:rPr>
          <w:rFonts w:ascii="Arial" w:hAnsi="Arial" w:cs="Arial"/>
          <w:b/>
          <w:color w:val="000000"/>
          <w:u w:val="single"/>
        </w:rPr>
        <w:t>2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9"/>
        <w:gridCol w:w="3546"/>
        <w:gridCol w:w="725"/>
        <w:gridCol w:w="3426"/>
        <w:gridCol w:w="825"/>
      </w:tblGrid>
      <w:tr w:rsidR="004C6C95" w:rsidRPr="004F54FC" w14:paraId="5C5C3217" w14:textId="77777777" w:rsidTr="00A00E25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1D6195D7" w:rsidR="004C6C95" w:rsidRPr="004F54FC" w:rsidRDefault="00F54D12" w:rsidP="00A3282F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</w:t>
            </w:r>
            <w:r w:rsidR="00A3282F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31B4A010" w:rsidR="00C53FA0" w:rsidRPr="00954D38" w:rsidRDefault="00C53FA0" w:rsidP="00D71869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094EE0">
              <w:rPr>
                <w:rFonts w:ascii="Arial" w:hAnsi="Arial" w:cs="Arial"/>
                <w:b/>
              </w:rPr>
              <w:t xml:space="preserve"> (</w:t>
            </w:r>
            <w:r w:rsidR="00D71869">
              <w:rPr>
                <w:rFonts w:ascii="Arial" w:hAnsi="Arial" w:cs="Arial"/>
                <w:b/>
              </w:rPr>
              <w:t xml:space="preserve">preencher apenas se </w:t>
            </w:r>
            <w:r w:rsidR="00094EE0">
              <w:rPr>
                <w:rFonts w:ascii="Arial" w:hAnsi="Arial" w:cs="Arial"/>
                <w:b/>
              </w:rPr>
              <w:t>houver)**</w:t>
            </w:r>
            <w:r w:rsidR="008B6A73">
              <w:rPr>
                <w:rFonts w:ascii="Arial" w:hAnsi="Arial" w:cs="Arial"/>
                <w:b/>
              </w:rPr>
              <w:t>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094EE0" w:rsidRPr="00AE63CE" w14:paraId="6B26B9A4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190B8CD6" w14:textId="4424EA9B" w:rsidR="00094EE0" w:rsidRDefault="00094EE0" w:rsidP="00230421">
            <w:pPr>
              <w:jc w:val="both"/>
              <w:rPr>
                <w:rFonts w:ascii="Arial" w:hAnsi="Arial" w:cs="Arial"/>
                <w:b/>
              </w:rPr>
            </w:pPr>
            <w:permStart w:id="428691511" w:edGrp="everyone" w:colFirst="0" w:colLast="0"/>
            <w:permStart w:id="605711564" w:edGrp="everyone" w:colFirst="1" w:colLast="1"/>
            <w:permEnd w:id="680158255"/>
            <w:permEnd w:id="405954259"/>
            <w:r>
              <w:rPr>
                <w:rFonts w:ascii="Arial" w:hAnsi="Arial" w:cs="Arial"/>
                <w:b/>
              </w:rPr>
              <w:t xml:space="preserve">Sexo: </w:t>
            </w:r>
            <w:r w:rsidRPr="0052527C">
              <w:rPr>
                <w:rFonts w:ascii="Arial" w:hAnsi="Arial" w:cs="Arial"/>
              </w:rPr>
              <w:t>(  )</w:t>
            </w:r>
            <w:r>
              <w:rPr>
                <w:rFonts w:ascii="Arial" w:hAnsi="Arial" w:cs="Arial"/>
              </w:rPr>
              <w:t>Masculino</w:t>
            </w:r>
            <w:r w:rsidRPr="0052527C">
              <w:rPr>
                <w:rFonts w:ascii="Arial" w:hAnsi="Arial" w:cs="Arial"/>
              </w:rPr>
              <w:t xml:space="preserve">  (  )</w:t>
            </w:r>
            <w:r>
              <w:rPr>
                <w:rFonts w:ascii="Arial" w:hAnsi="Arial" w:cs="Arial"/>
              </w:rPr>
              <w:t>Feminino   (   )Prefiro não informar</w:t>
            </w:r>
          </w:p>
        </w:tc>
      </w:tr>
      <w:tr w:rsidR="009A0F7F" w:rsidRPr="00AE63CE" w14:paraId="5A3EDBF8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428691511"/>
            <w:permEnd w:id="605711564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3CAB6B24" w:rsidR="0036154D" w:rsidRPr="00954D38" w:rsidRDefault="00C14F64" w:rsidP="00577221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 xml:space="preserve">(  </w:t>
            </w:r>
            <w:r w:rsidR="00581D45">
              <w:rPr>
                <w:rFonts w:ascii="Arial" w:hAnsi="Arial" w:cs="Arial"/>
              </w:rPr>
              <w:t xml:space="preserve">   </w:t>
            </w:r>
            <w:r w:rsidRPr="00C14F64">
              <w:rPr>
                <w:rFonts w:ascii="Arial" w:hAnsi="Arial" w:cs="Arial"/>
              </w:rPr>
              <w:t xml:space="preserve">) </w:t>
            </w:r>
            <w:r w:rsidR="00581D45" w:rsidRPr="00581D45">
              <w:rPr>
                <w:rFonts w:ascii="Arial" w:hAnsi="Arial" w:cs="Arial"/>
              </w:rPr>
              <w:t>Modelamento e Simulação Numérica</w:t>
            </w:r>
          </w:p>
        </w:tc>
      </w:tr>
      <w:tr w:rsidR="00CE5BF0" w:rsidRPr="00AE63CE" w14:paraId="14D68B0E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C14F64" w:rsidRPr="00AE63CE" w14:paraId="7187DC18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4010607D" w:rsidR="00C14F64" w:rsidRPr="00C14F64" w:rsidRDefault="00581D45" w:rsidP="008F1B65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(  </w:t>
            </w:r>
            <w:r w:rsidR="009A0F7F">
              <w:rPr>
                <w:rFonts w:ascii="Arial" w:hAnsi="Arial" w:cs="Arial"/>
                <w:bCs/>
              </w:rPr>
              <w:t xml:space="preserve"> </w:t>
            </w:r>
            <w:r w:rsidR="00C14F64" w:rsidRPr="00C14F64">
              <w:rPr>
                <w:rFonts w:ascii="Arial" w:hAnsi="Arial" w:cs="Arial"/>
                <w:bCs/>
              </w:rPr>
              <w:t xml:space="preserve">) </w:t>
            </w:r>
            <w:r w:rsidRPr="00581D45">
              <w:rPr>
                <w:rFonts w:ascii="Arial" w:hAnsi="Arial" w:cs="Arial"/>
                <w:bCs/>
              </w:rPr>
              <w:t>Projeto, Análise e Otimização de Sistemas Mecânicos (128)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40513AF3" w:rsidR="00C14F64" w:rsidRPr="00C14F64" w:rsidRDefault="00577221" w:rsidP="00BD47E0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r>
              <w:rPr>
                <w:rFonts w:ascii="Arial" w:hAnsi="Arial" w:cs="Arial"/>
              </w:rPr>
              <w:t xml:space="preserve">(   ) </w:t>
            </w:r>
            <w:r w:rsidR="00581D45" w:rsidRPr="00581D45">
              <w:rPr>
                <w:rFonts w:ascii="Arial" w:hAnsi="Arial" w:cs="Arial"/>
              </w:rPr>
              <w:t>Dinâmica dos Fluidos e Transferência de Calor (127)</w:t>
            </w:r>
          </w:p>
        </w:tc>
      </w:tr>
      <w:tr w:rsidR="0036154D" w:rsidRPr="00AE63CE" w14:paraId="1BF2F5EA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913651816"/>
            <w:permEnd w:id="204525426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bottom w:val="single" w:sz="8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6C0AFDB2" w:rsidR="008B6A73" w:rsidRPr="00094EE0" w:rsidRDefault="008B6A73" w:rsidP="004F54F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94EE0">
              <w:rPr>
                <w:rFonts w:ascii="Arial" w:hAnsi="Arial" w:cs="Arial"/>
                <w:sz w:val="16"/>
                <w:szCs w:val="16"/>
              </w:rPr>
              <w:t>*</w:t>
            </w:r>
            <w:r w:rsidR="00094EE0" w:rsidRPr="00094EE0">
              <w:rPr>
                <w:rFonts w:ascii="Arial" w:hAnsi="Arial" w:cs="Arial"/>
                <w:sz w:val="16"/>
                <w:szCs w:val="16"/>
              </w:rPr>
              <w:t>**</w:t>
            </w:r>
            <w:r w:rsidRPr="00094EE0">
              <w:rPr>
                <w:rFonts w:ascii="Arial" w:hAnsi="Arial" w:cs="Arial"/>
                <w:sz w:val="16"/>
                <w:szCs w:val="16"/>
              </w:rPr>
              <w:t xml:space="preserve">Conforme disposições do Dec. Estadual nº 16/2019, disponível em </w:t>
            </w:r>
            <w:hyperlink r:id="rId8" w:history="1">
              <w:r w:rsidRPr="00094EE0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 w:rsidRPr="00094EE0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A00E25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A00E25">
        <w:trPr>
          <w:trHeight w:val="168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A00E25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0141257C" w:rsidR="00C14F64" w:rsidRPr="004F7679" w:rsidRDefault="0052527C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4F7679">
              <w:rPr>
                <w:rFonts w:ascii="Arial Narrow" w:hAnsi="Arial Narrow"/>
                <w:b/>
              </w:rPr>
              <w:t>(   )</w:t>
            </w:r>
            <w:r w:rsidR="00FE48D4" w:rsidRPr="004F7679">
              <w:rPr>
                <w:rFonts w:ascii="Arial Narrow" w:hAnsi="Arial Narrow"/>
                <w:b/>
              </w:rPr>
              <w:t xml:space="preserve"> DF</w:t>
            </w:r>
            <w:r w:rsidR="00A00E25" w:rsidRPr="004F7679">
              <w:rPr>
                <w:rFonts w:ascii="Arial Narrow" w:hAnsi="Arial Narrow"/>
                <w:b/>
              </w:rPr>
              <w:t>1</w:t>
            </w:r>
            <w:r w:rsidR="004F7679">
              <w:rPr>
                <w:rFonts w:ascii="Arial Narrow" w:hAnsi="Arial Narrow"/>
                <w:b/>
              </w:rPr>
              <w:t>-02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78CD90EE" w:rsidR="00C14F64" w:rsidRPr="00AC7951" w:rsidRDefault="00FE48D4" w:rsidP="00414A2C">
            <w:pPr>
              <w:rPr>
                <w:rFonts w:ascii="Arial Narrow" w:hAnsi="Arial Narrow"/>
              </w:rPr>
            </w:pPr>
            <w:r w:rsidRPr="00FE48D4">
              <w:rPr>
                <w:rFonts w:ascii="Arial Narrow" w:hAnsi="Arial Narrow"/>
              </w:rPr>
              <w:t>Dinâmica de Fluidos Computacional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0030152D" w:rsidR="00DC3194" w:rsidRPr="004F7679" w:rsidRDefault="008F1B65" w:rsidP="00FE48D4">
            <w:pPr>
              <w:rPr>
                <w:rFonts w:ascii="Arial Narrow" w:hAnsi="Arial Narrow"/>
              </w:rPr>
            </w:pPr>
            <w:r w:rsidRPr="004F7679">
              <w:rPr>
                <w:rFonts w:ascii="Arial Narrow" w:hAnsi="Arial Narrow"/>
              </w:rPr>
              <w:t xml:space="preserve">Prof. Dr. </w:t>
            </w:r>
            <w:r w:rsidR="00FE48D4" w:rsidRPr="004F7679">
              <w:rPr>
                <w:rFonts w:ascii="Arial Narrow" w:hAnsi="Arial Narrow"/>
              </w:rPr>
              <w:t>Paulo Sergio Berving Zdanski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1B93C455" w:rsidR="00C14F64" w:rsidRPr="004F7679" w:rsidRDefault="00DC3194" w:rsidP="00414A2C">
            <w:pPr>
              <w:ind w:left="26"/>
              <w:jc w:val="center"/>
              <w:rPr>
                <w:rFonts w:ascii="Arial Narrow" w:hAnsi="Arial Narrow"/>
              </w:rPr>
            </w:pPr>
            <w:r w:rsidRPr="004F7679">
              <w:rPr>
                <w:rFonts w:ascii="Arial Narrow" w:hAnsi="Arial Narrow"/>
              </w:rPr>
              <w:t>4</w:t>
            </w:r>
          </w:p>
        </w:tc>
      </w:tr>
      <w:tr w:rsidR="00577221" w:rsidRPr="00F37D69" w14:paraId="4CA30EC3" w14:textId="77777777" w:rsidTr="00A00E25">
        <w:trPr>
          <w:trHeight w:val="424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2641A910" w:rsidR="00577221" w:rsidRPr="004F7679" w:rsidRDefault="00A00E25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4F7679">
              <w:rPr>
                <w:rFonts w:ascii="Arial Narrow" w:hAnsi="Arial Narrow"/>
                <w:b/>
              </w:rPr>
              <w:t>(   ) MA1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7F7AC766" w:rsidR="00577221" w:rsidRPr="00AC7951" w:rsidRDefault="00FE48D4" w:rsidP="00414A2C">
            <w:pPr>
              <w:rPr>
                <w:rFonts w:ascii="Arial Narrow" w:hAnsi="Arial Narrow"/>
              </w:rPr>
            </w:pPr>
            <w:r w:rsidRPr="00FE48D4">
              <w:rPr>
                <w:rFonts w:ascii="Arial Narrow" w:hAnsi="Arial Narrow"/>
              </w:rPr>
              <w:t>Metodologias Acadêmicas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14B6D7C6" w:rsidR="00414A2C" w:rsidRPr="004F7679" w:rsidRDefault="008F1B65" w:rsidP="00414A2C">
            <w:pPr>
              <w:rPr>
                <w:rFonts w:ascii="Arial Narrow" w:hAnsi="Arial Narrow"/>
              </w:rPr>
            </w:pPr>
            <w:r w:rsidRPr="004F7679">
              <w:rPr>
                <w:rFonts w:ascii="Arial Narrow" w:hAnsi="Arial Narrow"/>
              </w:rPr>
              <w:t xml:space="preserve">Prof. Dr. </w:t>
            </w:r>
            <w:r w:rsidR="00A00E25" w:rsidRPr="004F7679">
              <w:rPr>
                <w:rFonts w:ascii="Arial Narrow" w:hAnsi="Arial Narrow"/>
              </w:rPr>
              <w:t>Ricardo de Medeiros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31AF846A" w:rsidR="00577221" w:rsidRPr="004F7679" w:rsidRDefault="00A00E25" w:rsidP="00414A2C">
            <w:pPr>
              <w:ind w:left="26"/>
              <w:jc w:val="center"/>
              <w:rPr>
                <w:rFonts w:ascii="Arial Narrow" w:hAnsi="Arial Narrow"/>
              </w:rPr>
            </w:pPr>
            <w:r w:rsidRPr="004F7679">
              <w:rPr>
                <w:rFonts w:ascii="Arial Narrow" w:hAnsi="Arial Narrow"/>
              </w:rPr>
              <w:t>2</w:t>
            </w:r>
          </w:p>
        </w:tc>
      </w:tr>
      <w:tr w:rsidR="00577221" w:rsidRPr="00F37D69" w14:paraId="3758D46B" w14:textId="77777777" w:rsidTr="00A00E25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3D1B5A04" w:rsidR="00577221" w:rsidRPr="004F7679" w:rsidRDefault="00FE48D4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4F7679">
              <w:rPr>
                <w:rFonts w:ascii="Arial Narrow" w:hAnsi="Arial Narrow"/>
                <w:b/>
              </w:rPr>
              <w:t>(   ) M</w:t>
            </w:r>
            <w:r w:rsidR="00A00E25" w:rsidRPr="004F7679">
              <w:rPr>
                <w:rFonts w:ascii="Arial Narrow" w:hAnsi="Arial Narrow"/>
                <w:b/>
              </w:rPr>
              <w:t>F</w:t>
            </w:r>
            <w:r w:rsidRPr="004F7679">
              <w:rPr>
                <w:rFonts w:ascii="Arial Narrow" w:hAnsi="Arial Narrow"/>
                <w:b/>
              </w:rPr>
              <w:t>1</w:t>
            </w:r>
            <w:r w:rsidR="004F7679">
              <w:rPr>
                <w:rFonts w:ascii="Arial Narrow" w:hAnsi="Arial Narrow"/>
                <w:b/>
              </w:rPr>
              <w:t>-02</w:t>
            </w:r>
            <w:r w:rsidR="00076491">
              <w:rPr>
                <w:rFonts w:ascii="Arial Narrow" w:hAnsi="Arial Narrow"/>
                <w:b/>
              </w:rPr>
              <w:t>*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749AD754" w:rsidR="00577221" w:rsidRPr="00AC7951" w:rsidRDefault="00FE48D4" w:rsidP="00414A2C">
            <w:pPr>
              <w:rPr>
                <w:rFonts w:ascii="Arial Narrow" w:hAnsi="Arial Narrow"/>
              </w:rPr>
            </w:pPr>
            <w:r w:rsidRPr="00FE48D4">
              <w:rPr>
                <w:rFonts w:ascii="Arial Narrow" w:hAnsi="Arial Narrow"/>
              </w:rPr>
              <w:t>Introdução à Mecânica dos Fluidos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33A7A0" w14:textId="66B7FABF" w:rsidR="00577221" w:rsidRPr="004F7679" w:rsidRDefault="00FE48D4" w:rsidP="004F7679">
            <w:pPr>
              <w:rPr>
                <w:rFonts w:ascii="Arial Narrow" w:hAnsi="Arial Narrow"/>
              </w:rPr>
            </w:pPr>
            <w:r w:rsidRPr="004F7679">
              <w:rPr>
                <w:rFonts w:ascii="Arial Narrow" w:hAnsi="Arial Narrow"/>
              </w:rPr>
              <w:t>Prof. Dr. Luiz Adolfo Hegele Junior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3820A128" w:rsidR="00577221" w:rsidRPr="004F7679" w:rsidRDefault="00577221" w:rsidP="00414A2C">
            <w:pPr>
              <w:ind w:left="26"/>
              <w:jc w:val="center"/>
              <w:rPr>
                <w:rFonts w:ascii="Arial Narrow" w:hAnsi="Arial Narrow"/>
              </w:rPr>
            </w:pPr>
            <w:r w:rsidRPr="004F7679">
              <w:rPr>
                <w:rFonts w:ascii="Arial Narrow" w:hAnsi="Arial Narrow"/>
              </w:rPr>
              <w:t>4</w:t>
            </w:r>
          </w:p>
        </w:tc>
      </w:tr>
      <w:tr w:rsidR="008F1B65" w:rsidRPr="00F37D69" w14:paraId="2C17E2AF" w14:textId="77777777" w:rsidTr="00A00E25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BDA81D" w14:textId="4B8B7067" w:rsidR="008F1B65" w:rsidRPr="004F7679" w:rsidRDefault="00FE48D4" w:rsidP="00FE48D4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4F7679">
              <w:rPr>
                <w:rFonts w:ascii="Arial Narrow" w:hAnsi="Arial Narrow"/>
                <w:b/>
              </w:rPr>
              <w:t>(   ) MS1</w:t>
            </w:r>
            <w:r w:rsidR="004F7679">
              <w:rPr>
                <w:rFonts w:ascii="Arial Narrow" w:hAnsi="Arial Narrow"/>
                <w:b/>
              </w:rPr>
              <w:t>-02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E72FBC" w14:textId="5A1F0777" w:rsidR="008F1B65" w:rsidRPr="008F1B65" w:rsidRDefault="00FE48D4" w:rsidP="00414A2C">
            <w:pPr>
              <w:rPr>
                <w:rFonts w:ascii="Arial Narrow" w:hAnsi="Arial Narrow"/>
              </w:rPr>
            </w:pPr>
            <w:r w:rsidRPr="00FE48D4">
              <w:rPr>
                <w:rFonts w:ascii="Arial Narrow" w:hAnsi="Arial Narrow"/>
              </w:rPr>
              <w:t>Introdução à Mecânica dos Sólidos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1F18EA" w14:textId="2945681D" w:rsidR="008F1B65" w:rsidRPr="004F7679" w:rsidRDefault="004F7679" w:rsidP="00A00E25">
            <w:pPr>
              <w:rPr>
                <w:rFonts w:ascii="Arial Narrow" w:hAnsi="Arial Narrow"/>
              </w:rPr>
            </w:pPr>
            <w:r w:rsidRPr="004F7679">
              <w:rPr>
                <w:rFonts w:ascii="Arial Narrow" w:hAnsi="Arial Narrow"/>
              </w:rPr>
              <w:t>Prof. Dr. Pablo Andrés Muñoz Rojas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0B85C6" w14:textId="1CB440EB" w:rsidR="008F1B65" w:rsidRPr="004F7679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 w:rsidRPr="004F7679">
              <w:rPr>
                <w:rFonts w:ascii="Arial Narrow" w:hAnsi="Arial Narrow"/>
              </w:rPr>
              <w:t>4</w:t>
            </w:r>
          </w:p>
        </w:tc>
      </w:tr>
      <w:tr w:rsidR="008F1B65" w:rsidRPr="00F37D69" w14:paraId="4E022A75" w14:textId="77777777" w:rsidTr="00A00E25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900382" w14:textId="36B5018D" w:rsidR="008F1B65" w:rsidRPr="004F7679" w:rsidRDefault="00FE48D4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4F7679">
              <w:rPr>
                <w:rFonts w:ascii="Arial Narrow" w:hAnsi="Arial Narrow"/>
                <w:b/>
              </w:rPr>
              <w:t>(   ) TE1</w:t>
            </w:r>
            <w:r w:rsidR="004F7679">
              <w:rPr>
                <w:rFonts w:ascii="Arial Narrow" w:hAnsi="Arial Narrow"/>
                <w:b/>
              </w:rPr>
              <w:t>-02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E36A0B" w14:textId="1D1E1712" w:rsidR="008F1B65" w:rsidRPr="008F1B65" w:rsidRDefault="00FE48D4" w:rsidP="00414A2C">
            <w:pPr>
              <w:rPr>
                <w:rFonts w:ascii="Arial Narrow" w:hAnsi="Arial Narrow"/>
              </w:rPr>
            </w:pPr>
            <w:r w:rsidRPr="00FE48D4">
              <w:rPr>
                <w:rFonts w:ascii="Arial Narrow" w:hAnsi="Arial Narrow"/>
              </w:rPr>
              <w:t>Técnicas Experimentais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67FD56" w14:textId="63BB4BEE" w:rsidR="008F1B65" w:rsidRPr="004F7679" w:rsidRDefault="00FE48D4" w:rsidP="004F7679">
            <w:pPr>
              <w:rPr>
                <w:rFonts w:ascii="Arial Narrow" w:hAnsi="Arial Narrow"/>
              </w:rPr>
            </w:pPr>
            <w:r w:rsidRPr="004F7679">
              <w:rPr>
                <w:rFonts w:ascii="Arial Narrow" w:hAnsi="Arial Narrow"/>
              </w:rPr>
              <w:t xml:space="preserve">Prof. Dr. </w:t>
            </w:r>
            <w:r w:rsidR="004F7679" w:rsidRPr="004F7679">
              <w:rPr>
                <w:rFonts w:ascii="Arial Narrow" w:hAnsi="Arial Narrow"/>
              </w:rPr>
              <w:t>Joel Martins Crichigno Filho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6EC82C" w14:textId="4A2B2CDF" w:rsidR="008F1B65" w:rsidRPr="004F7679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 w:rsidRPr="004F7679">
              <w:rPr>
                <w:rFonts w:ascii="Arial Narrow" w:hAnsi="Arial Narrow"/>
              </w:rPr>
              <w:t>4</w:t>
            </w:r>
          </w:p>
        </w:tc>
      </w:tr>
      <w:tr w:rsidR="008F1B65" w:rsidRPr="00F37D69" w14:paraId="38051EC8" w14:textId="77777777" w:rsidTr="00A00E25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FDAE19" w14:textId="4046296A" w:rsidR="008F1B65" w:rsidRPr="004F7679" w:rsidRDefault="00BD47E0" w:rsidP="00FE48D4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4F7679">
              <w:rPr>
                <w:rFonts w:ascii="Arial Narrow" w:hAnsi="Arial Narrow"/>
                <w:b/>
              </w:rPr>
              <w:t xml:space="preserve">(  </w:t>
            </w:r>
            <w:r w:rsidR="00A00E25" w:rsidRPr="004F7679">
              <w:rPr>
                <w:rFonts w:ascii="Arial Narrow" w:hAnsi="Arial Narrow"/>
                <w:b/>
              </w:rPr>
              <w:t xml:space="preserve"> ) TE2-</w:t>
            </w:r>
            <w:r w:rsidR="00FE48D4" w:rsidRPr="004F7679">
              <w:rPr>
                <w:rFonts w:ascii="Arial Narrow" w:hAnsi="Arial Narrow"/>
                <w:b/>
              </w:rPr>
              <w:t>EFP</w:t>
            </w:r>
            <w:r w:rsidR="00A00E25" w:rsidRPr="004F7679">
              <w:rPr>
                <w:rFonts w:ascii="Arial Narrow" w:hAnsi="Arial Narrow"/>
                <w:b/>
              </w:rPr>
              <w:t>*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0CA2CB" w14:textId="1B84BC42" w:rsidR="008F1B65" w:rsidRPr="008F1B65" w:rsidRDefault="00FE48D4" w:rsidP="00414A2C">
            <w:pPr>
              <w:rPr>
                <w:rFonts w:ascii="Arial Narrow" w:hAnsi="Arial Narrow"/>
              </w:rPr>
            </w:pPr>
            <w:r w:rsidRPr="00FE48D4">
              <w:rPr>
                <w:rFonts w:ascii="Arial Narrow" w:hAnsi="Arial Narrow"/>
              </w:rPr>
              <w:t>Tópicos Especiais II: Equilíbrio de Fases de Fluidos de Petróleo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CDF195" w14:textId="77D5893A" w:rsidR="008F1B65" w:rsidRPr="004F7679" w:rsidRDefault="008F1B65" w:rsidP="00A00E25">
            <w:pPr>
              <w:rPr>
                <w:rFonts w:ascii="Arial Narrow" w:hAnsi="Arial Narrow"/>
              </w:rPr>
            </w:pPr>
            <w:r w:rsidRPr="004F7679">
              <w:rPr>
                <w:rFonts w:ascii="Arial Narrow" w:hAnsi="Arial Narrow"/>
              </w:rPr>
              <w:t xml:space="preserve">Prof. Dr. </w:t>
            </w:r>
            <w:r w:rsidR="00A00E25" w:rsidRPr="004F7679">
              <w:rPr>
                <w:rFonts w:ascii="Arial Narrow" w:hAnsi="Arial Narrow"/>
              </w:rPr>
              <w:t>Antônio Marinho Barbosa Neto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B99E92" w14:textId="75653502" w:rsidR="008F1B65" w:rsidRPr="004F7679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 w:rsidRPr="004F7679">
              <w:rPr>
                <w:rFonts w:ascii="Arial Narrow" w:hAnsi="Arial Narrow"/>
              </w:rPr>
              <w:t>4</w:t>
            </w:r>
          </w:p>
        </w:tc>
      </w:tr>
      <w:tr w:rsidR="00BD47E0" w:rsidRPr="00F37D69" w14:paraId="5D4E9FC9" w14:textId="77777777" w:rsidTr="00A00E25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A81032" w14:textId="015CBBF5" w:rsidR="00BD47E0" w:rsidRPr="004F7679" w:rsidRDefault="00FE48D4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4F7679">
              <w:rPr>
                <w:rFonts w:ascii="Arial Narrow" w:hAnsi="Arial Narrow"/>
                <w:b/>
              </w:rPr>
              <w:t>(   ) TE2-IMC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820BFB" w14:textId="26E6102D" w:rsidR="00BD47E0" w:rsidRPr="00BD47E0" w:rsidRDefault="00FE48D4" w:rsidP="00414A2C">
            <w:pPr>
              <w:rPr>
                <w:rFonts w:ascii="Arial Narrow" w:hAnsi="Arial Narrow"/>
              </w:rPr>
            </w:pPr>
            <w:r w:rsidRPr="00FE48D4">
              <w:rPr>
                <w:rFonts w:ascii="Arial Narrow" w:hAnsi="Arial Narrow"/>
              </w:rPr>
              <w:t>Tópicos Especiais II: Introdução aos Materiais Compósitos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127068" w14:textId="027877FB" w:rsidR="00BD47E0" w:rsidRPr="004F7679" w:rsidRDefault="00A00E25" w:rsidP="004F7679">
            <w:pPr>
              <w:rPr>
                <w:rFonts w:ascii="Arial Narrow" w:hAnsi="Arial Narrow"/>
              </w:rPr>
            </w:pPr>
            <w:r w:rsidRPr="004F7679">
              <w:rPr>
                <w:rFonts w:ascii="Arial Narrow" w:hAnsi="Arial Narrow"/>
              </w:rPr>
              <w:t xml:space="preserve">Prof. Dr. </w:t>
            </w:r>
            <w:r w:rsidR="004F7679" w:rsidRPr="004F7679">
              <w:rPr>
                <w:rFonts w:ascii="Arial Narrow" w:hAnsi="Arial Narrow"/>
              </w:rPr>
              <w:t>Ricardo de Medeiros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6EFF8E" w14:textId="690170EF" w:rsidR="00BD47E0" w:rsidRPr="004F7679" w:rsidRDefault="00414A2C" w:rsidP="00414A2C">
            <w:pPr>
              <w:ind w:left="26"/>
              <w:jc w:val="center"/>
              <w:rPr>
                <w:rFonts w:ascii="Arial Narrow" w:hAnsi="Arial Narrow"/>
              </w:rPr>
            </w:pPr>
            <w:r w:rsidRPr="004F7679">
              <w:rPr>
                <w:rFonts w:ascii="Arial Narrow" w:hAnsi="Arial Narrow"/>
              </w:rPr>
              <w:t>4</w:t>
            </w:r>
          </w:p>
        </w:tc>
      </w:tr>
    </w:tbl>
    <w:p w14:paraId="619E34AB" w14:textId="717D9F64" w:rsidR="00697E84" w:rsidRPr="00D71869" w:rsidRDefault="00FE48D4" w:rsidP="00F54D12">
      <w:pPr>
        <w:ind w:left="360"/>
        <w:jc w:val="both"/>
        <w:rPr>
          <w:rFonts w:ascii="Arial" w:hAnsi="Arial" w:cs="Arial"/>
          <w:bCs/>
          <w:sz w:val="18"/>
        </w:rPr>
      </w:pPr>
      <w:r w:rsidRPr="00D71869">
        <w:rPr>
          <w:rFonts w:ascii="Arial" w:hAnsi="Arial" w:cs="Arial"/>
          <w:bCs/>
          <w:sz w:val="18"/>
        </w:rPr>
        <w:t>*</w:t>
      </w:r>
      <w:r w:rsidR="00076491">
        <w:rPr>
          <w:rFonts w:ascii="Arial" w:hAnsi="Arial" w:cs="Arial"/>
          <w:bCs/>
          <w:sz w:val="18"/>
        </w:rPr>
        <w:t xml:space="preserve">MF1 e </w:t>
      </w:r>
      <w:r w:rsidRPr="00D71869">
        <w:rPr>
          <w:rFonts w:ascii="Arial" w:hAnsi="Arial" w:cs="Arial"/>
          <w:bCs/>
          <w:sz w:val="18"/>
        </w:rPr>
        <w:t>TE2-EFP</w:t>
      </w:r>
      <w:r w:rsidR="00076491">
        <w:rPr>
          <w:rFonts w:ascii="Arial" w:hAnsi="Arial" w:cs="Arial"/>
          <w:bCs/>
          <w:sz w:val="18"/>
        </w:rPr>
        <w:t xml:space="preserve"> </w:t>
      </w:r>
      <w:r w:rsidR="00D71869">
        <w:rPr>
          <w:rFonts w:ascii="Arial" w:hAnsi="Arial" w:cs="Arial"/>
          <w:bCs/>
          <w:sz w:val="18"/>
        </w:rPr>
        <w:t>ser</w:t>
      </w:r>
      <w:r w:rsidR="00076491">
        <w:rPr>
          <w:rFonts w:ascii="Arial" w:hAnsi="Arial" w:cs="Arial"/>
          <w:bCs/>
          <w:sz w:val="18"/>
        </w:rPr>
        <w:t>ão</w:t>
      </w:r>
      <w:r w:rsidR="00D71869">
        <w:rPr>
          <w:rFonts w:ascii="Arial" w:hAnsi="Arial" w:cs="Arial"/>
          <w:bCs/>
          <w:sz w:val="18"/>
        </w:rPr>
        <w:t xml:space="preserve"> ministrada</w:t>
      </w:r>
      <w:r w:rsidR="00076491">
        <w:rPr>
          <w:rFonts w:ascii="Arial" w:hAnsi="Arial" w:cs="Arial"/>
          <w:bCs/>
          <w:sz w:val="18"/>
        </w:rPr>
        <w:t>s</w:t>
      </w:r>
      <w:r w:rsidR="00D71869">
        <w:rPr>
          <w:rFonts w:ascii="Arial" w:hAnsi="Arial" w:cs="Arial"/>
          <w:bCs/>
          <w:sz w:val="18"/>
        </w:rPr>
        <w:t xml:space="preserve"> no CESFI, UDESC de</w:t>
      </w:r>
      <w:r w:rsidR="00A00E25" w:rsidRPr="00D71869">
        <w:rPr>
          <w:rFonts w:ascii="Arial" w:hAnsi="Arial" w:cs="Arial"/>
          <w:bCs/>
          <w:sz w:val="18"/>
        </w:rPr>
        <w:t xml:space="preserve"> Balneário Camboriú</w:t>
      </w:r>
      <w:r w:rsidR="002524DA" w:rsidRPr="00D71869">
        <w:rPr>
          <w:rFonts w:ascii="Arial" w:hAnsi="Arial" w:cs="Arial"/>
          <w:bCs/>
          <w:sz w:val="18"/>
        </w:rPr>
        <w:t>/SC</w:t>
      </w:r>
      <w:r w:rsidR="00A00E25" w:rsidRPr="00D71869">
        <w:rPr>
          <w:rFonts w:ascii="Arial" w:hAnsi="Arial" w:cs="Arial"/>
          <w:bCs/>
          <w:sz w:val="18"/>
        </w:rPr>
        <w:t>.</w:t>
      </w: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2474BF7B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66EA3E41" w14:textId="77777777" w:rsidR="00206660" w:rsidRDefault="00206660" w:rsidP="00D15D2F">
            <w:pPr>
              <w:rPr>
                <w:rFonts w:ascii="Arial" w:hAnsi="Arial" w:cs="Arial"/>
              </w:rPr>
            </w:pPr>
          </w:p>
          <w:p w14:paraId="6CAE31CA" w14:textId="2DE28A8E" w:rsidR="00206660" w:rsidRPr="00623BBC" w:rsidRDefault="00206660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4DE36C00" w14:textId="77777777" w:rsidR="00206660" w:rsidRDefault="00206660" w:rsidP="00697E84">
            <w:pPr>
              <w:rPr>
                <w:rFonts w:ascii="Arial" w:hAnsi="Arial" w:cs="Arial"/>
              </w:rPr>
            </w:pPr>
          </w:p>
          <w:p w14:paraId="0588B3E6" w14:textId="488E3FBF" w:rsidR="00C14F64" w:rsidRPr="00623BBC" w:rsidRDefault="00C14F64" w:rsidP="005976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5976B1">
              <w:rPr>
                <w:rFonts w:ascii="Arial" w:hAnsi="Arial" w:cs="Arial"/>
              </w:rPr>
              <w:t>2.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6465D3AC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8538FF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8538FF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28B316BD" w:rsidR="00C14F64" w:rsidRDefault="00C14F64" w:rsidP="00C14F64">
      <w:pPr>
        <w:rPr>
          <w:rFonts w:ascii="Arial" w:hAnsi="Arial" w:cs="Arial"/>
          <w:highlight w:val="yellow"/>
        </w:rPr>
      </w:pPr>
    </w:p>
    <w:p w14:paraId="797C2939" w14:textId="77777777" w:rsidR="00206660" w:rsidRDefault="00206660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</w:t>
      </w:r>
      <w:r w:rsidRPr="00497168">
        <w:rPr>
          <w:rFonts w:ascii="Arial" w:hAnsi="Arial" w:cs="Arial"/>
          <w:sz w:val="22"/>
          <w:highlight w:val="yellow"/>
        </w:rPr>
        <w:t>o.</w:t>
      </w:r>
      <w:bookmarkEnd w:id="0"/>
    </w:p>
    <w:sectPr w:rsidR="00A40ABE" w:rsidRPr="0052527C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z2mjvUE5+hnk6vsLcT3tQWqdUnbCYl+Wn6ys7dkhSBbb6vvDWgfTKGFZssDPep/Pg6q0jircjZyCojyB0BT0Og==" w:salt="cPZRbG1fJ/eHv1L0WCotxA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76491"/>
    <w:rsid w:val="00094EE0"/>
    <w:rsid w:val="000A2168"/>
    <w:rsid w:val="000B08FA"/>
    <w:rsid w:val="000D5FAF"/>
    <w:rsid w:val="000F45E2"/>
    <w:rsid w:val="000F5427"/>
    <w:rsid w:val="00175191"/>
    <w:rsid w:val="00180076"/>
    <w:rsid w:val="00184029"/>
    <w:rsid w:val="001B1661"/>
    <w:rsid w:val="001C2BA4"/>
    <w:rsid w:val="001D7D16"/>
    <w:rsid w:val="00200D7B"/>
    <w:rsid w:val="0020287A"/>
    <w:rsid w:val="00206660"/>
    <w:rsid w:val="002126FC"/>
    <w:rsid w:val="00230421"/>
    <w:rsid w:val="0023624F"/>
    <w:rsid w:val="00240A08"/>
    <w:rsid w:val="0024727D"/>
    <w:rsid w:val="002524DA"/>
    <w:rsid w:val="00263AF4"/>
    <w:rsid w:val="00273E21"/>
    <w:rsid w:val="0029644F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21CAB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3FF0"/>
    <w:rsid w:val="003C71B0"/>
    <w:rsid w:val="003E6459"/>
    <w:rsid w:val="003F1524"/>
    <w:rsid w:val="003F54C6"/>
    <w:rsid w:val="00414A2C"/>
    <w:rsid w:val="004328BB"/>
    <w:rsid w:val="004436BF"/>
    <w:rsid w:val="004527E8"/>
    <w:rsid w:val="0046072A"/>
    <w:rsid w:val="00463B89"/>
    <w:rsid w:val="00480224"/>
    <w:rsid w:val="00486648"/>
    <w:rsid w:val="0049191C"/>
    <w:rsid w:val="00497168"/>
    <w:rsid w:val="004A6B38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4F7679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77221"/>
    <w:rsid w:val="00581D45"/>
    <w:rsid w:val="00593DE1"/>
    <w:rsid w:val="005976B1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538FF"/>
    <w:rsid w:val="00853F80"/>
    <w:rsid w:val="00854528"/>
    <w:rsid w:val="00856649"/>
    <w:rsid w:val="00867937"/>
    <w:rsid w:val="0087793D"/>
    <w:rsid w:val="008B6A73"/>
    <w:rsid w:val="008D00DE"/>
    <w:rsid w:val="008F1605"/>
    <w:rsid w:val="008F1B65"/>
    <w:rsid w:val="00920955"/>
    <w:rsid w:val="009227EE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DFA"/>
    <w:rsid w:val="00A00E25"/>
    <w:rsid w:val="00A14191"/>
    <w:rsid w:val="00A14683"/>
    <w:rsid w:val="00A163DA"/>
    <w:rsid w:val="00A3282F"/>
    <w:rsid w:val="00A40ABE"/>
    <w:rsid w:val="00A42683"/>
    <w:rsid w:val="00A451AB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D47E0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D0732"/>
    <w:rsid w:val="00CE5BF0"/>
    <w:rsid w:val="00CE6913"/>
    <w:rsid w:val="00D1720B"/>
    <w:rsid w:val="00D45B1B"/>
    <w:rsid w:val="00D5227B"/>
    <w:rsid w:val="00D52A2F"/>
    <w:rsid w:val="00D56BD0"/>
    <w:rsid w:val="00D71869"/>
    <w:rsid w:val="00DA23C0"/>
    <w:rsid w:val="00DA5B9D"/>
    <w:rsid w:val="00DC3194"/>
    <w:rsid w:val="00DC4DEC"/>
    <w:rsid w:val="00DD6B0A"/>
    <w:rsid w:val="00DD6CF4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48D4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761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FE6A5-780C-419B-B20C-600A8F876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fich-ma2.dot</Template>
  <TotalTime>421</TotalTime>
  <Pages>1</Pages>
  <Words>359</Words>
  <Characters>1940</Characters>
  <Application>Microsoft Office Word</Application>
  <DocSecurity>8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 MUSSOI RODRIGUES</cp:lastModifiedBy>
  <cp:revision>62</cp:revision>
  <cp:lastPrinted>2019-12-17T21:42:00Z</cp:lastPrinted>
  <dcterms:created xsi:type="dcterms:W3CDTF">2017-06-28T19:11:00Z</dcterms:created>
  <dcterms:modified xsi:type="dcterms:W3CDTF">2022-07-04T17:31:00Z</dcterms:modified>
</cp:coreProperties>
</file>