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19192152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 xml:space="preserve">ACADÊMICO EM </w:t>
      </w:r>
      <w:r w:rsidR="007D629F">
        <w:rPr>
          <w:rFonts w:ascii="Arial" w:hAnsi="Arial" w:cs="Arial"/>
          <w:b/>
          <w:color w:val="000000"/>
        </w:rPr>
        <w:t>COMPUTAÇÃO APLICADA</w:t>
      </w:r>
    </w:p>
    <w:p w14:paraId="088DBE9A" w14:textId="42F9671A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371DD7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7D629F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9FAFD32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5D1625">
              <w:rPr>
                <w:rFonts w:ascii="Arial" w:hAnsi="Arial" w:cs="Arial"/>
                <w:b/>
              </w:rPr>
              <w:t xml:space="preserve"> (preencher apenas se</w:t>
            </w:r>
            <w:r w:rsidR="00371DD7">
              <w:rPr>
                <w:rFonts w:ascii="Arial" w:hAnsi="Arial" w:cs="Arial"/>
                <w:b/>
              </w:rPr>
              <w:t xml:space="preserve"> 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371DD7" w:rsidRPr="00AE63CE" w14:paraId="43FDBE94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7D51118" w14:textId="396D8691" w:rsidR="00371DD7" w:rsidRDefault="00371DD7" w:rsidP="00230421">
            <w:pPr>
              <w:jc w:val="both"/>
              <w:rPr>
                <w:rFonts w:ascii="Arial" w:hAnsi="Arial" w:cs="Arial"/>
                <w:b/>
              </w:rPr>
            </w:pPr>
            <w:permStart w:id="1854343774" w:edGrp="everyone" w:colFirst="0" w:colLast="0"/>
            <w:permStart w:id="1055460987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1854343774"/>
            <w:permEnd w:id="1055460987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2462367" w:rsidR="0036154D" w:rsidRPr="00954D38" w:rsidRDefault="00C14F64" w:rsidP="007D629F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</w:t>
            </w:r>
            <w:r w:rsidR="00581D45">
              <w:rPr>
                <w:rFonts w:ascii="Arial" w:hAnsi="Arial" w:cs="Arial"/>
              </w:rPr>
              <w:t xml:space="preserve">   </w:t>
            </w:r>
            <w:r w:rsidRPr="00C14F64">
              <w:rPr>
                <w:rFonts w:ascii="Arial" w:hAnsi="Arial" w:cs="Arial"/>
              </w:rPr>
              <w:t xml:space="preserve">) </w:t>
            </w:r>
            <w:r w:rsidR="007D629F">
              <w:rPr>
                <w:rFonts w:ascii="Arial" w:hAnsi="Arial" w:cs="Arial"/>
              </w:rPr>
              <w:t>Ciência da Computação</w:t>
            </w:r>
          </w:p>
        </w:tc>
      </w:tr>
      <w:tr w:rsidR="00CE5BF0" w:rsidRPr="00AE63CE" w14:paraId="14D68B0E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8F0D030" w:rsidR="00C14F64" w:rsidRPr="00C14F64" w:rsidRDefault="00581D45" w:rsidP="007D62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="00C14F64" w:rsidRPr="00C14F64">
              <w:rPr>
                <w:rFonts w:ascii="Arial" w:hAnsi="Arial" w:cs="Arial"/>
                <w:bCs/>
              </w:rPr>
              <w:t xml:space="preserve">) </w:t>
            </w:r>
            <w:r w:rsidR="007D629F" w:rsidRPr="007D629F">
              <w:rPr>
                <w:rFonts w:ascii="Arial" w:hAnsi="Arial" w:cs="Arial"/>
                <w:bCs/>
              </w:rPr>
              <w:t>Metodologia e Técnicas de Computação (894)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F738889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7D629F" w:rsidRPr="007D629F">
              <w:rPr>
                <w:rFonts w:ascii="Arial" w:hAnsi="Arial" w:cs="Arial"/>
              </w:rPr>
              <w:t>Sistemas de Computação (599)</w:t>
            </w:r>
          </w:p>
        </w:tc>
      </w:tr>
      <w:tr w:rsidR="0036154D" w:rsidRPr="00AE63CE" w14:paraId="1BF2F5EA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7D629F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0463E156" w:rsidR="008B6A73" w:rsidRPr="00371DD7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71DD7">
              <w:rPr>
                <w:rFonts w:ascii="Arial" w:hAnsi="Arial" w:cs="Arial"/>
                <w:sz w:val="16"/>
                <w:szCs w:val="16"/>
              </w:rPr>
              <w:t>*</w:t>
            </w:r>
            <w:r w:rsidR="00371DD7" w:rsidRPr="00371DD7">
              <w:rPr>
                <w:rFonts w:ascii="Arial" w:hAnsi="Arial" w:cs="Arial"/>
                <w:sz w:val="16"/>
                <w:szCs w:val="16"/>
              </w:rPr>
              <w:t>**</w:t>
            </w:r>
            <w:r w:rsidRPr="00371DD7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371DD7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371DD7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7D629F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7D629F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7D629F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0FCAA5D9" w:rsidR="00C14F64" w:rsidRPr="00371DD7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>(   )</w:t>
            </w:r>
            <w:r w:rsidR="007D629F" w:rsidRPr="00371DD7">
              <w:rPr>
                <w:rFonts w:ascii="Arial Narrow" w:hAnsi="Arial Narrow"/>
                <w:b/>
              </w:rPr>
              <w:t xml:space="preserve"> PAA02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44F83954" w:rsidR="00C14F64" w:rsidRPr="00AC7951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Projeto e Análise de Algoritmos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1F982661" w:rsidR="00DC3194" w:rsidRPr="00371DD7" w:rsidRDefault="008F1B65" w:rsidP="007D629F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 xml:space="preserve">Prof. Dr. </w:t>
            </w:r>
            <w:r w:rsidR="007D629F" w:rsidRPr="00371DD7">
              <w:rPr>
                <w:rFonts w:ascii="Arial Narrow" w:hAnsi="Arial Narrow"/>
              </w:rPr>
              <w:t>Maurício Aronne Pillon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371DD7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7D629F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7DD4945A" w:rsidR="00577221" w:rsidRPr="00371DD7" w:rsidRDefault="00371DD7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>(   ) REC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02CB7D78" w:rsidR="00577221" w:rsidRPr="00AC7951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Redes de Computadores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30F4441E" w:rsidR="00414A2C" w:rsidRPr="00371DD7" w:rsidRDefault="008F1B65" w:rsidP="00371DD7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Prof</w:t>
            </w:r>
            <w:r w:rsidR="00371DD7" w:rsidRPr="00371DD7">
              <w:rPr>
                <w:rFonts w:ascii="Arial Narrow" w:hAnsi="Arial Narrow"/>
              </w:rPr>
              <w:t>a</w:t>
            </w:r>
            <w:r w:rsidRPr="00371DD7">
              <w:rPr>
                <w:rFonts w:ascii="Arial Narrow" w:hAnsi="Arial Narrow"/>
              </w:rPr>
              <w:t>. Dr</w:t>
            </w:r>
            <w:r w:rsidR="00371DD7" w:rsidRPr="00371DD7">
              <w:rPr>
                <w:rFonts w:ascii="Arial Narrow" w:hAnsi="Arial Narrow"/>
              </w:rPr>
              <w:t>a</w:t>
            </w:r>
            <w:r w:rsidRPr="00371DD7">
              <w:rPr>
                <w:rFonts w:ascii="Arial Narrow" w:hAnsi="Arial Narrow"/>
              </w:rPr>
              <w:t xml:space="preserve">. </w:t>
            </w:r>
            <w:r w:rsidR="00371DD7" w:rsidRPr="00371DD7">
              <w:rPr>
                <w:rFonts w:ascii="Arial Narrow" w:hAnsi="Arial Narrow"/>
              </w:rPr>
              <w:t xml:space="preserve">Janine </w:t>
            </w:r>
            <w:proofErr w:type="spellStart"/>
            <w:r w:rsidR="00371DD7" w:rsidRPr="00371DD7">
              <w:rPr>
                <w:rFonts w:ascii="Arial Narrow" w:hAnsi="Arial Narrow"/>
              </w:rPr>
              <w:t>Kniess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5BF8F863" w:rsidR="00577221" w:rsidRPr="00371DD7" w:rsidRDefault="002D0021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4EBAC9D1" w:rsidR="00577221" w:rsidRPr="00371DD7" w:rsidRDefault="00371DD7" w:rsidP="00371DD7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>(   ) SDA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365F9EB2" w:rsidR="00577221" w:rsidRPr="00AC7951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Sistemas Distribuídos Avança</w:t>
            </w:r>
            <w:bookmarkStart w:id="0" w:name="_GoBack"/>
            <w:bookmarkEnd w:id="0"/>
            <w:r w:rsidRPr="00371DD7">
              <w:rPr>
                <w:rFonts w:ascii="Arial Narrow" w:hAnsi="Arial Narrow"/>
              </w:rPr>
              <w:t>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383921A4" w:rsidR="00577221" w:rsidRPr="00371DD7" w:rsidRDefault="008F1B65" w:rsidP="00371DD7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Prof. Dr.</w:t>
            </w:r>
            <w:r w:rsidR="00414A2C" w:rsidRPr="00371DD7">
              <w:rPr>
                <w:rFonts w:ascii="Arial Narrow" w:hAnsi="Arial Narrow"/>
              </w:rPr>
              <w:t xml:space="preserve"> </w:t>
            </w:r>
            <w:r w:rsidR="00371DD7" w:rsidRPr="00371DD7">
              <w:rPr>
                <w:rFonts w:ascii="Arial Narrow" w:hAnsi="Arial Narrow"/>
              </w:rPr>
              <w:t xml:space="preserve">Charles Christian </w:t>
            </w:r>
            <w:proofErr w:type="spellStart"/>
            <w:r w:rsidR="00371DD7" w:rsidRPr="00371DD7">
              <w:rPr>
                <w:rFonts w:ascii="Arial Narrow" w:hAnsi="Arial Narrow"/>
              </w:rPr>
              <w:t>Miers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371DD7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3300393F" w:rsidR="008F1B65" w:rsidRPr="00371DD7" w:rsidRDefault="00371DD7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>(   ) CGA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70E6A5E6" w:rsidR="008F1B65" w:rsidRPr="008F1B65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Computação Gráfica Avançada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33F046C7" w:rsidR="008F1B65" w:rsidRPr="00371DD7" w:rsidRDefault="008F1B65" w:rsidP="007D629F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Prof. Dr.</w:t>
            </w:r>
            <w:r w:rsidR="00A00E25" w:rsidRPr="00371DD7">
              <w:rPr>
                <w:rFonts w:ascii="Arial Narrow" w:hAnsi="Arial Narrow"/>
              </w:rPr>
              <w:t xml:space="preserve"> </w:t>
            </w:r>
            <w:r w:rsidR="00371DD7" w:rsidRPr="00371DD7">
              <w:rPr>
                <w:rFonts w:ascii="Arial Narrow" w:hAnsi="Arial Narrow"/>
              </w:rPr>
              <w:t>André Tavares da Silva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Pr="00371DD7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6A6D75FA" w:rsidR="008F1B65" w:rsidRPr="00371DD7" w:rsidRDefault="00371DD7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>(   ) MEP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39FA0FC7" w:rsidR="008F1B65" w:rsidRPr="008F1B65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Metodologia da Pesquisa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6013226C" w:rsidR="008F1B65" w:rsidRPr="00371DD7" w:rsidRDefault="008F1B65" w:rsidP="00371DD7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Prof</w:t>
            </w:r>
            <w:r w:rsidR="00A00E25" w:rsidRPr="00371DD7">
              <w:rPr>
                <w:rFonts w:ascii="Arial Narrow" w:hAnsi="Arial Narrow"/>
              </w:rPr>
              <w:t>. Dr.</w:t>
            </w:r>
            <w:r w:rsidR="002D0021" w:rsidRPr="00371DD7">
              <w:rPr>
                <w:rFonts w:ascii="Arial Narrow" w:hAnsi="Arial Narrow"/>
              </w:rPr>
              <w:t xml:space="preserve"> </w:t>
            </w:r>
            <w:r w:rsidR="00371DD7" w:rsidRPr="00371DD7">
              <w:rPr>
                <w:rFonts w:ascii="Arial Narrow" w:hAnsi="Arial Narrow"/>
              </w:rPr>
              <w:t xml:space="preserve">Marcelo da Silva </w:t>
            </w:r>
            <w:proofErr w:type="spellStart"/>
            <w:r w:rsidR="00371DD7" w:rsidRPr="00371DD7">
              <w:rPr>
                <w:rFonts w:ascii="Arial Narrow" w:hAnsi="Arial Narrow"/>
              </w:rPr>
              <w:t>Hounsell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Pr="00371DD7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56E25CFE" w:rsidR="008F1B65" w:rsidRPr="00371DD7" w:rsidRDefault="00BD47E0" w:rsidP="00371DD7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 xml:space="preserve">(  </w:t>
            </w:r>
            <w:r w:rsidR="007D629F" w:rsidRPr="00371DD7">
              <w:rPr>
                <w:rFonts w:ascii="Arial Narrow" w:hAnsi="Arial Narrow"/>
                <w:b/>
              </w:rPr>
              <w:t xml:space="preserve"> ) TEMTC-</w:t>
            </w:r>
            <w:r w:rsidR="00371DD7" w:rsidRPr="00371DD7">
              <w:rPr>
                <w:rFonts w:ascii="Arial Narrow" w:hAnsi="Arial Narrow"/>
                <w:b/>
              </w:rPr>
              <w:t>CN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0C3AEE1D" w:rsidR="008F1B65" w:rsidRPr="008F1B65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TE Metodologia e Técnicas de Computação: Computação Natural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4CE2A283" w:rsidR="008F1B65" w:rsidRPr="00371DD7" w:rsidRDefault="008F1B65" w:rsidP="00371DD7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Prof. Dr.</w:t>
            </w:r>
            <w:r w:rsidR="002D0021" w:rsidRPr="00371DD7">
              <w:rPr>
                <w:rFonts w:ascii="Arial Narrow" w:hAnsi="Arial Narrow"/>
              </w:rPr>
              <w:t xml:space="preserve"> </w:t>
            </w:r>
            <w:r w:rsidR="00371DD7" w:rsidRPr="00371DD7">
              <w:rPr>
                <w:rFonts w:ascii="Arial Narrow" w:hAnsi="Arial Narrow"/>
              </w:rPr>
              <w:t xml:space="preserve">Rafael </w:t>
            </w:r>
            <w:proofErr w:type="spellStart"/>
            <w:r w:rsidR="00371DD7" w:rsidRPr="00371DD7">
              <w:rPr>
                <w:rFonts w:ascii="Arial Narrow" w:hAnsi="Arial Narrow"/>
              </w:rPr>
              <w:t>Stubs</w:t>
            </w:r>
            <w:proofErr w:type="spellEnd"/>
            <w:r w:rsidR="00371DD7" w:rsidRPr="00371DD7">
              <w:rPr>
                <w:rFonts w:ascii="Arial Narrow" w:hAnsi="Arial Narrow"/>
              </w:rPr>
              <w:t xml:space="preserve"> </w:t>
            </w:r>
            <w:proofErr w:type="spellStart"/>
            <w:r w:rsidR="00371DD7" w:rsidRPr="00371DD7">
              <w:rPr>
                <w:rFonts w:ascii="Arial Narrow" w:hAnsi="Arial Narrow"/>
              </w:rPr>
              <w:t>Parpinelli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75653502" w:rsidR="008F1B65" w:rsidRPr="00371DD7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  <w:tr w:rsidR="00BD47E0" w:rsidRPr="00F37D69" w14:paraId="5D4E9FC9" w14:textId="77777777" w:rsidTr="007D629F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A81032" w14:textId="688DB117" w:rsidR="00BD47E0" w:rsidRPr="00371DD7" w:rsidRDefault="007D629F" w:rsidP="00371DD7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371DD7">
              <w:rPr>
                <w:rFonts w:ascii="Arial Narrow" w:hAnsi="Arial Narrow"/>
                <w:b/>
              </w:rPr>
              <w:t xml:space="preserve">(   ) </w:t>
            </w:r>
            <w:r w:rsidR="00371DD7" w:rsidRPr="00371DD7">
              <w:rPr>
                <w:rFonts w:ascii="Arial Narrow" w:hAnsi="Arial Narrow"/>
                <w:b/>
              </w:rPr>
              <w:t>TEMTC-SCM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820BFB" w14:textId="092C436D" w:rsidR="00BD47E0" w:rsidRPr="00BD47E0" w:rsidRDefault="00371DD7" w:rsidP="00414A2C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TE Metodologia e Técnicas de Computação: Sistemas Computacionais na Manufatura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127068" w14:textId="3A25D16D" w:rsidR="00BD47E0" w:rsidRPr="00371DD7" w:rsidRDefault="00A00E25" w:rsidP="007D629F">
            <w:pPr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 xml:space="preserve">Prof. Dr. </w:t>
            </w:r>
            <w:r w:rsidR="002D0021" w:rsidRPr="00371DD7">
              <w:rPr>
                <w:rFonts w:ascii="Arial Narrow" w:hAnsi="Arial Narrow"/>
              </w:rPr>
              <w:t>Roberto Silvio Ubertino Rosso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6EFF8E" w14:textId="690170EF" w:rsidR="00BD47E0" w:rsidRPr="00371DD7" w:rsidRDefault="00414A2C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371DD7">
              <w:rPr>
                <w:rFonts w:ascii="Arial Narrow" w:hAnsi="Arial Narrow"/>
              </w:rPr>
              <w:t>4</w:t>
            </w:r>
          </w:p>
        </w:tc>
      </w:tr>
    </w:tbl>
    <w:p w14:paraId="619E34AB" w14:textId="3F9F33F4" w:rsidR="00697E84" w:rsidRPr="00A00E25" w:rsidRDefault="00697E84" w:rsidP="00F54D12">
      <w:pPr>
        <w:ind w:left="360"/>
        <w:jc w:val="both"/>
        <w:rPr>
          <w:rFonts w:ascii="Arial" w:hAnsi="Arial" w:cs="Arial"/>
          <w:b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65F76829" w:rsidR="00C14F64" w:rsidRPr="00623BBC" w:rsidRDefault="00C14F64" w:rsidP="00697E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371DD7">
              <w:rPr>
                <w:rFonts w:ascii="Arial" w:hAnsi="Arial" w:cs="Arial"/>
              </w:rPr>
              <w:t>2.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YGOPxGuC0sy2n8JPYsV/pbINcWEDrYdEvs0RaL/QgS82QKshgtAYZ1FW7xnu9PQoTWetlCdi2g/efeIrba/PKQ==" w:salt="m1Xbso4V9wozAF3wj1wwj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524DA"/>
    <w:rsid w:val="00263AF4"/>
    <w:rsid w:val="00273E21"/>
    <w:rsid w:val="0029644F"/>
    <w:rsid w:val="002B3F61"/>
    <w:rsid w:val="002B7A37"/>
    <w:rsid w:val="002C0773"/>
    <w:rsid w:val="002C748A"/>
    <w:rsid w:val="002D0021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71DD7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527E8"/>
    <w:rsid w:val="0046072A"/>
    <w:rsid w:val="00463B89"/>
    <w:rsid w:val="00480224"/>
    <w:rsid w:val="00486648"/>
    <w:rsid w:val="0049191C"/>
    <w:rsid w:val="00497168"/>
    <w:rsid w:val="004A6B3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81D45"/>
    <w:rsid w:val="00593DE1"/>
    <w:rsid w:val="005D1625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D629F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F1605"/>
    <w:rsid w:val="008F1B65"/>
    <w:rsid w:val="00920955"/>
    <w:rsid w:val="009227EE"/>
    <w:rsid w:val="00954D38"/>
    <w:rsid w:val="00966BAA"/>
    <w:rsid w:val="00973B85"/>
    <w:rsid w:val="0097510C"/>
    <w:rsid w:val="00975FF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00E25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4EB63-2F1F-41AC-9AF7-ADA607E95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411</TotalTime>
  <Pages>1</Pages>
  <Words>338</Words>
  <Characters>1829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62</cp:revision>
  <cp:lastPrinted>2019-12-17T21:42:00Z</cp:lastPrinted>
  <dcterms:created xsi:type="dcterms:W3CDTF">2017-06-28T19:11:00Z</dcterms:created>
  <dcterms:modified xsi:type="dcterms:W3CDTF">2022-07-01T20:35:00Z</dcterms:modified>
</cp:coreProperties>
</file>