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2C0D0F31"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</w:t>
      </w:r>
      <w:r w:rsidR="00AE6396">
        <w:rPr>
          <w:rFonts w:ascii="Arial" w:hAnsi="Arial" w:cs="Arial"/>
          <w:b/>
          <w:color w:val="000000"/>
        </w:rPr>
        <w:t xml:space="preserve">ACADÊMICO </w:t>
      </w:r>
      <w:r w:rsidR="00954D38" w:rsidRPr="00E61841">
        <w:rPr>
          <w:rFonts w:ascii="Arial" w:hAnsi="Arial" w:cs="Arial"/>
          <w:b/>
          <w:color w:val="000000"/>
        </w:rPr>
        <w:t>EM CIÊNCIA E ENGENHARIA DE MATERIAIS</w:t>
      </w:r>
    </w:p>
    <w:p w14:paraId="088DBE9A" w14:textId="1272EB00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5F207B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407883C2" w:rsidR="004C6C95" w:rsidRPr="004F54FC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D03958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7C21759E" w:rsidR="00C53FA0" w:rsidRPr="00954D38" w:rsidRDefault="00C53FA0" w:rsidP="009B70EA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5F207B">
              <w:rPr>
                <w:rFonts w:ascii="Arial" w:hAnsi="Arial" w:cs="Arial"/>
                <w:b/>
              </w:rPr>
              <w:t xml:space="preserve"> (</w:t>
            </w:r>
            <w:r w:rsidR="009B70EA">
              <w:rPr>
                <w:rFonts w:ascii="Arial" w:hAnsi="Arial" w:cs="Arial"/>
                <w:b/>
              </w:rPr>
              <w:t xml:space="preserve">preencher apenas se </w:t>
            </w:r>
            <w:r w:rsidR="005F207B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5F207B" w:rsidRPr="00AE63CE" w14:paraId="19315EAF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650148F" w14:textId="6D3F877A" w:rsidR="005F207B" w:rsidRDefault="005F207B" w:rsidP="00230421">
            <w:pPr>
              <w:jc w:val="both"/>
              <w:rPr>
                <w:rFonts w:ascii="Arial" w:hAnsi="Arial" w:cs="Arial"/>
                <w:b/>
              </w:rPr>
            </w:pPr>
            <w:permStart w:id="531978506" w:edGrp="everyone" w:colFirst="0" w:colLast="0"/>
            <w:permStart w:id="1603079270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531978506"/>
            <w:permEnd w:id="1603079270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82833C7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B6A73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5B500A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Metais e Ligas 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38C603B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8B6A73" w:rsidRPr="00C14F64">
              <w:rPr>
                <w:rFonts w:ascii="Arial" w:hAnsi="Arial" w:cs="Arial"/>
                <w:bCs/>
              </w:rPr>
              <w:t xml:space="preserve">Materiais Nanoestruturados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562699B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Polímeros 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A8D6314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Métodos de Simulação Aplicados a Materiais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3B7A4FDA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4AFDDD86" w:rsidR="00C14F64" w:rsidRPr="00C14F64" w:rsidRDefault="009A0F7F" w:rsidP="009A0F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C14F64">
              <w:rPr>
                <w:rFonts w:ascii="Arial" w:hAnsi="Arial" w:cs="Arial"/>
                <w:bCs/>
              </w:rPr>
              <w:t>Processos e Desenvolvimento Cerâmicas e Biocerâmicas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48EF2E71" w:rsidR="00C14F64" w:rsidRPr="00C14F64" w:rsidRDefault="0052527C" w:rsidP="009A0F7F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r>
              <w:rPr>
                <w:rFonts w:ascii="Arial" w:hAnsi="Arial" w:cs="Arial"/>
                <w:bCs/>
              </w:rPr>
              <w:t xml:space="preserve">(  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8B6A73" w:rsidRPr="00C14F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00C86CB6" w:rsidR="008B6A73" w:rsidRPr="00AE6396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AE6396">
              <w:rPr>
                <w:rFonts w:ascii="Arial" w:hAnsi="Arial" w:cs="Arial"/>
                <w:sz w:val="16"/>
              </w:rPr>
              <w:t>*</w:t>
            </w:r>
            <w:r w:rsidR="005F207B">
              <w:rPr>
                <w:rFonts w:ascii="Arial" w:hAnsi="Arial" w:cs="Arial"/>
                <w:sz w:val="16"/>
              </w:rPr>
              <w:t>**</w:t>
            </w:r>
            <w:r w:rsidRPr="00AE6396">
              <w:rPr>
                <w:rFonts w:ascii="Arial" w:hAnsi="Arial" w:cs="Arial"/>
                <w:sz w:val="16"/>
              </w:rPr>
              <w:t xml:space="preserve">Conforme disposições do Dec. Estadual nº 16/2019, disponível em </w:t>
            </w:r>
            <w:hyperlink r:id="rId8" w:history="1">
              <w:r w:rsidRPr="00AE6396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AE6396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319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5F207B" w:rsidRPr="00F37D69" w14:paraId="2BD9147C" w14:textId="77777777" w:rsidTr="005F207B">
        <w:trPr>
          <w:trHeight w:val="46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43CBDCA" w:rsidR="005F207B" w:rsidRPr="001D1579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CMA</w:t>
            </w:r>
            <w:r w:rsidR="009B70EA">
              <w:rPr>
                <w:rFonts w:ascii="Arial Narrow" w:hAnsi="Arial Narrow"/>
                <w:b/>
              </w:rPr>
              <w:t>3-02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5F207B" w:rsidRPr="00AC7951" w:rsidRDefault="005F207B" w:rsidP="005F207B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AA5" w14:textId="77777777" w:rsidR="005F207B" w:rsidRPr="0071228E" w:rsidRDefault="005F207B" w:rsidP="005F207B">
            <w:pPr>
              <w:rPr>
                <w:rFonts w:ascii="Arial Narrow" w:hAnsi="Arial Narrow"/>
              </w:rPr>
            </w:pPr>
            <w:r w:rsidRPr="0071228E">
              <w:rPr>
                <w:rFonts w:ascii="Arial Narrow" w:hAnsi="Arial Narrow"/>
              </w:rPr>
              <w:t xml:space="preserve">Prof. Dr. Abel André Cândico </w:t>
            </w:r>
            <w:proofErr w:type="spellStart"/>
            <w:r w:rsidRPr="0071228E">
              <w:rPr>
                <w:rFonts w:ascii="Arial Narrow" w:hAnsi="Arial Narrow"/>
              </w:rPr>
              <w:t>Recco</w:t>
            </w:r>
            <w:proofErr w:type="spellEnd"/>
          </w:p>
          <w:p w14:paraId="31F294B7" w14:textId="37A1AB18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71228E">
              <w:rPr>
                <w:rFonts w:ascii="Arial Narrow" w:hAnsi="Arial Narrow"/>
              </w:rPr>
              <w:t xml:space="preserve">Prof. Dr. </w:t>
            </w:r>
            <w:proofErr w:type="spellStart"/>
            <w:r w:rsidRPr="0071228E">
              <w:rPr>
                <w:rFonts w:ascii="Arial Narrow" w:hAnsi="Arial Narrow"/>
              </w:rPr>
              <w:t>Julio</w:t>
            </w:r>
            <w:proofErr w:type="spellEnd"/>
            <w:r w:rsidRPr="0071228E">
              <w:rPr>
                <w:rFonts w:ascii="Arial Narrow" w:hAnsi="Arial Narrow"/>
              </w:rPr>
              <w:t xml:space="preserve"> Cesar </w:t>
            </w:r>
            <w:proofErr w:type="spellStart"/>
            <w:r w:rsidRPr="0071228E">
              <w:rPr>
                <w:rFonts w:ascii="Arial Narrow" w:hAnsi="Arial Narrow"/>
              </w:rPr>
              <w:t>Giubilei</w:t>
            </w:r>
            <w:proofErr w:type="spellEnd"/>
            <w:r w:rsidRPr="0071228E"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00A01C55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4CA30EC3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EBECFB9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TMA</w:t>
            </w:r>
            <w:r w:rsidR="009B70EA">
              <w:rPr>
                <w:rFonts w:ascii="Arial Narrow" w:hAnsi="Arial Narrow"/>
                <w:b/>
              </w:rPr>
              <w:t>3-02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5F207B" w:rsidRPr="00AC7951" w:rsidRDefault="005F207B" w:rsidP="005F207B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4D3544F1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70B0E4C9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3758D46B" w14:textId="77777777" w:rsidTr="00E7265A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713AB1AA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SEM</w:t>
            </w:r>
            <w:r w:rsidR="009B70EA">
              <w:rPr>
                <w:rFonts w:ascii="Arial Narrow" w:hAnsi="Arial Narrow"/>
                <w:b/>
              </w:rPr>
              <w:t>3-02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5F207B" w:rsidRPr="00AC7951" w:rsidRDefault="005F207B" w:rsidP="005F207B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34A798" w14:textId="77777777" w:rsidR="005F207B" w:rsidRPr="00113A91" w:rsidRDefault="005F207B" w:rsidP="005F207B">
            <w:pPr>
              <w:rPr>
                <w:rFonts w:ascii="Arial Narrow" w:hAnsi="Arial Narrow"/>
              </w:rPr>
            </w:pPr>
            <w:proofErr w:type="gramStart"/>
            <w:r w:rsidRPr="00113A91">
              <w:rPr>
                <w:rFonts w:ascii="Arial Narrow" w:hAnsi="Arial Narrow"/>
              </w:rPr>
              <w:t>Prof. Dr. César Edil</w:t>
            </w:r>
            <w:proofErr w:type="gramEnd"/>
            <w:r w:rsidRPr="00113A91">
              <w:rPr>
                <w:rFonts w:ascii="Arial Narrow" w:hAnsi="Arial Narrow"/>
              </w:rPr>
              <w:t xml:space="preserve"> da Costa</w:t>
            </w:r>
          </w:p>
          <w:p w14:paraId="4433A7A0" w14:textId="720E3CFF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 xml:space="preserve">Prof. Dr. </w:t>
            </w:r>
            <w:proofErr w:type="spellStart"/>
            <w:r w:rsidRPr="00113A91">
              <w:rPr>
                <w:rFonts w:ascii="Arial Narrow" w:hAnsi="Arial Narrow"/>
              </w:rPr>
              <w:t>Julio</w:t>
            </w:r>
            <w:proofErr w:type="spellEnd"/>
            <w:r w:rsidRPr="00113A91">
              <w:rPr>
                <w:rFonts w:ascii="Arial Narrow" w:hAnsi="Arial Narrow"/>
              </w:rPr>
              <w:t xml:space="preserve"> Cesar </w:t>
            </w:r>
            <w:proofErr w:type="spellStart"/>
            <w:r w:rsidRPr="00113A91">
              <w:rPr>
                <w:rFonts w:ascii="Arial Narrow" w:hAnsi="Arial Narrow"/>
              </w:rPr>
              <w:t>Giubilei</w:t>
            </w:r>
            <w:proofErr w:type="spellEnd"/>
            <w:r w:rsidRPr="00113A91"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661D33B3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7D22A06C" w14:textId="77777777" w:rsidTr="00E7265A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09C74" w14:textId="73BEC948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DRP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CEFB89" w14:textId="04BED663" w:rsidR="005F207B" w:rsidRPr="00DC3194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Degradação, Estabilização e Reciclagem de Polímeros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94981B" w14:textId="29F7C0AB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 xml:space="preserve">Prof. Dr. Sérgio Henrique </w:t>
            </w:r>
            <w:proofErr w:type="spellStart"/>
            <w:r w:rsidRPr="00113A91">
              <w:rPr>
                <w:rFonts w:ascii="Arial Narrow" w:hAnsi="Arial Narrow"/>
              </w:rPr>
              <w:t>Pezzin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9BF569" w14:textId="48259E09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33765474" w14:textId="77777777" w:rsidTr="00E7265A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793CB92D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TOE-MVF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266AAD6B" w:rsidR="005F207B" w:rsidRPr="001B1661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Fundamentos do Método de Volumes Finitos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B4212A" w14:textId="559094A6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Prof. Dr. Miguel Vaz Júnior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69A6BD8D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086B2D6B" w14:textId="77777777" w:rsidTr="00E7265A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2998F473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TOE-IMC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4B396255" w:rsidR="005F207B" w:rsidRPr="00C53FA0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Introdução aos Materiais Compósitos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5132CD" w14:textId="143C130B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7EAE263B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F207B" w:rsidRPr="00F37D69" w14:paraId="47D7B468" w14:textId="77777777" w:rsidTr="00E7265A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6BE6B86A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TOE-FFM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35AAC479" w:rsidR="005F207B" w:rsidRPr="00AC7951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Fadiga e Fratura dos Metais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4D00B1" w14:textId="1468FD23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Prof. Dr. Renato Barbieri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691E1D0E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0D62BB01" w14:textId="77777777" w:rsidTr="005F207B">
        <w:trPr>
          <w:trHeight w:val="35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0D3DB625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TOE-CFD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60716C12" w:rsidR="005F207B" w:rsidRPr="00AC7951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Dinâmica dos Fluidos Computacional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0DC63" w14:textId="0FD4368C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 xml:space="preserve">Prof. Dr. Paulo Sergio </w:t>
            </w:r>
            <w:proofErr w:type="spellStart"/>
            <w:r w:rsidRPr="00113A91">
              <w:rPr>
                <w:rFonts w:ascii="Arial Narrow" w:hAnsi="Arial Narrow"/>
              </w:rPr>
              <w:t>Berving</w:t>
            </w:r>
            <w:proofErr w:type="spellEnd"/>
            <w:r w:rsidRPr="00113A91">
              <w:rPr>
                <w:rFonts w:ascii="Arial Narrow" w:hAnsi="Arial Narrow"/>
              </w:rPr>
              <w:t xml:space="preserve"> </w:t>
            </w:r>
            <w:proofErr w:type="spellStart"/>
            <w:r w:rsidRPr="00113A91">
              <w:rPr>
                <w:rFonts w:ascii="Arial Narrow" w:hAnsi="Arial Narrow"/>
              </w:rPr>
              <w:t>Zdanski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5AA34588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5F207B" w:rsidRPr="00F37D69" w14:paraId="432A21C3" w14:textId="77777777" w:rsidTr="005F207B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B5580" w14:textId="138151D5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TOE-MPE</w:t>
            </w:r>
            <w:r w:rsidR="009B70EA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382BB1FC" w:rsidR="005F207B" w:rsidRPr="00AC7951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Modelos de Previsão em Engenharia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458EA" w14:textId="44AF60C7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 xml:space="preserve">Profa. Dra. Elisa </w:t>
            </w:r>
            <w:proofErr w:type="spellStart"/>
            <w:r w:rsidRPr="00113A91">
              <w:rPr>
                <w:rFonts w:ascii="Arial Narrow" w:hAnsi="Arial Narrow"/>
              </w:rPr>
              <w:t>Henning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54204361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3</w:t>
            </w:r>
          </w:p>
        </w:tc>
      </w:tr>
      <w:tr w:rsidR="005F207B" w:rsidRPr="00A163DA" w14:paraId="37651376" w14:textId="77777777" w:rsidTr="005F207B">
        <w:trPr>
          <w:trHeight w:val="39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5F3734F1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TOE-MEMII</w:t>
            </w:r>
            <w:r w:rsidR="009B70EA">
              <w:rPr>
                <w:rFonts w:ascii="Arial Narrow" w:hAnsi="Arial Narrow"/>
                <w:b/>
              </w:rPr>
              <w:t>3-02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16985278" w:rsidR="005F207B" w:rsidRPr="00AC7951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Microscopia Eletrônica de Materiais II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1203F" w14:textId="62A56A3C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 xml:space="preserve">Prof. Dr. Abel André Cândico </w:t>
            </w:r>
            <w:proofErr w:type="spellStart"/>
            <w:r w:rsidRPr="00113A91">
              <w:rPr>
                <w:rFonts w:ascii="Arial Narrow" w:hAnsi="Arial Narrow"/>
              </w:rPr>
              <w:t>Recco</w:t>
            </w:r>
            <w:proofErr w:type="spellEnd"/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5BD83497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2</w:t>
            </w:r>
          </w:p>
        </w:tc>
      </w:tr>
      <w:tr w:rsidR="005F207B" w:rsidRPr="00A163DA" w14:paraId="33B7F6CB" w14:textId="77777777" w:rsidTr="005F207B">
        <w:trPr>
          <w:trHeight w:val="516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92DF22" w14:textId="63F6E07C" w:rsidR="005F207B" w:rsidRPr="005F207B" w:rsidRDefault="005F207B" w:rsidP="005F207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F207B">
              <w:rPr>
                <w:rFonts w:ascii="Arial Narrow" w:hAnsi="Arial Narrow"/>
                <w:b/>
              </w:rPr>
              <w:t>(   ) TOE-TEC</w:t>
            </w:r>
            <w:r w:rsidR="009B70EA">
              <w:rPr>
                <w:rFonts w:ascii="Arial Narrow" w:hAnsi="Arial Narrow"/>
                <w:b/>
              </w:rPr>
              <w:t>3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86DB0B" w14:textId="76DEBAB4" w:rsidR="005F207B" w:rsidRPr="005F207B" w:rsidRDefault="005F207B" w:rsidP="005F207B">
            <w:pPr>
              <w:rPr>
                <w:rFonts w:ascii="Arial Narrow" w:hAnsi="Arial Narrow"/>
              </w:rPr>
            </w:pPr>
            <w:r w:rsidRPr="005F207B">
              <w:rPr>
                <w:rFonts w:ascii="Arial Narrow" w:hAnsi="Arial Narrow"/>
              </w:rPr>
              <w:t>Tópicos Especiais: Técnicas Eletroquímicas para o Desenvolvimento do Projeto em Corrosão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665E66" w14:textId="77777777" w:rsidR="005F207B" w:rsidRPr="00113A91" w:rsidRDefault="005F207B" w:rsidP="005F207B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Prof. Dr. </w:t>
            </w:r>
            <w:proofErr w:type="spellStart"/>
            <w:r w:rsidRPr="00113A91">
              <w:rPr>
                <w:rFonts w:ascii="Arial Narrow" w:hAnsi="Arial Narrow"/>
              </w:rPr>
              <w:t>Athos</w:t>
            </w:r>
            <w:proofErr w:type="spellEnd"/>
            <w:r w:rsidRPr="00113A91">
              <w:rPr>
                <w:rFonts w:ascii="Arial Narrow" w:hAnsi="Arial Narrow"/>
              </w:rPr>
              <w:t xml:space="preserve"> Henrique Plaine</w:t>
            </w:r>
          </w:p>
          <w:p w14:paraId="1F8DF79C" w14:textId="424024DA" w:rsidR="005F207B" w:rsidRPr="005F207B" w:rsidRDefault="005F207B" w:rsidP="005F207B">
            <w:pPr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Prof. Dr. Rodrigo da Silva (UFSCAR)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60E182" w14:textId="31D2A912" w:rsidR="005F207B" w:rsidRPr="005F207B" w:rsidRDefault="005F207B" w:rsidP="005F207B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113A91">
              <w:rPr>
                <w:rFonts w:ascii="Arial Narrow" w:hAnsi="Arial Narrow"/>
              </w:rPr>
              <w:t>2</w:t>
            </w:r>
          </w:p>
        </w:tc>
      </w:tr>
    </w:tbl>
    <w:p w14:paraId="619E34AB" w14:textId="10ECC6F6" w:rsidR="00697E84" w:rsidRPr="009B70EA" w:rsidRDefault="005F207B" w:rsidP="005F207B">
      <w:pPr>
        <w:jc w:val="both"/>
        <w:rPr>
          <w:rFonts w:ascii="Arial" w:hAnsi="Arial" w:cs="Arial"/>
          <w:sz w:val="16"/>
          <w:szCs w:val="16"/>
        </w:rPr>
      </w:pPr>
      <w:r w:rsidRPr="009B70EA">
        <w:rPr>
          <w:rFonts w:ascii="Arial" w:hAnsi="Arial" w:cs="Arial"/>
          <w:sz w:val="16"/>
        </w:rPr>
        <w:t xml:space="preserve">*A </w:t>
      </w:r>
      <w:r w:rsidRPr="009B70EA">
        <w:rPr>
          <w:rFonts w:ascii="Arial" w:hAnsi="Arial" w:cs="Arial"/>
          <w:sz w:val="16"/>
          <w:szCs w:val="16"/>
        </w:rPr>
        <w:t>disciplina TOE-TEC será oferecida em caráter concentrado em parceria com a UFSCAR no período entre 12 e 23/09/2022, das 13h30 às 16h10.</w:t>
      </w:r>
      <w:bookmarkStart w:id="0" w:name="_GoBack"/>
      <w:bookmarkEnd w:id="0"/>
    </w:p>
    <w:p w14:paraId="517CBC8F" w14:textId="2383C166" w:rsidR="00697E84" w:rsidRPr="005F207B" w:rsidRDefault="005F207B" w:rsidP="00697E84">
      <w:pPr>
        <w:jc w:val="both"/>
        <w:rPr>
          <w:rFonts w:ascii="Arial" w:hAnsi="Arial" w:cs="Arial"/>
          <w:b/>
          <w:bCs/>
          <w:sz w:val="16"/>
          <w:szCs w:val="16"/>
        </w:rPr>
      </w:pPr>
      <w:r w:rsidRPr="005F207B">
        <w:rPr>
          <w:rFonts w:ascii="Arial" w:hAnsi="Arial" w:cs="Arial"/>
          <w:b/>
          <w:bCs/>
          <w:sz w:val="16"/>
          <w:szCs w:val="16"/>
        </w:rPr>
        <w:t>**O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 xml:space="preserve"> aluno não poderá cursar no doutorado a mesma disciplina já cursada no mestrado para o c</w:t>
      </w:r>
      <w:r>
        <w:rPr>
          <w:rFonts w:ascii="Arial" w:hAnsi="Arial" w:cs="Arial"/>
          <w:b/>
          <w:bCs/>
          <w:sz w:val="16"/>
          <w:szCs w:val="16"/>
        </w:rPr>
        <w:t>ômputo total de créditos (art.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 xml:space="preserve"> 51, § 4º, da Resolução 013/2014 </w:t>
      </w:r>
      <w:r>
        <w:rPr>
          <w:rFonts w:ascii="Arial" w:hAnsi="Arial" w:cs="Arial"/>
          <w:b/>
          <w:bCs/>
          <w:sz w:val="16"/>
          <w:szCs w:val="16"/>
        </w:rPr>
        <w:t xml:space="preserve">– 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>CONSEPE).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3CBCEFE6" w:rsidR="00C14F64" w:rsidRPr="00623BBC" w:rsidRDefault="00C14F64" w:rsidP="005F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5F207B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3F6ED409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C86CCC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C86CCC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Pr="009B70EA" w:rsidRDefault="00C14F64" w:rsidP="00C14F64">
      <w:pPr>
        <w:rPr>
          <w:rFonts w:ascii="Arial" w:hAnsi="Arial" w:cs="Arial"/>
          <w:sz w:val="8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2tRv54bZ/5jO83YGcIzxE8GEhhlDtohWSnqntDsOASnNJK7SL439oNEAJj84X5rV8ZF7gOcloY/zK6q9nQOmQ==" w:salt="mHZWZg8wyOklybMVMzMVx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6505B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857FA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E58AC"/>
    <w:rsid w:val="005F207B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B70E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96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86CCC"/>
    <w:rsid w:val="00C94473"/>
    <w:rsid w:val="00CA0799"/>
    <w:rsid w:val="00CA4108"/>
    <w:rsid w:val="00CB7AC7"/>
    <w:rsid w:val="00CD0732"/>
    <w:rsid w:val="00CE5BF0"/>
    <w:rsid w:val="00CE6913"/>
    <w:rsid w:val="00D03958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3C999-5C25-4B50-AB62-97C31E87C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326</TotalTime>
  <Pages>1</Pages>
  <Words>527</Words>
  <Characters>2852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56</cp:revision>
  <cp:lastPrinted>2019-12-17T21:42:00Z</cp:lastPrinted>
  <dcterms:created xsi:type="dcterms:W3CDTF">2017-06-28T19:11:00Z</dcterms:created>
  <dcterms:modified xsi:type="dcterms:W3CDTF">2022-07-01T20:57:00Z</dcterms:modified>
</cp:coreProperties>
</file>