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2C148" w14:textId="1C3CA3B9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577221">
        <w:rPr>
          <w:rFonts w:ascii="Arial" w:hAnsi="Arial" w:cs="Arial"/>
          <w:b/>
          <w:color w:val="000000"/>
        </w:rPr>
        <w:t xml:space="preserve">ACADÊMICO EM </w:t>
      </w:r>
      <w:r w:rsidR="000A5404">
        <w:rPr>
          <w:rFonts w:ascii="Arial" w:hAnsi="Arial" w:cs="Arial"/>
          <w:b/>
          <w:color w:val="000000"/>
        </w:rPr>
        <w:t>ENGENHARIA CIVIL</w:t>
      </w:r>
    </w:p>
    <w:p w14:paraId="088DBE9A" w14:textId="32F3D5F2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</w:t>
      </w:r>
      <w:r w:rsidR="00F330F5">
        <w:rPr>
          <w:rFonts w:ascii="Arial" w:hAnsi="Arial" w:cs="Arial"/>
          <w:b/>
          <w:color w:val="000000"/>
          <w:u w:val="single"/>
        </w:rPr>
        <w:t>2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7"/>
        <w:gridCol w:w="4395"/>
        <w:gridCol w:w="18"/>
        <w:gridCol w:w="3426"/>
        <w:gridCol w:w="825"/>
      </w:tblGrid>
      <w:tr w:rsidR="004C6C95" w:rsidRPr="004F54FC" w14:paraId="5C5C3217" w14:textId="77777777" w:rsidTr="00DC3194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22B21184" w:rsidR="00C53FA0" w:rsidRPr="00954D38" w:rsidRDefault="00F330F5" w:rsidP="00951276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>
              <w:rPr>
                <w:rFonts w:ascii="Arial" w:hAnsi="Arial" w:cs="Arial"/>
                <w:b/>
              </w:rPr>
              <w:t xml:space="preserve"> (</w:t>
            </w:r>
            <w:r w:rsidR="00951276">
              <w:rPr>
                <w:rFonts w:ascii="Arial" w:hAnsi="Arial" w:cs="Arial"/>
                <w:b/>
              </w:rPr>
              <w:t xml:space="preserve">preencher apenas se </w:t>
            </w:r>
            <w:r>
              <w:rPr>
                <w:rFonts w:ascii="Arial" w:hAnsi="Arial" w:cs="Arial"/>
                <w:b/>
              </w:rPr>
              <w:t>houver)***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951276" w:rsidRPr="00AE63CE" w14:paraId="47EBE190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09D26F2" w14:textId="2CD7D327" w:rsidR="00951276" w:rsidRDefault="00951276" w:rsidP="00230421">
            <w:pPr>
              <w:jc w:val="both"/>
              <w:rPr>
                <w:rFonts w:ascii="Arial" w:hAnsi="Arial" w:cs="Arial"/>
                <w:b/>
              </w:rPr>
            </w:pPr>
            <w:permStart w:id="787949951" w:edGrp="everyone" w:colFirst="0" w:colLast="0"/>
            <w:permStart w:id="1168669632" w:edGrp="everyone" w:colFirst="1" w:colLast="1"/>
            <w:permEnd w:id="680158255"/>
            <w:permEnd w:id="405954259"/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  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  )</w:t>
            </w:r>
            <w:r>
              <w:rPr>
                <w:rFonts w:ascii="Arial" w:hAnsi="Arial" w:cs="Arial"/>
              </w:rPr>
              <w:t>Feminino   (   )Prefiro não informar</w:t>
            </w:r>
          </w:p>
        </w:tc>
      </w:tr>
      <w:tr w:rsidR="009A0F7F" w:rsidRPr="00AE63CE" w14:paraId="5A3EDBF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787949951"/>
            <w:permEnd w:id="1168669632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350FFC5D" w:rsidR="0036154D" w:rsidRPr="00954D38" w:rsidRDefault="00C14F64" w:rsidP="000A5404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) </w:t>
            </w:r>
            <w:r w:rsidR="000A5404">
              <w:rPr>
                <w:rFonts w:ascii="Arial" w:hAnsi="Arial" w:cs="Arial"/>
              </w:rPr>
              <w:t>Engenharia Urbana e da Construção Civil</w:t>
            </w:r>
          </w:p>
        </w:tc>
      </w:tr>
      <w:tr w:rsidR="00CE5BF0" w:rsidRPr="00AE63CE" w14:paraId="14D68B0E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415DF4" w:rsidRPr="00AE63CE" w14:paraId="7187DC18" w14:textId="77777777" w:rsidTr="00415DF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7CDF8B" w14:textId="77777777" w:rsidR="00415DF4" w:rsidRPr="00C14F64" w:rsidRDefault="00415DF4" w:rsidP="000A5404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C14F64">
              <w:rPr>
                <w:rFonts w:ascii="Arial" w:hAnsi="Arial" w:cs="Arial"/>
                <w:bCs/>
              </w:rPr>
              <w:t xml:space="preserve">) </w:t>
            </w:r>
            <w:r w:rsidRPr="000A5404">
              <w:rPr>
                <w:rFonts w:ascii="Arial" w:hAnsi="Arial" w:cs="Arial"/>
                <w:bCs/>
              </w:rPr>
              <w:t>Desenvolvimento Sustentável na Construção Civil (398)</w:t>
            </w:r>
          </w:p>
        </w:tc>
        <w:tc>
          <w:tcPr>
            <w:tcW w:w="4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24D77583" w:rsidR="00415DF4" w:rsidRPr="00C14F64" w:rsidRDefault="00415DF4" w:rsidP="00415DF4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>
              <w:rPr>
                <w:rFonts w:ascii="Arial" w:hAnsi="Arial" w:cs="Arial"/>
              </w:rPr>
              <w:t xml:space="preserve">         (  ) </w:t>
            </w:r>
            <w:r w:rsidRPr="000A5404">
              <w:rPr>
                <w:rFonts w:ascii="Arial" w:hAnsi="Arial" w:cs="Arial"/>
                <w:bCs/>
              </w:rPr>
              <w:t>Infraestrutura Urbana (399)</w:t>
            </w:r>
          </w:p>
        </w:tc>
      </w:tr>
      <w:permEnd w:id="1913651816"/>
      <w:permEnd w:id="2045254260"/>
      <w:tr w:rsidR="00415DF4" w:rsidRPr="00AE63CE" w14:paraId="4269B725" w14:textId="77777777" w:rsidTr="0081387A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3D52142" w14:textId="21EB9F6D" w:rsidR="00415DF4" w:rsidRPr="00C14F64" w:rsidRDefault="00415DF4" w:rsidP="00415DF4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Pr="000A5404">
              <w:rPr>
                <w:rFonts w:ascii="Arial" w:hAnsi="Arial" w:cs="Arial"/>
                <w:bCs/>
              </w:rPr>
              <w:t>Recursos Hídricos e Saneamento Ambiental (936)</w:t>
            </w:r>
            <w:permStart w:id="137193729" w:edGrp="everyone" w:colFirst="0" w:colLast="0"/>
            <w:permStart w:id="1703502833" w:edGrp="everyone" w:colFirst="1" w:colLast="1"/>
          </w:p>
        </w:tc>
      </w:tr>
      <w:tr w:rsidR="0036154D" w:rsidRPr="00AE63CE" w14:paraId="1BF2F5EA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37193729"/>
            <w:permEnd w:id="1703502833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0A540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32EC32DC" w:rsidR="008B6A73" w:rsidRPr="00F330F5" w:rsidRDefault="00F330F5" w:rsidP="004F54F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330F5">
              <w:rPr>
                <w:rFonts w:ascii="Arial" w:hAnsi="Arial" w:cs="Arial"/>
                <w:sz w:val="16"/>
                <w:szCs w:val="16"/>
              </w:rPr>
              <w:t>**</w:t>
            </w:r>
            <w:r w:rsidR="008B6A73" w:rsidRPr="00F330F5">
              <w:rPr>
                <w:rFonts w:ascii="Arial" w:hAnsi="Arial" w:cs="Arial"/>
                <w:sz w:val="16"/>
                <w:szCs w:val="16"/>
              </w:rPr>
              <w:t xml:space="preserve">*Conforme disposições do Dec. Estadual nº 16/2019, disponível em </w:t>
            </w:r>
            <w:hyperlink r:id="rId8" w:history="1">
              <w:r w:rsidR="008B6A73" w:rsidRPr="00F330F5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="008B6A73" w:rsidRPr="00F330F5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0A5404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0A5404">
        <w:trPr>
          <w:trHeight w:val="168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951276">
        <w:trPr>
          <w:trHeight w:hRule="exact" w:val="5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23283655" w:rsidR="00C14F64" w:rsidRPr="00DE7C37" w:rsidRDefault="0052527C" w:rsidP="00951276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DE7C37">
              <w:rPr>
                <w:rFonts w:ascii="Arial Narrow" w:hAnsi="Arial Narrow"/>
                <w:b/>
              </w:rPr>
              <w:t>(   )</w:t>
            </w:r>
            <w:r w:rsidR="00DE7C37" w:rsidRPr="00DE7C37">
              <w:rPr>
                <w:rFonts w:ascii="Arial Narrow" w:hAnsi="Arial Narrow"/>
                <w:b/>
              </w:rPr>
              <w:t xml:space="preserve"> DTE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3F1AD4B6" w:rsidR="00C14F64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Desempenho Térmico de Edificações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036775FD" w:rsidR="00DC3194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 xml:space="preserve">Profa. Dra. Ana </w:t>
            </w:r>
            <w:proofErr w:type="spellStart"/>
            <w:r w:rsidRPr="00DE7C37">
              <w:rPr>
                <w:rFonts w:ascii="Arial Narrow" w:hAnsi="Arial Narrow"/>
              </w:rPr>
              <w:t>Mirthes</w:t>
            </w:r>
            <w:proofErr w:type="spellEnd"/>
            <w:r w:rsidRPr="00DE7C37">
              <w:rPr>
                <w:rFonts w:ascii="Arial Narrow" w:hAnsi="Arial Narrow"/>
              </w:rPr>
              <w:t xml:space="preserve"> </w:t>
            </w:r>
            <w:proofErr w:type="spellStart"/>
            <w:r w:rsidRPr="00DE7C37">
              <w:rPr>
                <w:rFonts w:ascii="Arial Narrow" w:hAnsi="Arial Narrow"/>
              </w:rPr>
              <w:t>Hackenberg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72144120" w:rsidR="00C14F64" w:rsidRPr="00DE7C37" w:rsidRDefault="00DE7C37" w:rsidP="00951276">
            <w:pPr>
              <w:ind w:left="26"/>
              <w:jc w:val="center"/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3</w:t>
            </w:r>
          </w:p>
        </w:tc>
      </w:tr>
      <w:tr w:rsidR="00577221" w:rsidRPr="00F37D69" w14:paraId="4CA30EC3" w14:textId="77777777" w:rsidTr="00951276">
        <w:trPr>
          <w:trHeight w:val="424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3FB7469A" w:rsidR="00577221" w:rsidRPr="00DE7C37" w:rsidRDefault="000A5404" w:rsidP="00951276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DE7C37">
              <w:rPr>
                <w:rFonts w:ascii="Arial Narrow" w:hAnsi="Arial Narrow"/>
                <w:b/>
              </w:rPr>
              <w:t xml:space="preserve">(   ) </w:t>
            </w:r>
            <w:r w:rsidR="00DE7C37" w:rsidRPr="00DE7C37">
              <w:rPr>
                <w:rFonts w:ascii="Arial Narrow" w:hAnsi="Arial Narrow"/>
                <w:b/>
              </w:rPr>
              <w:t>GEO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5E563D57" w:rsidR="00577221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Geoprocessamento para Aplicações Ambientais e Cadastrais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30D3C987" w:rsidR="00577221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Profa. Dra. Adriana Goulart dos Santos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24EBA02B" w:rsidR="00577221" w:rsidRPr="00DE7C37" w:rsidRDefault="00415DF4" w:rsidP="00951276">
            <w:pPr>
              <w:ind w:left="26"/>
              <w:jc w:val="center"/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3</w:t>
            </w:r>
          </w:p>
        </w:tc>
      </w:tr>
      <w:tr w:rsidR="00577221" w:rsidRPr="00F37D69" w14:paraId="3758D46B" w14:textId="77777777" w:rsidTr="00951276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2B74CD78" w:rsidR="00577221" w:rsidRPr="00DE7C37" w:rsidRDefault="000A5404" w:rsidP="00951276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DE7C37">
              <w:rPr>
                <w:rFonts w:ascii="Arial Narrow" w:hAnsi="Arial Narrow"/>
                <w:b/>
              </w:rPr>
              <w:t xml:space="preserve">(   ) </w:t>
            </w:r>
            <w:r w:rsidR="00DE7C37" w:rsidRPr="00DE7C37">
              <w:rPr>
                <w:rFonts w:ascii="Arial Narrow" w:hAnsi="Arial Narrow"/>
                <w:b/>
              </w:rPr>
              <w:t>SUE</w:t>
            </w:r>
            <w:r w:rsidR="00951276">
              <w:rPr>
                <w:rFonts w:ascii="Arial Narrow" w:hAnsi="Arial Narrow"/>
                <w:b/>
              </w:rPr>
              <w:t>02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2EACA2F9" w:rsidR="00577221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Sustentabilidade em Edificações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3A7A0" w14:textId="428ED8E1" w:rsidR="00577221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 xml:space="preserve">Profa. Dra. Andreza </w:t>
            </w:r>
            <w:proofErr w:type="spellStart"/>
            <w:r w:rsidRPr="00DE7C37">
              <w:rPr>
                <w:rFonts w:ascii="Arial Narrow" w:hAnsi="Arial Narrow"/>
              </w:rPr>
              <w:t>Kalbusch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5960F123" w:rsidR="00577221" w:rsidRPr="00DE7C37" w:rsidRDefault="00415DF4" w:rsidP="00951276">
            <w:pPr>
              <w:ind w:left="26"/>
              <w:jc w:val="center"/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3</w:t>
            </w:r>
          </w:p>
        </w:tc>
      </w:tr>
      <w:tr w:rsidR="000A5404" w:rsidRPr="00F37D69" w14:paraId="5283BCB3" w14:textId="77777777" w:rsidTr="00951276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84BB21" w14:textId="5184BD78" w:rsidR="000A5404" w:rsidRPr="00DE7C37" w:rsidRDefault="000A5404" w:rsidP="00951276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DE7C37">
              <w:rPr>
                <w:rFonts w:ascii="Arial Narrow" w:hAnsi="Arial Narrow"/>
                <w:b/>
              </w:rPr>
              <w:t>(   )</w:t>
            </w:r>
            <w:r w:rsidR="00DE7C37" w:rsidRPr="00DE7C37">
              <w:rPr>
                <w:rFonts w:ascii="Arial Narrow" w:hAnsi="Arial Narrow"/>
                <w:b/>
              </w:rPr>
              <w:t xml:space="preserve"> EFD</w:t>
            </w:r>
            <w:r w:rsidR="00951276">
              <w:rPr>
                <w:rFonts w:ascii="Arial Narrow" w:hAnsi="Arial Narrow"/>
                <w:b/>
              </w:rPr>
              <w:t>-1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0BCCF6" w14:textId="50FA9AD0" w:rsidR="000A5404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Elementos Finitos na Durabilidade 1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C2C976" w14:textId="5C9F1905" w:rsidR="000A5404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Prof. Dr. Itamar Ribeiro Gomes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B7BABC" w14:textId="569FEF65" w:rsidR="000A5404" w:rsidRPr="00DE7C37" w:rsidRDefault="00DE7C37" w:rsidP="00951276">
            <w:pPr>
              <w:ind w:left="26"/>
              <w:jc w:val="center"/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4</w:t>
            </w:r>
          </w:p>
        </w:tc>
      </w:tr>
      <w:tr w:rsidR="000A5404" w:rsidRPr="00F37D69" w14:paraId="715441E3" w14:textId="77777777" w:rsidTr="00951276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43E31F" w14:textId="49EE3BB0" w:rsidR="000A5404" w:rsidRPr="00DE7C37" w:rsidRDefault="000A5404" w:rsidP="00951276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DE7C37">
              <w:rPr>
                <w:rFonts w:ascii="Arial Narrow" w:hAnsi="Arial Narrow"/>
                <w:b/>
              </w:rPr>
              <w:t>(   )</w:t>
            </w:r>
            <w:r w:rsidR="00DE7C37" w:rsidRPr="00DE7C37">
              <w:rPr>
                <w:rFonts w:ascii="Arial Narrow" w:hAnsi="Arial Narrow"/>
                <w:b/>
              </w:rPr>
              <w:t xml:space="preserve"> IGA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6CF8F2" w14:textId="25C1DE9F" w:rsidR="000A5404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Investigações Geotécnicas em Áreas Urbanas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975033" w14:textId="1A77246D" w:rsidR="000A5404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Prof. Dr. Edgar Odebrecht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ECB121" w14:textId="17070315" w:rsidR="000A5404" w:rsidRPr="00DE7C37" w:rsidRDefault="00415DF4" w:rsidP="00951276">
            <w:pPr>
              <w:ind w:left="26"/>
              <w:jc w:val="center"/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3</w:t>
            </w:r>
          </w:p>
        </w:tc>
      </w:tr>
      <w:tr w:rsidR="000A5404" w:rsidRPr="00F37D69" w14:paraId="3B6797DF" w14:textId="77777777" w:rsidTr="00951276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5F0192" w14:textId="0B34CB12" w:rsidR="000A5404" w:rsidRPr="00DE7C37" w:rsidRDefault="000A5404" w:rsidP="00951276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DE7C37">
              <w:rPr>
                <w:rFonts w:ascii="Arial Narrow" w:hAnsi="Arial Narrow"/>
                <w:b/>
              </w:rPr>
              <w:t>(   )</w:t>
            </w:r>
            <w:r w:rsidR="00DE7C37" w:rsidRPr="00DE7C37">
              <w:rPr>
                <w:rFonts w:ascii="Arial Narrow" w:hAnsi="Arial Narrow"/>
                <w:b/>
              </w:rPr>
              <w:t xml:space="preserve"> MPE</w:t>
            </w:r>
            <w:r w:rsidR="00951276">
              <w:rPr>
                <w:rFonts w:ascii="Arial Narrow" w:hAnsi="Arial Narrow"/>
                <w:b/>
              </w:rPr>
              <w:t>02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CC23DF" w14:textId="3EF4E3F3" w:rsidR="000A5404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Modelos de Previsão em Engenharia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88E6B8" w14:textId="0B5367BC" w:rsidR="000A5404" w:rsidRPr="00DE7C37" w:rsidRDefault="00415DF4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Profa. Dra. Elisa Henning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081056" w14:textId="371C2DD0" w:rsidR="000A5404" w:rsidRPr="00DE7C37" w:rsidRDefault="00DE7C37" w:rsidP="00951276">
            <w:pPr>
              <w:ind w:left="26"/>
              <w:jc w:val="center"/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3</w:t>
            </w:r>
          </w:p>
        </w:tc>
      </w:tr>
      <w:tr w:rsidR="000A5404" w:rsidRPr="00F37D69" w14:paraId="63BCB463" w14:textId="77777777" w:rsidTr="00951276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A09FF9" w14:textId="7518D0BE" w:rsidR="000A5404" w:rsidRPr="00DE7C37" w:rsidRDefault="000A5404" w:rsidP="00951276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DE7C37">
              <w:rPr>
                <w:rFonts w:ascii="Arial Narrow" w:hAnsi="Arial Narrow"/>
                <w:b/>
              </w:rPr>
              <w:t>(   )</w:t>
            </w:r>
            <w:r w:rsidR="00DE7C37" w:rsidRPr="00DE7C37">
              <w:rPr>
                <w:rFonts w:ascii="Arial Narrow" w:hAnsi="Arial Narrow"/>
                <w:b/>
              </w:rPr>
              <w:t xml:space="preserve"> PGR</w:t>
            </w:r>
            <w:r w:rsidR="00951276">
              <w:rPr>
                <w:rFonts w:ascii="Arial Narrow" w:hAnsi="Arial Narrow"/>
                <w:b/>
              </w:rPr>
              <w:t>02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25F589" w14:textId="22955DCB" w:rsidR="000A5404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Planejamento e Gestão de Recursos Hídricos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49800E" w14:textId="67A375D2" w:rsidR="000A5404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Profa. Dra. Virgínia Grace Barros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C27984" w14:textId="7A7BE24F" w:rsidR="000A5404" w:rsidRPr="00DE7C37" w:rsidRDefault="00415DF4" w:rsidP="00951276">
            <w:pPr>
              <w:ind w:left="26"/>
              <w:jc w:val="center"/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3</w:t>
            </w:r>
          </w:p>
        </w:tc>
      </w:tr>
      <w:tr w:rsidR="00383E40" w:rsidRPr="00F37D69" w14:paraId="36768FB4" w14:textId="77777777" w:rsidTr="00951276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C6F991" w14:textId="107BA69A" w:rsidR="00383E40" w:rsidRPr="00DE7C37" w:rsidRDefault="00383E40" w:rsidP="00951276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DE7C37">
              <w:rPr>
                <w:rFonts w:ascii="Arial Narrow" w:hAnsi="Arial Narrow"/>
                <w:b/>
              </w:rPr>
              <w:t>(   )</w:t>
            </w:r>
            <w:r>
              <w:rPr>
                <w:rFonts w:ascii="Arial Narrow" w:hAnsi="Arial Narrow"/>
                <w:b/>
              </w:rPr>
              <w:t xml:space="preserve"> MEP</w:t>
            </w:r>
            <w:r w:rsidR="00951276">
              <w:rPr>
                <w:rFonts w:ascii="Arial Narrow" w:hAnsi="Arial Narrow"/>
                <w:b/>
              </w:rPr>
              <w:t>02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60DD61" w14:textId="0EB33540" w:rsidR="00383E40" w:rsidRPr="00DE7C37" w:rsidRDefault="00383E40" w:rsidP="00951276">
            <w:pPr>
              <w:rPr>
                <w:rFonts w:ascii="Arial Narrow" w:hAnsi="Arial Narrow"/>
              </w:rPr>
            </w:pPr>
            <w:r w:rsidRPr="00383E40">
              <w:rPr>
                <w:rFonts w:ascii="Arial Narrow" w:hAnsi="Arial Narrow"/>
              </w:rPr>
              <w:t>Metodologia da Pesquisa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19CACC" w14:textId="45455DA2" w:rsidR="00383E40" w:rsidRPr="00DE7C37" w:rsidRDefault="00383E40" w:rsidP="0095127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Leonardo Romero Monteiro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85E388" w14:textId="1125E31A" w:rsidR="00383E40" w:rsidRPr="00DE7C37" w:rsidRDefault="00383E40" w:rsidP="00951276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0A5404" w:rsidRPr="00F37D69" w14:paraId="710C419E" w14:textId="77777777" w:rsidTr="00951276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F367C0" w14:textId="3D25F10A" w:rsidR="000A5404" w:rsidRPr="00DE7C37" w:rsidRDefault="000A5404" w:rsidP="00951276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DE7C37">
              <w:rPr>
                <w:rFonts w:ascii="Arial Narrow" w:hAnsi="Arial Narrow"/>
                <w:b/>
              </w:rPr>
              <w:t>(   )</w:t>
            </w:r>
            <w:r w:rsidR="00DE7C37" w:rsidRPr="00DE7C37">
              <w:rPr>
                <w:rFonts w:ascii="Arial Narrow" w:hAnsi="Arial Narrow"/>
                <w:b/>
              </w:rPr>
              <w:t xml:space="preserve"> EEA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DFFC34" w14:textId="136F1F69" w:rsidR="000A5404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Estratégias para Elaboração e Submissão de Artigo Científico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F6508A" w14:textId="77777777" w:rsidR="000A5404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Profa.</w:t>
            </w:r>
            <w:r w:rsidR="00DE7C37" w:rsidRPr="00DE7C37">
              <w:rPr>
                <w:rFonts w:ascii="Arial Narrow" w:hAnsi="Arial Narrow"/>
              </w:rPr>
              <w:t xml:space="preserve"> Dra. Carla Roberta Pereira </w:t>
            </w:r>
          </w:p>
          <w:p w14:paraId="1CDB2D5C" w14:textId="0929C89F" w:rsidR="00DE7C37" w:rsidRPr="00DE7C37" w:rsidRDefault="00DE7C37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Profa. Dra. Luciana Rosa Leite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67ED6D" w14:textId="0C42F182" w:rsidR="000A5404" w:rsidRPr="00DE7C37" w:rsidRDefault="00DE7C37" w:rsidP="00951276">
            <w:pPr>
              <w:ind w:left="26"/>
              <w:jc w:val="center"/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2</w:t>
            </w:r>
          </w:p>
        </w:tc>
      </w:tr>
      <w:tr w:rsidR="000A5404" w:rsidRPr="00F37D69" w14:paraId="6496CE11" w14:textId="77777777" w:rsidTr="00951276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E5A284" w14:textId="7027D926" w:rsidR="000A5404" w:rsidRPr="00DE7C37" w:rsidRDefault="000A5404" w:rsidP="00951276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DE7C37">
              <w:rPr>
                <w:rFonts w:ascii="Arial Narrow" w:hAnsi="Arial Narrow"/>
                <w:b/>
              </w:rPr>
              <w:t>(   )</w:t>
            </w:r>
            <w:r w:rsidR="00415DF4" w:rsidRPr="00DE7C37">
              <w:rPr>
                <w:rFonts w:ascii="Arial Narrow" w:hAnsi="Arial Narrow"/>
                <w:b/>
              </w:rPr>
              <w:t xml:space="preserve"> TOE-</w:t>
            </w:r>
            <w:r w:rsidR="00DE7C37" w:rsidRPr="00DE7C37">
              <w:rPr>
                <w:rFonts w:ascii="Arial Narrow" w:hAnsi="Arial Narrow"/>
                <w:b/>
              </w:rPr>
              <w:t>FTC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989F16" w14:textId="7DBACC39" w:rsidR="000A5404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TE em Desenvolvimento Sustentável na Construção Civil: Fundamentos de Transferência de Calor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1BCF81" w14:textId="2B869AAF" w:rsidR="000A5404" w:rsidRPr="00DE7C37" w:rsidRDefault="00415DF4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Profa. Dra. Fernanda</w:t>
            </w:r>
            <w:r w:rsidR="0084092B" w:rsidRPr="00DE7C37">
              <w:rPr>
                <w:rFonts w:ascii="Arial Narrow" w:hAnsi="Arial Narrow"/>
              </w:rPr>
              <w:t xml:space="preserve"> Perazzolo</w:t>
            </w:r>
            <w:r w:rsidRPr="00DE7C37">
              <w:rPr>
                <w:rFonts w:ascii="Arial Narrow" w:hAnsi="Arial Narrow"/>
              </w:rPr>
              <w:t xml:space="preserve"> Disconzi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F470C3" w14:textId="5D137315" w:rsidR="000A5404" w:rsidRPr="00DE7C37" w:rsidRDefault="00DE7C37" w:rsidP="00951276">
            <w:pPr>
              <w:ind w:left="26"/>
              <w:jc w:val="center"/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3</w:t>
            </w:r>
          </w:p>
        </w:tc>
      </w:tr>
      <w:tr w:rsidR="00E30753" w:rsidRPr="00F37D69" w14:paraId="7BC4A4DD" w14:textId="77777777" w:rsidTr="00951276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7CCFAC" w14:textId="59C5935D" w:rsidR="00E30753" w:rsidRPr="00DE7C37" w:rsidRDefault="00E30753" w:rsidP="00951276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DE7C37">
              <w:rPr>
                <w:rFonts w:ascii="Arial Narrow" w:hAnsi="Arial Narrow"/>
                <w:b/>
              </w:rPr>
              <w:t>(   )</w:t>
            </w:r>
            <w:r>
              <w:rPr>
                <w:rFonts w:ascii="Arial Narrow" w:hAnsi="Arial Narrow"/>
                <w:b/>
              </w:rPr>
              <w:t xml:space="preserve"> SES</w:t>
            </w:r>
            <w:r w:rsidR="00951276">
              <w:rPr>
                <w:rFonts w:ascii="Arial Narrow" w:hAnsi="Arial Narrow"/>
                <w:b/>
              </w:rPr>
              <w:t>02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37DF63" w14:textId="45672A33" w:rsidR="00E30753" w:rsidRPr="00DE7C37" w:rsidRDefault="00E30753" w:rsidP="00951276">
            <w:pPr>
              <w:rPr>
                <w:rFonts w:ascii="Arial Narrow" w:hAnsi="Arial Narrow"/>
              </w:rPr>
            </w:pPr>
            <w:r w:rsidRPr="00E30753">
              <w:rPr>
                <w:rFonts w:ascii="Arial Narrow" w:hAnsi="Arial Narrow"/>
              </w:rPr>
              <w:t>Seminários em Engenharia Urbana e Sustentabilidade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81B401" w14:textId="4C2FDA07" w:rsidR="00E30753" w:rsidRPr="00DE7C37" w:rsidRDefault="00E30753" w:rsidP="0095127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Profa. Dra. </w:t>
            </w:r>
            <w:proofErr w:type="spellStart"/>
            <w:r>
              <w:rPr>
                <w:rFonts w:ascii="Arial Narrow" w:hAnsi="Arial Narrow"/>
              </w:rPr>
              <w:t>Carmeane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Effting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E35871" w14:textId="62CC21B5" w:rsidR="00E30753" w:rsidRPr="00DE7C37" w:rsidRDefault="00E30753" w:rsidP="00951276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</w:tr>
      <w:tr w:rsidR="00F330F5" w:rsidRPr="00F37D69" w14:paraId="1462F26A" w14:textId="77777777" w:rsidTr="00951276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6EDA61" w14:textId="615289C5" w:rsidR="00F330F5" w:rsidRPr="00DE7C37" w:rsidRDefault="00DE7C37" w:rsidP="00951276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DE7C37">
              <w:rPr>
                <w:rFonts w:ascii="Arial Narrow" w:hAnsi="Arial Narrow"/>
                <w:b/>
              </w:rPr>
              <w:t>(   ) TOE-COL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BC8E30" w14:textId="4E58C611" w:rsidR="00F330F5" w:rsidRPr="00DE7C37" w:rsidRDefault="00F330F5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TE em Desenvolvimento Sustentável na Construção Civil: Conforto Luminoso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A77DD5" w14:textId="646FA69F" w:rsidR="00F330F5" w:rsidRPr="00DE7C37" w:rsidRDefault="00DE7C37" w:rsidP="00951276">
            <w:pPr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 xml:space="preserve">Prof. Dr. </w:t>
            </w:r>
            <w:proofErr w:type="spellStart"/>
            <w:r w:rsidRPr="00DE7C37">
              <w:rPr>
                <w:rFonts w:ascii="Arial Narrow" w:hAnsi="Arial Narrow"/>
              </w:rPr>
              <w:t>Americo</w:t>
            </w:r>
            <w:proofErr w:type="spellEnd"/>
            <w:r w:rsidRPr="00DE7C37">
              <w:rPr>
                <w:rFonts w:ascii="Arial Narrow" w:hAnsi="Arial Narrow"/>
              </w:rPr>
              <w:t xml:space="preserve"> </w:t>
            </w:r>
            <w:proofErr w:type="spellStart"/>
            <w:r w:rsidRPr="00DE7C37">
              <w:rPr>
                <w:rFonts w:ascii="Arial Narrow" w:hAnsi="Arial Narrow"/>
              </w:rPr>
              <w:t>Hiroyuki</w:t>
            </w:r>
            <w:proofErr w:type="spellEnd"/>
            <w:r w:rsidRPr="00DE7C37">
              <w:rPr>
                <w:rFonts w:ascii="Arial Narrow" w:hAnsi="Arial Narrow"/>
              </w:rPr>
              <w:t xml:space="preserve"> </w:t>
            </w:r>
            <w:proofErr w:type="spellStart"/>
            <w:r w:rsidRPr="00DE7C37">
              <w:rPr>
                <w:rFonts w:ascii="Arial Narrow" w:hAnsi="Arial Narrow"/>
              </w:rPr>
              <w:t>Hara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934FA3" w14:textId="4E32DB4C" w:rsidR="00F330F5" w:rsidRPr="00DE7C37" w:rsidRDefault="00DE7C37" w:rsidP="00951276">
            <w:pPr>
              <w:ind w:left="26"/>
              <w:jc w:val="center"/>
              <w:rPr>
                <w:rFonts w:ascii="Arial Narrow" w:hAnsi="Arial Narrow"/>
              </w:rPr>
            </w:pPr>
            <w:r w:rsidRPr="00DE7C37">
              <w:rPr>
                <w:rFonts w:ascii="Arial Narrow" w:hAnsi="Arial Narrow"/>
              </w:rPr>
              <w:t>3</w:t>
            </w:r>
          </w:p>
        </w:tc>
      </w:tr>
    </w:tbl>
    <w:p w14:paraId="619E34AB" w14:textId="0D5779B0" w:rsidR="00697E84" w:rsidRDefault="00697E84" w:rsidP="00F54D12">
      <w:pPr>
        <w:ind w:left="360"/>
        <w:jc w:val="both"/>
        <w:rPr>
          <w:rFonts w:ascii="Arial" w:hAnsi="Arial" w:cs="Arial"/>
          <w:bCs/>
          <w:sz w:val="18"/>
        </w:rPr>
      </w:pP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6CAE31CA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0588B3E6" w14:textId="1013D751" w:rsidR="00C14F64" w:rsidRPr="00623BBC" w:rsidRDefault="00C14F64" w:rsidP="00697E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84092B">
              <w:rPr>
                <w:rFonts w:ascii="Arial" w:hAnsi="Arial" w:cs="Arial"/>
              </w:rPr>
              <w:t>2</w:t>
            </w:r>
            <w:r w:rsidR="00DE7C37">
              <w:rPr>
                <w:rFonts w:ascii="Arial" w:hAnsi="Arial" w:cs="Arial"/>
              </w:rPr>
              <w:t>.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77777777" w:rsidR="00C14F64" w:rsidRDefault="00C14F64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DmvBTfLEhNil2J1k/fc8dBo1P5VCcfSFlZcH2+LwCmcb8dz7cDQvNpSmePoApgUxoTDZ0Oh7GRr8Gf80QlPQiw==" w:salt="YMd8jWdClKdenT6+4lGlfg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157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11D50"/>
    <w:rsid w:val="00043956"/>
    <w:rsid w:val="00047135"/>
    <w:rsid w:val="00050606"/>
    <w:rsid w:val="000A2168"/>
    <w:rsid w:val="000A5404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126FC"/>
    <w:rsid w:val="00230421"/>
    <w:rsid w:val="0023624F"/>
    <w:rsid w:val="00236699"/>
    <w:rsid w:val="00240A08"/>
    <w:rsid w:val="0024727D"/>
    <w:rsid w:val="00263AF4"/>
    <w:rsid w:val="00273E21"/>
    <w:rsid w:val="0029644F"/>
    <w:rsid w:val="002B3F61"/>
    <w:rsid w:val="002B7A37"/>
    <w:rsid w:val="002C0773"/>
    <w:rsid w:val="002C429A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3E40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15DF4"/>
    <w:rsid w:val="004328BB"/>
    <w:rsid w:val="004436BF"/>
    <w:rsid w:val="004527E8"/>
    <w:rsid w:val="0046072A"/>
    <w:rsid w:val="00463B89"/>
    <w:rsid w:val="00480224"/>
    <w:rsid w:val="00486648"/>
    <w:rsid w:val="0049191C"/>
    <w:rsid w:val="0049716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7221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4B95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4092B"/>
    <w:rsid w:val="008538FF"/>
    <w:rsid w:val="00853F80"/>
    <w:rsid w:val="00854528"/>
    <w:rsid w:val="00856649"/>
    <w:rsid w:val="00867937"/>
    <w:rsid w:val="0087793D"/>
    <w:rsid w:val="008B6A73"/>
    <w:rsid w:val="008D00DE"/>
    <w:rsid w:val="008F1605"/>
    <w:rsid w:val="00920955"/>
    <w:rsid w:val="009227EE"/>
    <w:rsid w:val="00951276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14191"/>
    <w:rsid w:val="00A14683"/>
    <w:rsid w:val="00A163DA"/>
    <w:rsid w:val="00A3282F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C37"/>
    <w:rsid w:val="00DE7DE3"/>
    <w:rsid w:val="00E23989"/>
    <w:rsid w:val="00E24E66"/>
    <w:rsid w:val="00E30753"/>
    <w:rsid w:val="00E31C31"/>
    <w:rsid w:val="00E46792"/>
    <w:rsid w:val="00E61841"/>
    <w:rsid w:val="00E66EC5"/>
    <w:rsid w:val="00E86399"/>
    <w:rsid w:val="00E866BC"/>
    <w:rsid w:val="00E90C90"/>
    <w:rsid w:val="00E91634"/>
    <w:rsid w:val="00EA2584"/>
    <w:rsid w:val="00EC1AAD"/>
    <w:rsid w:val="00ED42CA"/>
    <w:rsid w:val="00EE318A"/>
    <w:rsid w:val="00EF42F2"/>
    <w:rsid w:val="00F105F5"/>
    <w:rsid w:val="00F30522"/>
    <w:rsid w:val="00F330F5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713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7293A-AC73-43C6-A891-A5FCB1109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383</TotalTime>
  <Pages>1</Pages>
  <Words>437</Words>
  <Characters>2365</Characters>
  <Application>Microsoft Office Word</Application>
  <DocSecurity>8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63</cp:revision>
  <cp:lastPrinted>2019-12-17T21:42:00Z</cp:lastPrinted>
  <dcterms:created xsi:type="dcterms:W3CDTF">2017-06-28T19:11:00Z</dcterms:created>
  <dcterms:modified xsi:type="dcterms:W3CDTF">2022-06-30T21:55:00Z</dcterms:modified>
</cp:coreProperties>
</file>