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5855C1B9" w:rsidR="00954D38" w:rsidRPr="00E61841" w:rsidRDefault="008431C4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>DOUTORADO</w:t>
      </w:r>
      <w:r w:rsidR="00A3282F">
        <w:rPr>
          <w:rFonts w:ascii="Arial" w:hAnsi="Arial" w:cs="Arial"/>
          <w:b/>
          <w:color w:val="000000"/>
        </w:rPr>
        <w:t xml:space="preserve"> </w:t>
      </w:r>
      <w:r w:rsidR="00BD47E0">
        <w:rPr>
          <w:rFonts w:ascii="Arial" w:hAnsi="Arial" w:cs="Arial"/>
          <w:b/>
          <w:color w:val="000000"/>
        </w:rPr>
        <w:t xml:space="preserve">ACADÊMICO EM </w:t>
      </w:r>
      <w:r w:rsidR="005773B9">
        <w:rPr>
          <w:rFonts w:ascii="Arial" w:hAnsi="Arial" w:cs="Arial"/>
          <w:b/>
          <w:color w:val="000000"/>
        </w:rPr>
        <w:t>ENGENHARIA ELÉTRICA</w:t>
      </w:r>
    </w:p>
    <w:p w14:paraId="088DBE9A" w14:textId="0316FEF4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274D63">
        <w:rPr>
          <w:rFonts w:ascii="Arial" w:hAnsi="Arial" w:cs="Arial"/>
          <w:b/>
          <w:color w:val="000000"/>
          <w:u w:val="single"/>
        </w:rPr>
        <w:t xml:space="preserve"> – SEMESTRE LETIVO 2022/2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725"/>
        <w:gridCol w:w="3426"/>
        <w:gridCol w:w="825"/>
      </w:tblGrid>
      <w:tr w:rsidR="004C6C95" w:rsidRPr="004F54FC" w14:paraId="5C5C3217" w14:textId="77777777" w:rsidTr="00863DE8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D081135" w:rsidR="00C53FA0" w:rsidRPr="00954D38" w:rsidRDefault="00C53FA0" w:rsidP="00756005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274D63">
              <w:rPr>
                <w:rFonts w:ascii="Arial" w:hAnsi="Arial" w:cs="Arial"/>
                <w:b/>
              </w:rPr>
              <w:t xml:space="preserve"> (</w:t>
            </w:r>
            <w:r w:rsidR="00756005">
              <w:rPr>
                <w:rFonts w:ascii="Arial" w:hAnsi="Arial" w:cs="Arial"/>
                <w:b/>
              </w:rPr>
              <w:t>preencher apenas se</w:t>
            </w:r>
            <w:r w:rsidR="00274D63">
              <w:rPr>
                <w:rFonts w:ascii="Arial" w:hAnsi="Arial" w:cs="Arial"/>
                <w:b/>
              </w:rPr>
              <w:t xml:space="preserve"> houver)**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756005" w:rsidRPr="00AE63CE" w14:paraId="6B33C784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216AE90" w14:textId="0A6736D6" w:rsidR="00756005" w:rsidRDefault="00756005" w:rsidP="00230421">
            <w:pPr>
              <w:jc w:val="both"/>
              <w:rPr>
                <w:rFonts w:ascii="Arial" w:hAnsi="Arial" w:cs="Arial"/>
                <w:b/>
              </w:rPr>
            </w:pPr>
            <w:permStart w:id="1460169103" w:edGrp="everyone" w:colFirst="0" w:colLast="0"/>
            <w:permStart w:id="852035762" w:edGrp="everyone" w:colFirst="1" w:colLast="1"/>
            <w:permEnd w:id="680158255"/>
            <w:permEnd w:id="405954259"/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  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  )</w:t>
            </w:r>
            <w:r>
              <w:rPr>
                <w:rFonts w:ascii="Arial" w:hAnsi="Arial" w:cs="Arial"/>
              </w:rPr>
              <w:t>Feminino   (   )Prefiro não informar</w:t>
            </w:r>
          </w:p>
        </w:tc>
      </w:tr>
      <w:tr w:rsidR="009A0F7F" w:rsidRPr="00AE63CE" w14:paraId="5A3EDBF8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1460169103"/>
            <w:permEnd w:id="852035762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498F1538" w:rsidR="0036154D" w:rsidRPr="00954D38" w:rsidRDefault="00C14F64" w:rsidP="00756005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</w:t>
            </w:r>
            <w:r w:rsidR="00581D45">
              <w:rPr>
                <w:rFonts w:ascii="Arial" w:hAnsi="Arial" w:cs="Arial"/>
              </w:rPr>
              <w:t xml:space="preserve">  </w:t>
            </w:r>
            <w:r w:rsidRPr="00C14F64">
              <w:rPr>
                <w:rFonts w:ascii="Arial" w:hAnsi="Arial" w:cs="Arial"/>
              </w:rPr>
              <w:t xml:space="preserve">) </w:t>
            </w:r>
            <w:r w:rsidR="005773B9">
              <w:rPr>
                <w:rFonts w:ascii="Arial" w:hAnsi="Arial" w:cs="Arial"/>
              </w:rPr>
              <w:t>Sistemas Eletroeletrônicos</w:t>
            </w:r>
          </w:p>
        </w:tc>
      </w:tr>
      <w:tr w:rsidR="00CE5BF0" w:rsidRPr="00AE63CE" w14:paraId="14D68B0E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3E978308" w:rsidR="00C14F64" w:rsidRPr="00C14F64" w:rsidRDefault="00581D45" w:rsidP="007D62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="00C14F64" w:rsidRPr="00C14F64">
              <w:rPr>
                <w:rFonts w:ascii="Arial" w:hAnsi="Arial" w:cs="Arial"/>
                <w:bCs/>
              </w:rPr>
              <w:t xml:space="preserve">) </w:t>
            </w:r>
            <w:r w:rsidR="005773B9" w:rsidRPr="005773B9">
              <w:rPr>
                <w:rFonts w:ascii="Arial" w:hAnsi="Arial" w:cs="Arial"/>
                <w:bCs/>
              </w:rPr>
              <w:t>Processamento de Energia Elétrica (461)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32EC9806" w:rsidR="00C14F64" w:rsidRPr="00C14F64" w:rsidRDefault="00577221" w:rsidP="00BD47E0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>
              <w:rPr>
                <w:rFonts w:ascii="Arial" w:hAnsi="Arial" w:cs="Arial"/>
              </w:rPr>
              <w:t xml:space="preserve">(   ) </w:t>
            </w:r>
            <w:r w:rsidR="005773B9" w:rsidRPr="005773B9">
              <w:rPr>
                <w:rFonts w:ascii="Arial" w:hAnsi="Arial" w:cs="Arial"/>
              </w:rPr>
              <w:t>Controle e Instrumentação (126)</w:t>
            </w:r>
          </w:p>
        </w:tc>
      </w:tr>
      <w:tr w:rsidR="0036154D" w:rsidRPr="00AE63CE" w14:paraId="1BF2F5EA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863DE8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74935522" w:rsidR="008B6A73" w:rsidRPr="00D314A1" w:rsidRDefault="008B6A73" w:rsidP="004F54F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D314A1">
              <w:rPr>
                <w:rFonts w:ascii="Arial" w:hAnsi="Arial" w:cs="Arial"/>
                <w:sz w:val="16"/>
                <w:szCs w:val="16"/>
              </w:rPr>
              <w:t>*</w:t>
            </w:r>
            <w:r w:rsidR="00756005">
              <w:rPr>
                <w:rFonts w:ascii="Arial" w:hAnsi="Arial" w:cs="Arial"/>
                <w:sz w:val="16"/>
                <w:szCs w:val="16"/>
              </w:rPr>
              <w:t>**</w:t>
            </w:r>
            <w:r w:rsidRPr="00D314A1">
              <w:rPr>
                <w:rFonts w:ascii="Arial" w:hAnsi="Arial" w:cs="Arial"/>
                <w:sz w:val="16"/>
                <w:szCs w:val="16"/>
              </w:rPr>
              <w:t xml:space="preserve">Conforme disposições do Dec. Estadual nº 16/2019, disponível em </w:t>
            </w:r>
            <w:hyperlink r:id="rId8" w:history="1">
              <w:r w:rsidRPr="00D314A1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D314A1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31D9260E" w14:textId="77777777" w:rsidR="0052527C" w:rsidRPr="00A65967" w:rsidRDefault="0052527C" w:rsidP="004F54FC">
            <w:pPr>
              <w:jc w:val="both"/>
              <w:rPr>
                <w:rFonts w:ascii="Arial" w:hAnsi="Arial" w:cs="Arial"/>
                <w:b/>
                <w:sz w:val="10"/>
                <w:szCs w:val="16"/>
                <w:highlight w:val="yellow"/>
              </w:rPr>
            </w:pPr>
          </w:p>
        </w:tc>
      </w:tr>
      <w:tr w:rsidR="00C14F64" w:rsidRPr="00A65967" w14:paraId="2506DBE5" w14:textId="77777777" w:rsidTr="00A65967">
        <w:trPr>
          <w:trHeight w:val="263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A65967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</w:rPr>
            </w:pPr>
            <w:r w:rsidRPr="00A65967">
              <w:rPr>
                <w:rFonts w:ascii="Arial Narrow" w:hAnsi="Arial Narrow" w:cs="Arial"/>
                <w:bCs/>
                <w:color w:val="FF0000"/>
                <w:sz w:val="18"/>
              </w:rPr>
              <w:t>Assinale abaixo as disciplinas em que deseja se matricular</w:t>
            </w:r>
            <w:r w:rsidRPr="00A65967">
              <w:rPr>
                <w:rFonts w:ascii="Arial Narrow" w:hAnsi="Arial Narrow" w:cs="Arial"/>
                <w:b/>
                <w:color w:val="FF0000"/>
                <w:sz w:val="18"/>
              </w:rPr>
              <w:t xml:space="preserve"> (definir junto com o seu orientador</w:t>
            </w:r>
            <w:r w:rsidR="0052527C" w:rsidRPr="00A65967">
              <w:rPr>
                <w:rFonts w:ascii="Arial Narrow" w:hAnsi="Arial Narrow" w:cs="Arial"/>
                <w:b/>
                <w:color w:val="FF0000"/>
                <w:sz w:val="18"/>
              </w:rPr>
              <w:t>/coordenador</w:t>
            </w:r>
            <w:r w:rsidRPr="00A65967">
              <w:rPr>
                <w:rFonts w:ascii="Arial Narrow" w:hAnsi="Arial Narrow" w:cs="Arial"/>
                <w:b/>
                <w:color w:val="FF0000"/>
                <w:sz w:val="18"/>
              </w:rPr>
              <w:t>)</w:t>
            </w:r>
          </w:p>
        </w:tc>
      </w:tr>
      <w:tr w:rsidR="00E24E66" w:rsidRPr="00D5227B" w14:paraId="420B7E8E" w14:textId="77777777" w:rsidTr="00863DE8">
        <w:trPr>
          <w:trHeight w:val="16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3B5D1B">
        <w:trPr>
          <w:trHeight w:val="293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06D34EE8" w:rsidR="00C14F64" w:rsidRPr="00A65967" w:rsidRDefault="0052527C" w:rsidP="00756005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>(   )</w:t>
            </w:r>
            <w:r w:rsidR="00274D63" w:rsidRPr="00A65967">
              <w:rPr>
                <w:rFonts w:ascii="Arial Narrow" w:hAnsi="Arial Narrow"/>
                <w:b/>
              </w:rPr>
              <w:t xml:space="preserve"> CFP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2D750E0E" w:rsidR="00C14F64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Correção de Fator de Potência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246C8AB2" w:rsidR="00DC3194" w:rsidRPr="00A65967" w:rsidRDefault="008F1B65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 xml:space="preserve">Prof. Dr. </w:t>
            </w:r>
            <w:r w:rsidR="00274D63" w:rsidRPr="00A65967">
              <w:rPr>
                <w:rFonts w:ascii="Arial Narrow" w:hAnsi="Arial Narrow"/>
              </w:rPr>
              <w:t>Yales Rômulo de Novaes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A65967" w:rsidRDefault="00DC3194" w:rsidP="00756005">
            <w:pPr>
              <w:ind w:left="26"/>
              <w:jc w:val="center"/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4</w:t>
            </w:r>
          </w:p>
        </w:tc>
      </w:tr>
      <w:tr w:rsidR="00577221" w:rsidRPr="00F37D69" w14:paraId="4CA30EC3" w14:textId="77777777" w:rsidTr="003B5D1B">
        <w:trPr>
          <w:trHeight w:val="236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18702B05" w:rsidR="00577221" w:rsidRPr="00A65967" w:rsidRDefault="005773B9" w:rsidP="00756005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 xml:space="preserve">(   ) </w:t>
            </w:r>
            <w:r w:rsidR="00274D63" w:rsidRPr="00A65967">
              <w:rPr>
                <w:rFonts w:ascii="Arial Narrow" w:hAnsi="Arial Narrow"/>
                <w:b/>
              </w:rPr>
              <w:t>CMN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7273CD22" w:rsidR="00577221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Conversores Multiníveis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73118F2D" w:rsidR="00414A2C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Prof. Dr. Alessandro Luiz Batschauer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5BF8F863" w:rsidR="00577221" w:rsidRPr="00A65967" w:rsidRDefault="002D0021" w:rsidP="00756005">
            <w:pPr>
              <w:ind w:left="26"/>
              <w:jc w:val="center"/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4</w:t>
            </w:r>
          </w:p>
        </w:tc>
      </w:tr>
      <w:tr w:rsidR="00577221" w:rsidRPr="00F37D69" w14:paraId="3758D46B" w14:textId="77777777" w:rsidTr="0075600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7F701F58" w:rsidR="00577221" w:rsidRPr="00A65967" w:rsidRDefault="00274D63" w:rsidP="00756005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>(   ) TOE-CMR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7785D02E" w:rsidR="00577221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Tópicos Especiais em Sistemas Eletroeletrônicos: Controle Multivariável Robusto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3A7A0" w14:textId="03AE9A40" w:rsidR="00577221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Prof. Dr. Tiago Jackson May Dezuo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577221" w:rsidRPr="00A65967" w:rsidRDefault="00577221" w:rsidP="00756005">
            <w:pPr>
              <w:ind w:left="26"/>
              <w:jc w:val="center"/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4</w:t>
            </w:r>
          </w:p>
        </w:tc>
      </w:tr>
      <w:tr w:rsidR="008F1B65" w:rsidRPr="00F37D69" w14:paraId="2C17E2AF" w14:textId="77777777" w:rsidTr="003B5D1B">
        <w:trPr>
          <w:trHeight w:val="292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BDA81D" w14:textId="62153BD2" w:rsidR="008F1B65" w:rsidRPr="00A65967" w:rsidRDefault="00274D63" w:rsidP="00756005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>(   ) ERA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E72FBC" w14:textId="549E9C17" w:rsidR="008F1B65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Sistemas de Energia Renovável e Alternativa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1F18EA" w14:textId="6E162003" w:rsidR="008F1B65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Prof. Dr. Marcello Mezaroba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0B85C6" w14:textId="1CB440EB" w:rsidR="008F1B65" w:rsidRPr="00A65967" w:rsidRDefault="008F1B65" w:rsidP="00756005">
            <w:pPr>
              <w:ind w:left="26"/>
              <w:jc w:val="center"/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4</w:t>
            </w:r>
          </w:p>
        </w:tc>
      </w:tr>
      <w:tr w:rsidR="008F1B65" w:rsidRPr="00F37D69" w14:paraId="4E022A75" w14:textId="77777777" w:rsidTr="003B5D1B">
        <w:trPr>
          <w:trHeight w:val="334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900382" w14:textId="6F5AE70C" w:rsidR="008F1B65" w:rsidRPr="00A65967" w:rsidRDefault="005773B9" w:rsidP="00756005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 xml:space="preserve">(   ) </w:t>
            </w:r>
            <w:r w:rsidR="00274D63" w:rsidRPr="00A65967">
              <w:rPr>
                <w:rFonts w:ascii="Arial Narrow" w:hAnsi="Arial Narrow"/>
                <w:b/>
              </w:rPr>
              <w:t>MCSED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E36A0B" w14:textId="57C70FC1" w:rsidR="008F1B65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Modelagem e Controle de Sistemas a Eventos Discretos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67FD56" w14:textId="10C0CCD9" w:rsidR="008F1B65" w:rsidRPr="00A65967" w:rsidRDefault="008F1B65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Prof</w:t>
            </w:r>
            <w:r w:rsidR="00B47D79" w:rsidRPr="00A65967">
              <w:rPr>
                <w:rFonts w:ascii="Arial Narrow" w:hAnsi="Arial Narrow"/>
              </w:rPr>
              <w:t>. Dr. André Bittencourt Leal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6EC82C" w14:textId="4A2B2CDF" w:rsidR="008F1B65" w:rsidRPr="00A65967" w:rsidRDefault="008F1B65" w:rsidP="00756005">
            <w:pPr>
              <w:ind w:left="26"/>
              <w:jc w:val="center"/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4</w:t>
            </w:r>
          </w:p>
        </w:tc>
      </w:tr>
      <w:tr w:rsidR="00274D63" w:rsidRPr="00F37D69" w14:paraId="38051EC8" w14:textId="77777777" w:rsidTr="003B5D1B">
        <w:trPr>
          <w:trHeight w:val="32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FDAE19" w14:textId="0DF5B542" w:rsidR="00274D63" w:rsidRPr="00A65967" w:rsidRDefault="00274D63" w:rsidP="00756005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>(   ) PCE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CA2CB" w14:textId="05BCDF8B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Projeto de Conversores Estáticos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CDF195" w14:textId="0D4127FE" w:rsidR="00274D63" w:rsidRPr="00A65967" w:rsidRDefault="00756005" w:rsidP="0075600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Sé</w:t>
            </w:r>
            <w:r w:rsidR="00274D63" w:rsidRPr="00A65967">
              <w:rPr>
                <w:rFonts w:ascii="Arial Narrow" w:hAnsi="Arial Narrow"/>
              </w:rPr>
              <w:t>rgio Vidal Garcia Oliveira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B99E92" w14:textId="75653502" w:rsidR="00274D63" w:rsidRPr="00A65967" w:rsidRDefault="00274D63" w:rsidP="00756005">
            <w:pPr>
              <w:ind w:left="26"/>
              <w:jc w:val="center"/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4</w:t>
            </w:r>
          </w:p>
        </w:tc>
      </w:tr>
      <w:tr w:rsidR="00274D63" w:rsidRPr="00F37D69" w14:paraId="5D4E9FC9" w14:textId="77777777" w:rsidTr="0075600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A81032" w14:textId="72C8F348" w:rsidR="00274D63" w:rsidRPr="00A65967" w:rsidRDefault="00274D63" w:rsidP="00756005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>(   ) TOE-TSCM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820BFB" w14:textId="73334F56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Tópicos Especiais em Sistemas Eletroeletrônicos: Sistemas Computacionais na Manufatura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127068" w14:textId="0A9589B6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Prof. Dr. Roberto Silvio Ubertino Rosso Junior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6EFF8E" w14:textId="690170EF" w:rsidR="00274D63" w:rsidRPr="00A65967" w:rsidRDefault="00274D63" w:rsidP="00756005">
            <w:pPr>
              <w:ind w:left="26"/>
              <w:jc w:val="center"/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4</w:t>
            </w:r>
          </w:p>
        </w:tc>
      </w:tr>
      <w:tr w:rsidR="00274D63" w:rsidRPr="00F37D69" w14:paraId="56AB98BC" w14:textId="77777777" w:rsidTr="003B5D1B">
        <w:trPr>
          <w:trHeight w:val="237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6ABD9D" w14:textId="73FEF286" w:rsidR="00274D63" w:rsidRPr="00A65967" w:rsidRDefault="00274D63" w:rsidP="00756005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>(   ) SLI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F90E39" w14:textId="08E29B85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Sistemas Lineares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A3608C" w14:textId="63C9302F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Prof. Dr. José de Oliveira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BBAB68" w14:textId="795DDFDA" w:rsidR="00274D63" w:rsidRPr="00A65967" w:rsidRDefault="00274D63" w:rsidP="00756005">
            <w:pPr>
              <w:ind w:left="26"/>
              <w:jc w:val="center"/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4</w:t>
            </w:r>
          </w:p>
        </w:tc>
      </w:tr>
      <w:tr w:rsidR="00274D63" w:rsidRPr="00F37D69" w14:paraId="7537BAA4" w14:textId="77777777" w:rsidTr="0075600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CE2FD3" w14:textId="760DFE7E" w:rsidR="00274D63" w:rsidRPr="00A65967" w:rsidRDefault="00274D63" w:rsidP="00756005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>(   ) TOE-TAW</w:t>
            </w:r>
            <w:r w:rsidR="00756005"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0D8E31" w14:textId="707E6E0A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 xml:space="preserve">Tópicos Especiais em Sistemas Eletroeletrônicos: </w:t>
            </w:r>
            <w:r w:rsidRPr="00A65967">
              <w:rPr>
                <w:rFonts w:ascii="Arial Narrow" w:hAnsi="Arial Narrow"/>
                <w:i/>
              </w:rPr>
              <w:t>Theses and Articles Writing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14B94B" w14:textId="541FBCCF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Prof. Dr. Pedro Bertemes Filho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1538FB" w14:textId="6F308F15" w:rsidR="00274D63" w:rsidRPr="00A65967" w:rsidRDefault="00274D63" w:rsidP="00756005">
            <w:pPr>
              <w:ind w:left="26"/>
              <w:jc w:val="center"/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4</w:t>
            </w:r>
          </w:p>
        </w:tc>
      </w:tr>
      <w:tr w:rsidR="00274D63" w:rsidRPr="00F37D69" w14:paraId="79123EF3" w14:textId="77777777" w:rsidTr="0075600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737803" w14:textId="491403BF" w:rsidR="00274D63" w:rsidRPr="00A65967" w:rsidRDefault="00274D63" w:rsidP="00756005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>(   ) TOE-TCP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CFF6E9" w14:textId="028094CF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Tópicos Especiais em Sistemas Eletroeletrônicos: Controle Preditivo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40312B" w14:textId="59FE70BC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Profa. Dra. Mariana Santos Matos Cavalca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AB2760" w14:textId="1137CAD2" w:rsidR="00274D63" w:rsidRPr="00A65967" w:rsidRDefault="00274D63" w:rsidP="00756005">
            <w:pPr>
              <w:ind w:left="26"/>
              <w:jc w:val="center"/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4</w:t>
            </w:r>
          </w:p>
        </w:tc>
      </w:tr>
      <w:tr w:rsidR="003B5D1B" w:rsidRPr="00F37D69" w14:paraId="4AA43E8D" w14:textId="77777777" w:rsidTr="0075600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9B923F" w14:textId="6C592929" w:rsidR="003B5D1B" w:rsidRPr="00A65967" w:rsidRDefault="003B5D1B" w:rsidP="003B5D1B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>(   ) TOE-</w:t>
            </w:r>
            <w:r>
              <w:rPr>
                <w:rFonts w:ascii="Arial Narrow" w:hAnsi="Arial Narrow"/>
                <w:b/>
              </w:rPr>
              <w:t>IBIE</w:t>
            </w:r>
            <w:r w:rsidR="00291453"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464D15" w14:textId="3BCEB3B8" w:rsidR="003B5D1B" w:rsidRPr="00A65967" w:rsidRDefault="003B5D1B" w:rsidP="00756005">
            <w:pPr>
              <w:rPr>
                <w:rFonts w:ascii="Arial Narrow" w:hAnsi="Arial Narrow"/>
              </w:rPr>
            </w:pPr>
            <w:r w:rsidRPr="003B5D1B">
              <w:rPr>
                <w:rFonts w:ascii="Arial Narrow" w:hAnsi="Arial Narrow"/>
              </w:rPr>
              <w:t xml:space="preserve">Tópicos Especiais em Sistemas Eletroeletrônicos: </w:t>
            </w:r>
            <w:r w:rsidRPr="003B5D1B">
              <w:rPr>
                <w:rFonts w:ascii="Arial Narrow" w:hAnsi="Arial Narrow"/>
                <w:i/>
              </w:rPr>
              <w:t>Introduction on Biomedical Engineering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08026F" w14:textId="6030AAA9" w:rsidR="003B5D1B" w:rsidRPr="00A65967" w:rsidRDefault="003B5D1B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Prof. Dr. Pedro Bertemes Filho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523410" w14:textId="46100CE8" w:rsidR="003B5D1B" w:rsidRPr="00A65967" w:rsidRDefault="003B5D1B" w:rsidP="00756005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274D63" w:rsidRPr="00F37D69" w14:paraId="3B9AFCC0" w14:textId="77777777" w:rsidTr="00756005">
        <w:trPr>
          <w:trHeight w:val="32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DDC9FF" w14:textId="5278AB4A" w:rsidR="00274D63" w:rsidRPr="00A65967" w:rsidRDefault="00274D63" w:rsidP="00756005">
            <w:pPr>
              <w:ind w:left="26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>ESTUDOS DIRIGIDOS</w:t>
            </w:r>
          </w:p>
        </w:tc>
      </w:tr>
      <w:tr w:rsidR="00274D63" w:rsidRPr="00F37D69" w14:paraId="6AB3C396" w14:textId="77777777" w:rsidTr="003B5D1B">
        <w:trPr>
          <w:trHeight w:val="34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EEBB6C" w14:textId="1BD74D1D" w:rsidR="00274D63" w:rsidRPr="00A65967" w:rsidRDefault="00274D63" w:rsidP="00756005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>(   ) ED1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98F9C3" w14:textId="5173427F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Estudo Dirigido em Sistemas Eletroeletrônicos: 1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B26FA0" w14:textId="453FA444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Prof. Dr. Ademir Nied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713966" w14:textId="34EE184F" w:rsidR="00274D63" w:rsidRPr="00A65967" w:rsidRDefault="00274D63" w:rsidP="00756005">
            <w:pPr>
              <w:ind w:left="26"/>
              <w:jc w:val="center"/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2</w:t>
            </w:r>
          </w:p>
        </w:tc>
      </w:tr>
      <w:tr w:rsidR="00274D63" w:rsidRPr="00F37D69" w14:paraId="7B1A322C" w14:textId="77777777" w:rsidTr="003B5D1B">
        <w:trPr>
          <w:trHeight w:val="34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4E66A3" w14:textId="333E3425" w:rsidR="00274D63" w:rsidRPr="00A65967" w:rsidRDefault="00274D63" w:rsidP="00756005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>(   ) ED2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C473EC" w14:textId="2EC1CCC8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Estudo Dirigido em Sistemas Eletroeletrônicos: 2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A0168D" w14:textId="5DB53CDF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Prof. Dr. Ademir Nied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8DF5C3" w14:textId="2D2755F5" w:rsidR="00274D63" w:rsidRPr="00A65967" w:rsidRDefault="00274D63" w:rsidP="00756005">
            <w:pPr>
              <w:ind w:left="26"/>
              <w:jc w:val="center"/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2</w:t>
            </w:r>
          </w:p>
        </w:tc>
      </w:tr>
      <w:tr w:rsidR="00274D63" w:rsidRPr="00F37D69" w14:paraId="3381C449" w14:textId="77777777" w:rsidTr="0075600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D620BB" w14:textId="4A99DF27" w:rsidR="00274D63" w:rsidRPr="00A65967" w:rsidRDefault="00274D63" w:rsidP="00756005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>(   ) EDA1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B2A923" w14:textId="77A073BD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Estudo Dirigido Avançado em Sistemas Eletroeletrônicos: 1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0F594B" w14:textId="0CED241C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Prof. Dr. Ademir Nied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E140DA" w14:textId="38ED3FA1" w:rsidR="00274D63" w:rsidRPr="00A65967" w:rsidRDefault="00274D63" w:rsidP="00756005">
            <w:pPr>
              <w:ind w:left="26"/>
              <w:jc w:val="center"/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2</w:t>
            </w:r>
          </w:p>
        </w:tc>
      </w:tr>
      <w:tr w:rsidR="00274D63" w:rsidRPr="00F37D69" w14:paraId="184D064D" w14:textId="77777777" w:rsidTr="0075600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9703D5" w14:textId="5CA54352" w:rsidR="00274D63" w:rsidRPr="00A65967" w:rsidRDefault="00274D63" w:rsidP="00756005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A65967">
              <w:rPr>
                <w:rFonts w:ascii="Arial Narrow" w:hAnsi="Arial Narrow"/>
                <w:b/>
              </w:rPr>
              <w:t>(   ) EDA2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7AE728" w14:textId="1D60DD3B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Estudo Dirigido Avançado em Sistemas Eletroeletrônicos: 2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602CF22" w14:textId="008F0BA2" w:rsidR="00274D63" w:rsidRPr="00A65967" w:rsidRDefault="00274D63" w:rsidP="00756005">
            <w:pPr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Prof. Dr. Ademir Nied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D130E0" w14:textId="00AEE56C" w:rsidR="00274D63" w:rsidRPr="00A65967" w:rsidRDefault="00274D63" w:rsidP="00756005">
            <w:pPr>
              <w:ind w:left="26"/>
              <w:jc w:val="center"/>
              <w:rPr>
                <w:rFonts w:ascii="Arial Narrow" w:hAnsi="Arial Narrow"/>
              </w:rPr>
            </w:pPr>
            <w:r w:rsidRPr="00A65967">
              <w:rPr>
                <w:rFonts w:ascii="Arial Narrow" w:hAnsi="Arial Narrow"/>
              </w:rPr>
              <w:t>2</w:t>
            </w:r>
          </w:p>
        </w:tc>
      </w:tr>
    </w:tbl>
    <w:p w14:paraId="0AAE23DF" w14:textId="36D2C4E8" w:rsidR="00274D63" w:rsidRPr="003B5D1B" w:rsidRDefault="00756005" w:rsidP="00274D63">
      <w:pPr>
        <w:ind w:left="360"/>
        <w:jc w:val="both"/>
        <w:rPr>
          <w:rFonts w:ascii="Arial" w:hAnsi="Arial" w:cs="Arial"/>
          <w:bCs/>
          <w:sz w:val="16"/>
          <w:szCs w:val="16"/>
        </w:rPr>
      </w:pPr>
      <w:r w:rsidRPr="003B5D1B">
        <w:rPr>
          <w:rFonts w:ascii="Arial" w:hAnsi="Arial" w:cs="Arial"/>
          <w:bCs/>
          <w:sz w:val="16"/>
          <w:szCs w:val="16"/>
        </w:rPr>
        <w:t>*</w:t>
      </w:r>
      <w:proofErr w:type="gramStart"/>
      <w:r w:rsidR="00274D63" w:rsidRPr="003B5D1B">
        <w:rPr>
          <w:rFonts w:ascii="Arial" w:hAnsi="Arial" w:cs="Arial"/>
          <w:bCs/>
          <w:sz w:val="16"/>
          <w:szCs w:val="16"/>
        </w:rPr>
        <w:t>A</w:t>
      </w:r>
      <w:r w:rsidR="00291453">
        <w:rPr>
          <w:rFonts w:ascii="Arial" w:hAnsi="Arial" w:cs="Arial"/>
          <w:bCs/>
          <w:sz w:val="16"/>
          <w:szCs w:val="16"/>
        </w:rPr>
        <w:t>s</w:t>
      </w:r>
      <w:r w:rsidR="00274D63" w:rsidRPr="003B5D1B">
        <w:rPr>
          <w:rFonts w:ascii="Arial" w:hAnsi="Arial" w:cs="Arial"/>
          <w:bCs/>
          <w:sz w:val="16"/>
          <w:szCs w:val="16"/>
        </w:rPr>
        <w:t xml:space="preserve"> disciplina</w:t>
      </w:r>
      <w:r w:rsidR="00291453">
        <w:rPr>
          <w:rFonts w:ascii="Arial" w:hAnsi="Arial" w:cs="Arial"/>
          <w:bCs/>
          <w:sz w:val="16"/>
          <w:szCs w:val="16"/>
        </w:rPr>
        <w:t>s</w:t>
      </w:r>
      <w:r w:rsidR="00274D63" w:rsidRPr="003B5D1B">
        <w:rPr>
          <w:rFonts w:ascii="Arial" w:hAnsi="Arial" w:cs="Arial"/>
          <w:bCs/>
          <w:sz w:val="16"/>
          <w:szCs w:val="16"/>
        </w:rPr>
        <w:t xml:space="preserve"> TOE</w:t>
      </w:r>
      <w:proofErr w:type="gramEnd"/>
      <w:r w:rsidR="00274D63" w:rsidRPr="003B5D1B">
        <w:rPr>
          <w:rFonts w:ascii="Arial" w:hAnsi="Arial" w:cs="Arial"/>
          <w:bCs/>
          <w:sz w:val="16"/>
          <w:szCs w:val="16"/>
        </w:rPr>
        <w:t xml:space="preserve">-TAW </w:t>
      </w:r>
      <w:r w:rsidR="00291453">
        <w:rPr>
          <w:rFonts w:ascii="Arial" w:hAnsi="Arial" w:cs="Arial"/>
          <w:bCs/>
          <w:sz w:val="16"/>
          <w:szCs w:val="16"/>
        </w:rPr>
        <w:t xml:space="preserve">e TOE-IBIE </w:t>
      </w:r>
      <w:r w:rsidR="00274D63" w:rsidRPr="003B5D1B">
        <w:rPr>
          <w:rFonts w:ascii="Arial" w:hAnsi="Arial" w:cs="Arial"/>
          <w:bCs/>
          <w:sz w:val="16"/>
          <w:szCs w:val="16"/>
        </w:rPr>
        <w:t>ser</w:t>
      </w:r>
      <w:r w:rsidR="00291453">
        <w:rPr>
          <w:rFonts w:ascii="Arial" w:hAnsi="Arial" w:cs="Arial"/>
          <w:bCs/>
          <w:sz w:val="16"/>
          <w:szCs w:val="16"/>
        </w:rPr>
        <w:t>ão</w:t>
      </w:r>
      <w:r w:rsidR="00274D63" w:rsidRPr="003B5D1B">
        <w:rPr>
          <w:rFonts w:ascii="Arial" w:hAnsi="Arial" w:cs="Arial"/>
          <w:bCs/>
          <w:sz w:val="16"/>
          <w:szCs w:val="16"/>
        </w:rPr>
        <w:t xml:space="preserve"> ministrada</w:t>
      </w:r>
      <w:r w:rsidR="00291453">
        <w:rPr>
          <w:rFonts w:ascii="Arial" w:hAnsi="Arial" w:cs="Arial"/>
          <w:bCs/>
          <w:sz w:val="16"/>
          <w:szCs w:val="16"/>
        </w:rPr>
        <w:t>s</w:t>
      </w:r>
      <w:r w:rsidR="00274D63" w:rsidRPr="003B5D1B">
        <w:rPr>
          <w:rFonts w:ascii="Arial" w:hAnsi="Arial" w:cs="Arial"/>
          <w:bCs/>
          <w:sz w:val="16"/>
          <w:szCs w:val="16"/>
        </w:rPr>
        <w:t xml:space="preserve"> integralmente em língua inglesa.</w:t>
      </w:r>
    </w:p>
    <w:p w14:paraId="619E34AB" w14:textId="3658C234" w:rsidR="00697E84" w:rsidRPr="003B5D1B" w:rsidRDefault="00756005" w:rsidP="00F54D12">
      <w:pPr>
        <w:ind w:left="360"/>
        <w:jc w:val="both"/>
        <w:rPr>
          <w:rFonts w:ascii="Arial" w:hAnsi="Arial" w:cs="Arial"/>
          <w:b/>
          <w:bCs/>
          <w:sz w:val="16"/>
          <w:szCs w:val="16"/>
        </w:rPr>
      </w:pPr>
      <w:r w:rsidRPr="003B5D1B">
        <w:rPr>
          <w:rFonts w:ascii="Arial" w:hAnsi="Arial" w:cs="Arial"/>
          <w:b/>
          <w:bCs/>
          <w:sz w:val="16"/>
          <w:szCs w:val="16"/>
        </w:rPr>
        <w:t>*</w:t>
      </w:r>
      <w:r w:rsidR="00274D63" w:rsidRPr="003B5D1B">
        <w:rPr>
          <w:rFonts w:ascii="Arial" w:hAnsi="Arial" w:cs="Arial"/>
          <w:b/>
          <w:bCs/>
          <w:sz w:val="16"/>
          <w:szCs w:val="16"/>
        </w:rPr>
        <w:t>*O</w:t>
      </w:r>
      <w:r w:rsidR="00863DE8" w:rsidRPr="003B5D1B">
        <w:rPr>
          <w:rFonts w:ascii="Arial" w:hAnsi="Arial" w:cs="Arial"/>
          <w:b/>
          <w:bCs/>
          <w:sz w:val="16"/>
          <w:szCs w:val="16"/>
        </w:rPr>
        <w:t xml:space="preserve"> aluno não poderá cursar no doutorado a mesma disciplina já cursada no mestrado para o c</w:t>
      </w:r>
      <w:r w:rsidR="00274D63" w:rsidRPr="003B5D1B">
        <w:rPr>
          <w:rFonts w:ascii="Arial" w:hAnsi="Arial" w:cs="Arial"/>
          <w:b/>
          <w:bCs/>
          <w:sz w:val="16"/>
          <w:szCs w:val="16"/>
        </w:rPr>
        <w:t>ômputo total de créditos (art.</w:t>
      </w:r>
      <w:r w:rsidR="00863DE8" w:rsidRPr="003B5D1B">
        <w:rPr>
          <w:rFonts w:ascii="Arial" w:hAnsi="Arial" w:cs="Arial"/>
          <w:b/>
          <w:bCs/>
          <w:sz w:val="16"/>
          <w:szCs w:val="16"/>
        </w:rPr>
        <w:t xml:space="preserve"> 51, § 4º, da Resolução 013/2014 CONSEPE).</w:t>
      </w: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3B5D1B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68723E46" w:rsidR="00C14F64" w:rsidRPr="003B5D1B" w:rsidRDefault="00C14F64" w:rsidP="00D15D2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66EA3E41" w14:textId="77777777" w:rsidR="00206660" w:rsidRPr="003B5D1B" w:rsidRDefault="00206660" w:rsidP="00D15D2F">
            <w:pPr>
              <w:rPr>
                <w:rFonts w:ascii="Arial" w:hAnsi="Arial" w:cs="Arial"/>
                <w:sz w:val="18"/>
                <w:szCs w:val="18"/>
              </w:rPr>
            </w:pPr>
          </w:p>
          <w:p w14:paraId="6CAE31CA" w14:textId="2DE28A8E" w:rsidR="00206660" w:rsidRPr="003B5D1B" w:rsidRDefault="00206660" w:rsidP="00D15D2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3B5D1B" w:rsidRDefault="00C14F64" w:rsidP="00D15D2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2" w:type="dxa"/>
            <w:shd w:val="clear" w:color="auto" w:fill="auto"/>
          </w:tcPr>
          <w:p w14:paraId="4DE36C00" w14:textId="77777777" w:rsidR="00206660" w:rsidRPr="003B5D1B" w:rsidRDefault="00206660" w:rsidP="00697E84">
            <w:pPr>
              <w:rPr>
                <w:rFonts w:ascii="Arial" w:hAnsi="Arial" w:cs="Arial"/>
                <w:sz w:val="18"/>
                <w:szCs w:val="18"/>
              </w:rPr>
            </w:pPr>
          </w:p>
          <w:p w14:paraId="0588B3E6" w14:textId="7DAA1CB0" w:rsidR="00C14F64" w:rsidRPr="003B5D1B" w:rsidRDefault="00C14F64" w:rsidP="00274D63">
            <w:pPr>
              <w:rPr>
                <w:rFonts w:ascii="Arial" w:hAnsi="Arial" w:cs="Arial"/>
                <w:sz w:val="18"/>
                <w:szCs w:val="18"/>
              </w:rPr>
            </w:pPr>
            <w:r w:rsidRPr="003B5D1B">
              <w:rPr>
                <w:rFonts w:ascii="Arial" w:hAnsi="Arial" w:cs="Arial"/>
                <w:sz w:val="18"/>
                <w:szCs w:val="18"/>
              </w:rPr>
              <w:t>Data: ___ / ___ 202</w:t>
            </w:r>
            <w:r w:rsidR="00274D63" w:rsidRPr="003B5D1B">
              <w:rPr>
                <w:rFonts w:ascii="Arial" w:hAnsi="Arial" w:cs="Arial"/>
                <w:sz w:val="18"/>
                <w:szCs w:val="18"/>
              </w:rPr>
              <w:t>2.</w:t>
            </w:r>
          </w:p>
        </w:tc>
      </w:tr>
      <w:tr w:rsidR="00C14F64" w:rsidRPr="003B5D1B" w14:paraId="6F1540BE" w14:textId="77777777" w:rsidTr="000B08FA">
        <w:tc>
          <w:tcPr>
            <w:tcW w:w="1864" w:type="dxa"/>
          </w:tcPr>
          <w:p w14:paraId="4C6A55F3" w14:textId="77777777" w:rsidR="00C14F64" w:rsidRPr="003B5D1B" w:rsidRDefault="00C14F64" w:rsidP="00D15D2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3B5D1B" w:rsidRDefault="00C14F64" w:rsidP="00D15D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5D1B">
              <w:rPr>
                <w:rFonts w:ascii="Arial" w:hAnsi="Arial" w:cs="Arial"/>
                <w:sz w:val="18"/>
                <w:szCs w:val="18"/>
              </w:rPr>
              <w:t>Assinatura do</w:t>
            </w:r>
            <w:r w:rsidR="008538FF" w:rsidRPr="003B5D1B">
              <w:rPr>
                <w:rFonts w:ascii="Arial" w:hAnsi="Arial" w:cs="Arial"/>
                <w:sz w:val="18"/>
                <w:szCs w:val="18"/>
              </w:rPr>
              <w:t>(a)</w:t>
            </w:r>
            <w:r w:rsidRPr="003B5D1B">
              <w:rPr>
                <w:rFonts w:ascii="Arial" w:hAnsi="Arial" w:cs="Arial"/>
                <w:sz w:val="18"/>
                <w:szCs w:val="18"/>
              </w:rPr>
              <w:t xml:space="preserve"> Aluno</w:t>
            </w:r>
            <w:r w:rsidR="008538FF" w:rsidRPr="003B5D1B">
              <w:rPr>
                <w:rFonts w:ascii="Arial" w:hAnsi="Arial" w:cs="Arial"/>
                <w:sz w:val="18"/>
                <w:szCs w:val="18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3B5D1B" w:rsidRDefault="00C14F64" w:rsidP="00D15D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3B5D1B" w:rsidRDefault="00C14F64" w:rsidP="00D15D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2B37705" w14:textId="7A980D56" w:rsidR="00A40ABE" w:rsidRPr="003B5D1B" w:rsidRDefault="00C14F64" w:rsidP="00743FA3">
      <w:pPr>
        <w:rPr>
          <w:rFonts w:ascii="Arial" w:hAnsi="Arial" w:cs="Arial"/>
          <w:sz w:val="18"/>
          <w:szCs w:val="18"/>
        </w:rPr>
      </w:pPr>
      <w:r w:rsidRPr="003B5D1B">
        <w:rPr>
          <w:rFonts w:ascii="Arial" w:hAnsi="Arial" w:cs="Arial"/>
          <w:b/>
          <w:sz w:val="18"/>
          <w:szCs w:val="18"/>
          <w:highlight w:val="yellow"/>
        </w:rPr>
        <w:t>OBS.:</w:t>
      </w:r>
      <w:r w:rsidRPr="003B5D1B">
        <w:rPr>
          <w:rFonts w:ascii="Arial" w:hAnsi="Arial" w:cs="Arial"/>
          <w:sz w:val="18"/>
          <w:szCs w:val="18"/>
          <w:highlight w:val="yellow"/>
        </w:rPr>
        <w:t xml:space="preserve"> </w:t>
      </w:r>
      <w:r w:rsidR="0052527C" w:rsidRPr="003B5D1B">
        <w:rPr>
          <w:rFonts w:ascii="Arial" w:hAnsi="Arial" w:cs="Arial"/>
          <w:sz w:val="18"/>
          <w:szCs w:val="18"/>
          <w:highlight w:val="yellow"/>
        </w:rPr>
        <w:t>s</w:t>
      </w:r>
      <w:r w:rsidRPr="003B5D1B">
        <w:rPr>
          <w:rFonts w:ascii="Arial" w:hAnsi="Arial" w:cs="Arial"/>
          <w:sz w:val="18"/>
          <w:szCs w:val="18"/>
          <w:highlight w:val="yellow"/>
        </w:rPr>
        <w:t>ó será aceito formulário totalmente preenchido e assinado.</w:t>
      </w:r>
      <w:bookmarkEnd w:id="0"/>
    </w:p>
    <w:sectPr w:rsidR="00A40ABE" w:rsidRPr="003B5D1B" w:rsidSect="00A65967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0" name="Imagem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Pr="00A65967" w:rsidRDefault="00B91F05" w:rsidP="00274D63">
    <w:pPr>
      <w:pStyle w:val="Cabealho"/>
      <w:spacing w:before="60" w:after="60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U1nq4+Bgkh4XMyo0PDLLcolE7cZ3wkau+hODqqvqMBvNMzuDIdKl1X3fwy2CgjnUYOlBE5dIsWrGoFzD5jZoPw==" w:salt="p0U88u1Pcz14f1EKO/AAHQ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280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30421"/>
    <w:rsid w:val="0023624F"/>
    <w:rsid w:val="00240A08"/>
    <w:rsid w:val="00246187"/>
    <w:rsid w:val="0024727D"/>
    <w:rsid w:val="002524DA"/>
    <w:rsid w:val="00263AF4"/>
    <w:rsid w:val="00273E21"/>
    <w:rsid w:val="00274D63"/>
    <w:rsid w:val="00291453"/>
    <w:rsid w:val="0029644F"/>
    <w:rsid w:val="002B3F61"/>
    <w:rsid w:val="002B7A37"/>
    <w:rsid w:val="002C0773"/>
    <w:rsid w:val="002C748A"/>
    <w:rsid w:val="002D0021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5D1B"/>
    <w:rsid w:val="003B70B4"/>
    <w:rsid w:val="003C71B0"/>
    <w:rsid w:val="003E6459"/>
    <w:rsid w:val="003F1524"/>
    <w:rsid w:val="003F54C6"/>
    <w:rsid w:val="00414A2C"/>
    <w:rsid w:val="004328BB"/>
    <w:rsid w:val="004436BF"/>
    <w:rsid w:val="004527E8"/>
    <w:rsid w:val="0046072A"/>
    <w:rsid w:val="00463B89"/>
    <w:rsid w:val="00480224"/>
    <w:rsid w:val="00486648"/>
    <w:rsid w:val="0049191C"/>
    <w:rsid w:val="00497168"/>
    <w:rsid w:val="004A6B3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773B9"/>
    <w:rsid w:val="00581D45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56005"/>
    <w:rsid w:val="0076303A"/>
    <w:rsid w:val="00784AF6"/>
    <w:rsid w:val="0078627F"/>
    <w:rsid w:val="00790C40"/>
    <w:rsid w:val="0079337F"/>
    <w:rsid w:val="007D5EF8"/>
    <w:rsid w:val="007D629F"/>
    <w:rsid w:val="007E10AD"/>
    <w:rsid w:val="007E3AE2"/>
    <w:rsid w:val="007F49A0"/>
    <w:rsid w:val="00806994"/>
    <w:rsid w:val="00810164"/>
    <w:rsid w:val="00824EAA"/>
    <w:rsid w:val="008431C4"/>
    <w:rsid w:val="008538FF"/>
    <w:rsid w:val="00853F80"/>
    <w:rsid w:val="00854528"/>
    <w:rsid w:val="00856649"/>
    <w:rsid w:val="00863DE8"/>
    <w:rsid w:val="00867937"/>
    <w:rsid w:val="0087793D"/>
    <w:rsid w:val="008B6A73"/>
    <w:rsid w:val="008D00DE"/>
    <w:rsid w:val="008F1605"/>
    <w:rsid w:val="008F1B65"/>
    <w:rsid w:val="00903AA5"/>
    <w:rsid w:val="00920955"/>
    <w:rsid w:val="009227EE"/>
    <w:rsid w:val="00954D38"/>
    <w:rsid w:val="00966BAA"/>
    <w:rsid w:val="00973B85"/>
    <w:rsid w:val="0097510C"/>
    <w:rsid w:val="00975FF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50F"/>
    <w:rsid w:val="009F6DFA"/>
    <w:rsid w:val="00A00E25"/>
    <w:rsid w:val="00A14191"/>
    <w:rsid w:val="00A14683"/>
    <w:rsid w:val="00A163DA"/>
    <w:rsid w:val="00A3282F"/>
    <w:rsid w:val="00A40ABE"/>
    <w:rsid w:val="00A42683"/>
    <w:rsid w:val="00A451AB"/>
    <w:rsid w:val="00A608FB"/>
    <w:rsid w:val="00A65967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47D79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D47E0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314A1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001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C3CEB-EF5F-4B69-8246-0E1980255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460</TotalTime>
  <Pages>1</Pages>
  <Words>518</Words>
  <Characters>2801</Characters>
  <Application>Microsoft Office Word</Application>
  <DocSecurity>8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70</cp:revision>
  <cp:lastPrinted>2019-12-17T21:42:00Z</cp:lastPrinted>
  <dcterms:created xsi:type="dcterms:W3CDTF">2017-06-28T19:11:00Z</dcterms:created>
  <dcterms:modified xsi:type="dcterms:W3CDTF">2022-07-01T18:28:00Z</dcterms:modified>
</cp:coreProperties>
</file>