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4AAA4144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0225CB">
        <w:rPr>
          <w:rFonts w:ascii="Arial" w:hAnsi="Arial" w:cs="Arial"/>
          <w:b/>
          <w:color w:val="000000"/>
        </w:rPr>
        <w:t>FÍSICA</w:t>
      </w:r>
    </w:p>
    <w:p w14:paraId="088DBE9A" w14:textId="3DFADFD7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</w:t>
      </w:r>
      <w:r w:rsidR="002B0DD8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0CB8DC12" w:rsidR="00C53FA0" w:rsidRPr="00954D38" w:rsidRDefault="00C53FA0" w:rsidP="0044696F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2B0DD8">
              <w:rPr>
                <w:rFonts w:ascii="Arial" w:hAnsi="Arial" w:cs="Arial"/>
                <w:b/>
              </w:rPr>
              <w:t xml:space="preserve"> (</w:t>
            </w:r>
            <w:r w:rsidR="0044696F">
              <w:rPr>
                <w:rFonts w:ascii="Arial" w:hAnsi="Arial" w:cs="Arial"/>
                <w:b/>
              </w:rPr>
              <w:t xml:space="preserve">preencher apenas se </w:t>
            </w:r>
            <w:r w:rsidR="002B0DD8">
              <w:rPr>
                <w:rFonts w:ascii="Arial" w:hAnsi="Arial" w:cs="Arial"/>
                <w:b/>
              </w:rPr>
              <w:t>houver)</w:t>
            </w:r>
            <w:r w:rsidR="008B6A73">
              <w:rPr>
                <w:rFonts w:ascii="Arial" w:hAnsi="Arial" w:cs="Arial"/>
                <w:b/>
              </w:rPr>
              <w:t>*</w:t>
            </w:r>
            <w:r w:rsidR="002B0DD8">
              <w:rPr>
                <w:rFonts w:ascii="Arial" w:hAnsi="Arial" w:cs="Arial"/>
                <w:b/>
              </w:rPr>
              <w:t>**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2B0DD8" w:rsidRPr="00AE63CE" w14:paraId="18DE8684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B939C42" w14:textId="29D7CD68" w:rsidR="002B0DD8" w:rsidRDefault="002B0DD8" w:rsidP="00230421">
            <w:pPr>
              <w:jc w:val="both"/>
              <w:rPr>
                <w:rFonts w:ascii="Arial" w:hAnsi="Arial" w:cs="Arial"/>
                <w:b/>
              </w:rPr>
            </w:pPr>
            <w:permStart w:id="340203094" w:edGrp="everyone" w:colFirst="0" w:colLast="0"/>
            <w:permStart w:id="720570866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340203094"/>
            <w:permEnd w:id="720570866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539B887B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</w:t>
            </w:r>
            <w:r w:rsidR="000225CB">
              <w:rPr>
                <w:rFonts w:ascii="Arial" w:hAnsi="Arial" w:cs="Arial"/>
              </w:rPr>
              <w:t>Física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0D48ECD2" w:rsidR="00C14F64" w:rsidRPr="00C14F64" w:rsidRDefault="00C14F64" w:rsidP="008F1B65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0225CB" w:rsidRPr="000225CB">
              <w:rPr>
                <w:rFonts w:ascii="Arial" w:hAnsi="Arial" w:cs="Arial"/>
                <w:bCs/>
              </w:rPr>
              <w:t>Ciência e Tecnologia de Plasmas (603)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62AE8107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 xml:space="preserve">(   ) </w:t>
            </w:r>
            <w:r w:rsidR="000225CB" w:rsidRPr="000225CB">
              <w:rPr>
                <w:rFonts w:ascii="Arial" w:hAnsi="Arial" w:cs="Arial"/>
              </w:rPr>
              <w:t>Informação e Computação Quântica (895)</w:t>
            </w:r>
          </w:p>
        </w:tc>
      </w:tr>
      <w:tr w:rsidR="000225CB" w:rsidRPr="00AE63CE" w14:paraId="6C4F750C" w14:textId="77777777" w:rsidTr="006168E9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097FAAE" w14:textId="76B0DC0D" w:rsidR="000225CB" w:rsidRPr="00C14F64" w:rsidRDefault="000225CB" w:rsidP="008F1B6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  ) </w:t>
            </w:r>
            <w:r w:rsidRPr="000225CB">
              <w:rPr>
                <w:rFonts w:ascii="Arial" w:hAnsi="Arial" w:cs="Arial"/>
                <w:bCs/>
              </w:rPr>
              <w:t>Dinâmica Não Linear (119)</w:t>
            </w:r>
          </w:p>
        </w:tc>
        <w:tc>
          <w:tcPr>
            <w:tcW w:w="49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8A499" w14:textId="7EC76B5D" w:rsidR="000225CB" w:rsidRDefault="000225CB" w:rsidP="008F1B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Pr="000225CB">
              <w:rPr>
                <w:rFonts w:ascii="Arial" w:hAnsi="Arial" w:cs="Arial"/>
              </w:rPr>
              <w:t>Relatividade, Astrofísica, Partículas e Campos (896)</w:t>
            </w:r>
          </w:p>
        </w:tc>
      </w:tr>
      <w:tr w:rsidR="000225CB" w:rsidRPr="00AE63CE" w14:paraId="4595202D" w14:textId="77777777" w:rsidTr="006168E9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14D584F" w14:textId="20F6D26F" w:rsidR="000225CB" w:rsidRDefault="000225CB" w:rsidP="008F1B6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  ) </w:t>
            </w:r>
            <w:r w:rsidRPr="000225CB">
              <w:rPr>
                <w:rFonts w:ascii="Arial" w:hAnsi="Arial" w:cs="Arial"/>
                <w:bCs/>
              </w:rPr>
              <w:t>Física da Matéria Condensada (121)</w:t>
            </w:r>
          </w:p>
        </w:tc>
        <w:tc>
          <w:tcPr>
            <w:tcW w:w="49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41ACF5" w14:textId="77777777" w:rsidR="000225CB" w:rsidRDefault="000225CB" w:rsidP="008F1B65">
            <w:pPr>
              <w:jc w:val="both"/>
              <w:rPr>
                <w:rFonts w:ascii="Arial" w:hAnsi="Arial" w:cs="Arial"/>
              </w:rPr>
            </w:pPr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8F1B6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4A12AC15" w:rsidR="008B6A73" w:rsidRPr="002B0DD8" w:rsidRDefault="002B0DD8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B0DD8">
              <w:rPr>
                <w:rFonts w:ascii="Arial" w:hAnsi="Arial" w:cs="Arial"/>
                <w:sz w:val="16"/>
                <w:szCs w:val="16"/>
              </w:rPr>
              <w:t>**</w:t>
            </w:r>
            <w:r w:rsidR="008B6A73" w:rsidRPr="002B0DD8">
              <w:rPr>
                <w:rFonts w:ascii="Arial" w:hAnsi="Arial" w:cs="Arial"/>
                <w:sz w:val="16"/>
                <w:szCs w:val="16"/>
              </w:rPr>
              <w:t xml:space="preserve">*Conforme disposições do Dec. Estadual nº 16/2019, disponível em </w:t>
            </w:r>
            <w:hyperlink r:id="rId8" w:history="1">
              <w:r w:rsidR="008B6A73" w:rsidRPr="002B0DD8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="008B6A73" w:rsidRPr="002B0DD8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8F1B65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206660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414A2C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692CA4BB" w:rsidR="00C14F64" w:rsidRPr="00533B40" w:rsidRDefault="0052527C" w:rsidP="000225C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>(   )</w:t>
            </w:r>
            <w:r w:rsidR="002B0DD8" w:rsidRPr="00533B40">
              <w:rPr>
                <w:rFonts w:ascii="Arial Narrow" w:hAnsi="Arial Narrow"/>
                <w:b/>
              </w:rPr>
              <w:t xml:space="preserve"> </w:t>
            </w:r>
            <w:r w:rsidR="000225CB">
              <w:rPr>
                <w:rFonts w:ascii="Arial Narrow" w:hAnsi="Arial Narrow"/>
                <w:b/>
              </w:rPr>
              <w:t>MQ1-02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71985D36" w:rsidR="00C14F64" w:rsidRPr="00AC7951" w:rsidRDefault="000225CB" w:rsidP="00414A2C">
            <w:pPr>
              <w:rPr>
                <w:rFonts w:ascii="Arial Narrow" w:hAnsi="Arial Narrow"/>
              </w:rPr>
            </w:pPr>
            <w:r w:rsidRPr="000225CB">
              <w:rPr>
                <w:rFonts w:ascii="Arial Narrow" w:hAnsi="Arial Narrow"/>
              </w:rPr>
              <w:t>Mecânica Quântica I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2E33A6EE" w:rsidR="00DC3194" w:rsidRPr="002B0DD8" w:rsidRDefault="000225CB" w:rsidP="00414A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Rafael Camargo Rodrigues de Lima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6CB4A4EF" w:rsidR="00C14F64" w:rsidRPr="002B0DD8" w:rsidRDefault="000225CB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414A2C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28B36D59" w:rsidR="00577221" w:rsidRPr="00533B40" w:rsidRDefault="000225CB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ME1-03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29A2ECD1" w:rsidR="00577221" w:rsidRPr="00AC7951" w:rsidRDefault="000225CB" w:rsidP="00414A2C">
            <w:pPr>
              <w:rPr>
                <w:rFonts w:ascii="Arial Narrow" w:hAnsi="Arial Narrow"/>
              </w:rPr>
            </w:pPr>
            <w:r w:rsidRPr="000225CB">
              <w:rPr>
                <w:rFonts w:ascii="Arial Narrow" w:hAnsi="Arial Narrow"/>
              </w:rPr>
              <w:t xml:space="preserve">Mecânica Estatística </w:t>
            </w:r>
            <w:r w:rsidR="00A63D33">
              <w:rPr>
                <w:rFonts w:ascii="Arial Narrow" w:hAnsi="Arial Narrow"/>
              </w:rPr>
              <w:t>I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44BC251B" w:rsidR="00414A2C" w:rsidRPr="002B0DD8" w:rsidRDefault="000225CB" w:rsidP="00414A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Edgard Pacheco Moreira Amorim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69286925" w:rsidR="00577221" w:rsidRPr="002B0DD8" w:rsidRDefault="000225CB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22C14D06" w:rsidR="008F1B65" w:rsidRPr="00533B40" w:rsidRDefault="000225CB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REL-01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1E234A05" w:rsidR="008F1B65" w:rsidRPr="008F1B65" w:rsidRDefault="000225CB" w:rsidP="00414A2C">
            <w:pPr>
              <w:rPr>
                <w:rFonts w:ascii="Arial Narrow" w:hAnsi="Arial Narrow"/>
              </w:rPr>
            </w:pPr>
            <w:r w:rsidRPr="000225CB">
              <w:rPr>
                <w:rFonts w:ascii="Arial Narrow" w:hAnsi="Arial Narrow"/>
              </w:rPr>
              <w:t>Relatividade Geral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6D6693F1" w:rsidR="008F1B65" w:rsidRPr="002B0DD8" w:rsidRDefault="000225CB" w:rsidP="00414A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Rafael Camargo Rodrigues de Lima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6D818A18" w:rsidR="008F1B65" w:rsidRPr="002B0DD8" w:rsidRDefault="000225CB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619E34AB" w14:textId="5CDAA308" w:rsidR="00697E84" w:rsidRDefault="00697E84" w:rsidP="00F54D12">
      <w:pPr>
        <w:ind w:left="360"/>
        <w:jc w:val="both"/>
        <w:rPr>
          <w:rFonts w:ascii="Arial" w:hAnsi="Arial" w:cs="Arial"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2474BF7B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2EF4E99F" w:rsidR="00C14F64" w:rsidRPr="00623BBC" w:rsidRDefault="00C14F64" w:rsidP="002B0D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2B0DD8">
              <w:rPr>
                <w:rFonts w:ascii="Arial" w:hAnsi="Arial" w:cs="Arial"/>
              </w:rPr>
              <w:t>2.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CbZxPDvx7oxRw9iY/VbwxVQrizmf5d7qh89n7CA0B785r2stAgBNKLTcGpnPVC3qQ4Al5SfT+PZPcmv/5m7pbw==" w:salt="eETK6A971FTAFDUhSmjHe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225CB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63AF4"/>
    <w:rsid w:val="00273E21"/>
    <w:rsid w:val="0029644F"/>
    <w:rsid w:val="002B0DD8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436BF"/>
    <w:rsid w:val="0044696F"/>
    <w:rsid w:val="004527E8"/>
    <w:rsid w:val="0046072A"/>
    <w:rsid w:val="00463B89"/>
    <w:rsid w:val="00480224"/>
    <w:rsid w:val="00486648"/>
    <w:rsid w:val="0049191C"/>
    <w:rsid w:val="0049716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3B40"/>
    <w:rsid w:val="00534A77"/>
    <w:rsid w:val="00537917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376DA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D1280"/>
    <w:rsid w:val="008F1605"/>
    <w:rsid w:val="008F1B6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451AB"/>
    <w:rsid w:val="00A608FB"/>
    <w:rsid w:val="00A63D33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09BD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7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FAC45-EBF0-4F42-8C73-0DF2CAC7A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380</TotalTime>
  <Pages>1</Pages>
  <Words>295</Words>
  <Characters>1593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64</cp:revision>
  <cp:lastPrinted>2019-12-17T21:42:00Z</cp:lastPrinted>
  <dcterms:created xsi:type="dcterms:W3CDTF">2017-06-28T19:11:00Z</dcterms:created>
  <dcterms:modified xsi:type="dcterms:W3CDTF">2022-07-21T19:35:00Z</dcterms:modified>
</cp:coreProperties>
</file>