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76DA4DC7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8F1B65">
        <w:rPr>
          <w:rFonts w:ascii="Arial" w:hAnsi="Arial" w:cs="Arial"/>
          <w:b/>
          <w:color w:val="000000"/>
        </w:rPr>
        <w:t>PROFISSIONAL EM ENGENHARIA ELÉTRICA</w:t>
      </w:r>
    </w:p>
    <w:p w14:paraId="088DBE9A" w14:textId="1A71B269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907DF8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9E7B20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44BA14EB" w:rsidR="00C53FA0" w:rsidRPr="00954D38" w:rsidRDefault="00C53FA0" w:rsidP="00907DF8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1E27B1">
              <w:rPr>
                <w:rFonts w:ascii="Arial" w:hAnsi="Arial" w:cs="Arial"/>
                <w:b/>
              </w:rPr>
              <w:t xml:space="preserve"> (preencher apenas se</w:t>
            </w:r>
            <w:r w:rsidR="00907DF8">
              <w:rPr>
                <w:rFonts w:ascii="Arial" w:hAnsi="Arial" w:cs="Arial"/>
                <w:b/>
              </w:rPr>
              <w:t xml:space="preserve"> houver)</w:t>
            </w:r>
            <w:r w:rsidR="008B6A73">
              <w:rPr>
                <w:rFonts w:ascii="Arial" w:hAnsi="Arial" w:cs="Arial"/>
                <w:b/>
              </w:rPr>
              <w:t>*</w:t>
            </w:r>
            <w:r w:rsidR="00907DF8">
              <w:rPr>
                <w:rFonts w:ascii="Arial" w:hAnsi="Arial" w:cs="Arial"/>
                <w:b/>
              </w:rPr>
              <w:t>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907DF8" w:rsidRPr="00AE63CE" w14:paraId="1137130E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146B915" w14:textId="040250D1" w:rsidR="00907DF8" w:rsidRDefault="00907DF8" w:rsidP="00907DF8">
            <w:pPr>
              <w:jc w:val="both"/>
              <w:rPr>
                <w:rFonts w:ascii="Arial" w:hAnsi="Arial" w:cs="Arial"/>
                <w:b/>
              </w:rPr>
            </w:pPr>
            <w:permStart w:id="296354435" w:edGrp="everyone" w:colFirst="0" w:colLast="0"/>
            <w:permStart w:id="345397664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296354435"/>
            <w:permEnd w:id="345397664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11F7A07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8F1B65">
              <w:rPr>
                <w:rFonts w:ascii="Arial" w:hAnsi="Arial" w:cs="Arial"/>
              </w:rPr>
              <w:t>Automação de Sistemas</w:t>
            </w:r>
          </w:p>
        </w:tc>
      </w:tr>
      <w:tr w:rsidR="00CE5BF0" w:rsidRPr="00AE63CE" w14:paraId="14D68B0E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1FF4DBE8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8F1B65">
              <w:rPr>
                <w:rFonts w:ascii="Arial" w:hAnsi="Arial" w:cs="Arial"/>
                <w:bCs/>
              </w:rPr>
              <w:t>Automação da Manufatura</w:t>
            </w:r>
            <w:r w:rsidR="00577221" w:rsidRPr="00577221">
              <w:rPr>
                <w:rFonts w:ascii="Arial" w:hAnsi="Arial" w:cs="Arial"/>
                <w:bCs/>
              </w:rPr>
              <w:t xml:space="preserve"> (</w:t>
            </w:r>
            <w:r w:rsidR="008F1B65">
              <w:rPr>
                <w:rFonts w:ascii="Arial" w:hAnsi="Arial" w:cs="Arial"/>
                <w:bCs/>
              </w:rPr>
              <w:t>460</w:t>
            </w:r>
            <w:r w:rsidR="00577221" w:rsidRPr="0057722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3C2337B5" w:rsidR="00C14F64" w:rsidRPr="00C14F64" w:rsidRDefault="00577221" w:rsidP="008F1B65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8F1B65">
              <w:rPr>
                <w:rFonts w:ascii="Arial" w:hAnsi="Arial" w:cs="Arial"/>
              </w:rPr>
              <w:t>Controles e Acionamentos Elétricos</w:t>
            </w:r>
            <w:r>
              <w:rPr>
                <w:rFonts w:ascii="Arial" w:hAnsi="Arial" w:cs="Arial"/>
              </w:rPr>
              <w:t xml:space="preserve"> (</w:t>
            </w:r>
            <w:r w:rsidR="008F1B65">
              <w:rPr>
                <w:rFonts w:ascii="Arial" w:hAnsi="Arial" w:cs="Arial"/>
              </w:rPr>
              <w:t>124</w:t>
            </w:r>
            <w:r>
              <w:rPr>
                <w:rFonts w:ascii="Arial" w:hAnsi="Arial" w:cs="Arial"/>
              </w:rPr>
              <w:t>)</w:t>
            </w:r>
          </w:p>
        </w:tc>
      </w:tr>
      <w:tr w:rsidR="0036154D" w:rsidRPr="00AE63CE" w14:paraId="1BF2F5EA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9E7B20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3A0FE525" w:rsidR="008B6A73" w:rsidRPr="009E7B20" w:rsidRDefault="008B6A73" w:rsidP="004F54FC">
            <w:pPr>
              <w:jc w:val="both"/>
              <w:rPr>
                <w:rFonts w:ascii="Arial" w:hAnsi="Arial" w:cs="Arial"/>
                <w:sz w:val="16"/>
              </w:rPr>
            </w:pPr>
            <w:r w:rsidRPr="009E7B20">
              <w:rPr>
                <w:rFonts w:ascii="Arial" w:hAnsi="Arial" w:cs="Arial"/>
                <w:sz w:val="16"/>
              </w:rPr>
              <w:t>*</w:t>
            </w:r>
            <w:r w:rsidR="00907DF8">
              <w:rPr>
                <w:rFonts w:ascii="Arial" w:hAnsi="Arial" w:cs="Arial"/>
                <w:sz w:val="16"/>
              </w:rPr>
              <w:t>**</w:t>
            </w:r>
            <w:r w:rsidRPr="009E7B20">
              <w:rPr>
                <w:rFonts w:ascii="Arial" w:hAnsi="Arial" w:cs="Arial"/>
                <w:sz w:val="16"/>
              </w:rPr>
              <w:t xml:space="preserve">Conforme disposições do Dec. Estadual nº 16/2019, disponível em </w:t>
            </w:r>
            <w:hyperlink r:id="rId8" w:history="1">
              <w:r w:rsidRPr="009E7B20">
                <w:rPr>
                  <w:rStyle w:val="Hyperlink"/>
                  <w:rFonts w:ascii="Arial" w:hAnsi="Arial" w:cs="Arial"/>
                  <w:sz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9E7B20">
              <w:rPr>
                <w:rFonts w:ascii="Arial" w:hAnsi="Arial" w:cs="Arial"/>
                <w:sz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9E7B20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9E7B2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1E27B1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47C6C65A" w:rsidR="00C14F64" w:rsidRPr="00907DF8" w:rsidRDefault="0052527C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</w:t>
            </w:r>
            <w:r w:rsidR="00907DF8" w:rsidRPr="00907DF8">
              <w:rPr>
                <w:rFonts w:ascii="Arial Narrow" w:hAnsi="Arial Narrow"/>
                <w:b/>
              </w:rPr>
              <w:t xml:space="preserve"> TOE-CMN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FBD72DE" w:rsidR="00C14F64" w:rsidRPr="00AC7951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Tópicos Especiais: Conversores Multiníveis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2F2D4970" w:rsidR="00DC3194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>Prof. Dr. 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229F29F0" w:rsidR="00C14F64" w:rsidRPr="001D1579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1E27B1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2FCD1F7F" w:rsidR="00577221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TOE-PCE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0EA00F75" w:rsidR="00577221" w:rsidRPr="00AC7951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Tópicos Especiais: Projeto de Conversores Estáticos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37013EB4" w:rsidR="00577221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 xml:space="preserve">Prof. Dr. </w:t>
            </w:r>
            <w:r w:rsidR="000C7CC8" w:rsidRPr="000C7CC8">
              <w:rPr>
                <w:rFonts w:ascii="Arial Narrow" w:hAnsi="Arial Narrow"/>
              </w:rPr>
              <w:t>Sérgio Vidal Garcia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4F189E80" w:rsidR="00577221" w:rsidRPr="001D1579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1D1C46F9" w:rsidR="00577221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TOE-MEP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1B518E3C" w:rsidR="00577221" w:rsidRPr="00AC7951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Tópicos Especiais: Metodologia da Pesquisa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4467FD88" w:rsidR="00577221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 xml:space="preserve">Prof. Dr. </w:t>
            </w:r>
            <w:r w:rsidR="000C7CC8" w:rsidRPr="000C7CC8">
              <w:rPr>
                <w:rFonts w:ascii="Arial Narrow" w:hAnsi="Arial Narrow"/>
              </w:rPr>
              <w:t>Marcelo da Silva Hounsell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7E8564D2" w:rsidR="00577221" w:rsidRPr="001D1579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40BAE30A" w:rsidR="008F1B65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TOE-CMR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04814069" w:rsidR="008F1B65" w:rsidRPr="008F1B65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Tópicos Especiais: Controle Multivariável Robusto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5E967700" w:rsidR="008F1B65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 xml:space="preserve">Prof. Dr. </w:t>
            </w:r>
            <w:r w:rsidR="000C7CC8" w:rsidRPr="000C7CC8">
              <w:rPr>
                <w:rFonts w:ascii="Arial Narrow" w:hAnsi="Arial Narrow"/>
              </w:rPr>
              <w:t>Tiago Jackson May Dezuo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5E79C1B3" w:rsidR="008F1B65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3CED3D4F" w:rsidR="008F1B65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MCSA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675DC1B3" w:rsidR="008F1B65" w:rsidRPr="008F1B65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Modelagem e Controle de Sistemas Automatizados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526FD0CB" w:rsidR="008F1B65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 xml:space="preserve">Prof. Dr. </w:t>
            </w:r>
            <w:r w:rsidR="000C7CC8" w:rsidRPr="000C7CC8">
              <w:rPr>
                <w:rFonts w:ascii="Arial Narrow" w:hAnsi="Arial Narrow"/>
              </w:rPr>
              <w:t>André Bittencourt Leal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0008E226" w:rsidR="008F1B65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32221B23" w:rsidR="008F1B65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SCM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51F93B45" w:rsidR="008F1B65" w:rsidRPr="008F1B65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>Sistemas Computacionais na Manufatura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13B42D94" w:rsidR="008F1B65" w:rsidRPr="000C7CC8" w:rsidRDefault="008F1B65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 xml:space="preserve">Prof. Dr. </w:t>
            </w:r>
            <w:r w:rsidR="000C7CC8" w:rsidRPr="000C7CC8">
              <w:rPr>
                <w:rFonts w:ascii="Arial Narrow" w:hAnsi="Arial Narrow"/>
              </w:rPr>
              <w:t>Roberto Silvio Ubertino Rosso Junior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6FD8716B" w:rsidR="008F1B65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907DF8" w:rsidRPr="00F37D69" w14:paraId="1E8479E9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7B36D9" w14:textId="3F9332F6" w:rsidR="00907DF8" w:rsidRPr="00907DF8" w:rsidRDefault="00907DF8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907DF8">
              <w:rPr>
                <w:rFonts w:ascii="Arial Narrow" w:hAnsi="Arial Narrow"/>
                <w:b/>
              </w:rPr>
              <w:t>(   ) TOE-TAW**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F3F076" w14:textId="4338D57F" w:rsidR="00907DF8" w:rsidRPr="00907DF8" w:rsidRDefault="00907DF8" w:rsidP="001E27B1">
            <w:pPr>
              <w:rPr>
                <w:rFonts w:ascii="Arial Narrow" w:hAnsi="Arial Narrow"/>
              </w:rPr>
            </w:pPr>
            <w:r w:rsidRPr="00907DF8">
              <w:rPr>
                <w:rFonts w:ascii="Arial Narrow" w:hAnsi="Arial Narrow"/>
              </w:rPr>
              <w:t xml:space="preserve">Tópicos Especiais: </w:t>
            </w:r>
            <w:r w:rsidRPr="00633AD9">
              <w:rPr>
                <w:rFonts w:ascii="Arial Narrow" w:hAnsi="Arial Narrow"/>
                <w:i/>
              </w:rPr>
              <w:t>Theses and Articles Writing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5C993D" w14:textId="79CD80E4" w:rsidR="00907DF8" w:rsidRPr="000C7CC8" w:rsidRDefault="000C7CC8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>Prof.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6F7FBF" w14:textId="5D83F6C1" w:rsidR="00907DF8" w:rsidRDefault="000C7CC8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D4162D" w:rsidRPr="00F37D69" w14:paraId="1D314325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246A76" w14:textId="45E1A52C" w:rsidR="00D4162D" w:rsidRPr="00907DF8" w:rsidRDefault="00D4162D" w:rsidP="00D4162D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TOE-IBME</w:t>
            </w:r>
            <w:r w:rsidR="00865717">
              <w:rPr>
                <w:rFonts w:ascii="Arial Narrow" w:hAnsi="Arial Narrow"/>
                <w:b/>
              </w:rPr>
              <w:t>**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14E505" w14:textId="2968A6AA" w:rsidR="00D4162D" w:rsidRPr="00907DF8" w:rsidRDefault="00D4162D" w:rsidP="001E27B1">
            <w:pPr>
              <w:rPr>
                <w:rFonts w:ascii="Arial Narrow" w:hAnsi="Arial Narrow"/>
              </w:rPr>
            </w:pPr>
            <w:r w:rsidRPr="00D4162D">
              <w:rPr>
                <w:rFonts w:ascii="Arial Narrow" w:hAnsi="Arial Narrow"/>
              </w:rPr>
              <w:t xml:space="preserve">Tópicos Especiais: </w:t>
            </w:r>
            <w:r w:rsidRPr="00D4162D">
              <w:rPr>
                <w:rFonts w:ascii="Arial Narrow" w:hAnsi="Arial Narrow"/>
                <w:i/>
              </w:rPr>
              <w:t>Introduction on Biomedical Engineering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A2B47A" w14:textId="1B8B3D37" w:rsidR="00D4162D" w:rsidRPr="000C7CC8" w:rsidRDefault="00D4162D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>Prof. Dr. Pedro Bertemes Filho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2F286FC" w14:textId="47B82EE9" w:rsidR="00D4162D" w:rsidRDefault="00D4162D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9E7B20" w:rsidRPr="00F37D69" w14:paraId="15AB4B6F" w14:textId="77777777" w:rsidTr="001E27B1">
        <w:trPr>
          <w:trHeight w:val="410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2EF84" w14:textId="02C3ABF8" w:rsidR="009E7B20" w:rsidRDefault="009E7B20" w:rsidP="001E27B1">
            <w:pPr>
              <w:ind w:left="26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ESTUDOS DIRIGIDOS</w:t>
            </w:r>
          </w:p>
        </w:tc>
      </w:tr>
      <w:tr w:rsidR="009E7B20" w:rsidRPr="00F37D69" w14:paraId="0E36FD60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55E496" w14:textId="4818262F" w:rsidR="009E7B20" w:rsidRDefault="009E7B20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ED1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2F0AD0" w14:textId="1B27E108" w:rsidR="009E7B20" w:rsidRPr="008F1B65" w:rsidRDefault="009E7B20" w:rsidP="001E27B1">
            <w:pPr>
              <w:rPr>
                <w:rFonts w:ascii="Arial Narrow" w:hAnsi="Arial Narrow"/>
              </w:rPr>
            </w:pPr>
            <w:r w:rsidRPr="009E7B20">
              <w:rPr>
                <w:rFonts w:ascii="Arial Narrow" w:hAnsi="Arial Narrow"/>
              </w:rPr>
              <w:t>Estudos Dirigidos 1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BE8982" w14:textId="525A2020" w:rsidR="009E7B20" w:rsidRPr="008F1B65" w:rsidRDefault="000C7CC8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>Prof. Dr. 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ADFFB0" w14:textId="2FC6BB5A" w:rsidR="009E7B20" w:rsidRDefault="009E7B20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9E7B20" w:rsidRPr="00F37D69" w14:paraId="37F74951" w14:textId="77777777" w:rsidTr="001E27B1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510D68" w14:textId="617DBCF4" w:rsidR="009E7B20" w:rsidRDefault="009E7B20" w:rsidP="001E27B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ED2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7C34C1" w14:textId="2C962099" w:rsidR="009E7B20" w:rsidRPr="008F1B65" w:rsidRDefault="009E7B20" w:rsidP="001E27B1">
            <w:pPr>
              <w:rPr>
                <w:rFonts w:ascii="Arial Narrow" w:hAnsi="Arial Narrow"/>
              </w:rPr>
            </w:pPr>
            <w:r w:rsidRPr="009E7B20">
              <w:rPr>
                <w:rFonts w:ascii="Arial Narrow" w:hAnsi="Arial Narrow"/>
              </w:rPr>
              <w:t>Estudos Dirigidos 2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00D88F" w14:textId="668F4D8E" w:rsidR="009E7B20" w:rsidRPr="008F1B65" w:rsidRDefault="000C7CC8" w:rsidP="001E27B1">
            <w:pPr>
              <w:rPr>
                <w:rFonts w:ascii="Arial Narrow" w:hAnsi="Arial Narrow"/>
              </w:rPr>
            </w:pPr>
            <w:r w:rsidRPr="000C7CC8">
              <w:rPr>
                <w:rFonts w:ascii="Arial Narrow" w:hAnsi="Arial Narrow"/>
              </w:rPr>
              <w:t>Prof. Dr. Alessandro Luiz Batschauer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80B6F2" w14:textId="760E35F2" w:rsidR="009E7B20" w:rsidRDefault="009E7B20" w:rsidP="001E27B1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619E34AB" w14:textId="3A89DFA1" w:rsidR="00697E84" w:rsidRDefault="008F1B65" w:rsidP="00F54D12">
      <w:pPr>
        <w:ind w:left="360"/>
        <w:jc w:val="both"/>
        <w:rPr>
          <w:rFonts w:ascii="Arial" w:hAnsi="Arial" w:cs="Arial"/>
          <w:bCs/>
          <w:sz w:val="18"/>
        </w:rPr>
      </w:pPr>
      <w:r w:rsidRPr="008F1B65">
        <w:rPr>
          <w:rFonts w:ascii="Arial" w:hAnsi="Arial" w:cs="Arial"/>
          <w:bCs/>
          <w:sz w:val="18"/>
        </w:rPr>
        <w:t>*</w:t>
      </w:r>
      <w:r w:rsidR="00206660">
        <w:rPr>
          <w:rFonts w:ascii="Arial" w:hAnsi="Arial" w:cs="Arial"/>
          <w:bCs/>
          <w:sz w:val="18"/>
        </w:rPr>
        <w:t>*</w:t>
      </w:r>
      <w:proofErr w:type="gramStart"/>
      <w:r w:rsidR="00206660">
        <w:rPr>
          <w:rFonts w:ascii="Arial" w:hAnsi="Arial" w:cs="Arial"/>
          <w:bCs/>
          <w:sz w:val="18"/>
        </w:rPr>
        <w:t>A</w:t>
      </w:r>
      <w:r w:rsidR="00865717">
        <w:rPr>
          <w:rFonts w:ascii="Arial" w:hAnsi="Arial" w:cs="Arial"/>
          <w:bCs/>
          <w:sz w:val="18"/>
        </w:rPr>
        <w:t>s</w:t>
      </w:r>
      <w:r w:rsidR="00907DF8">
        <w:rPr>
          <w:rFonts w:ascii="Arial" w:hAnsi="Arial" w:cs="Arial"/>
          <w:bCs/>
          <w:sz w:val="18"/>
        </w:rPr>
        <w:t xml:space="preserve"> disciplina</w:t>
      </w:r>
      <w:r w:rsidR="00865717">
        <w:rPr>
          <w:rFonts w:ascii="Arial" w:hAnsi="Arial" w:cs="Arial"/>
          <w:bCs/>
          <w:sz w:val="18"/>
        </w:rPr>
        <w:t>s</w:t>
      </w:r>
      <w:r w:rsidR="00206660">
        <w:rPr>
          <w:rFonts w:ascii="Arial" w:hAnsi="Arial" w:cs="Arial"/>
          <w:bCs/>
          <w:sz w:val="18"/>
        </w:rPr>
        <w:t xml:space="preserve"> TOE</w:t>
      </w:r>
      <w:proofErr w:type="gramEnd"/>
      <w:r w:rsidR="00206660">
        <w:rPr>
          <w:rFonts w:ascii="Arial" w:hAnsi="Arial" w:cs="Arial"/>
          <w:bCs/>
          <w:sz w:val="18"/>
        </w:rPr>
        <w:t>-</w:t>
      </w:r>
      <w:r w:rsidR="00907DF8">
        <w:rPr>
          <w:rFonts w:ascii="Arial" w:hAnsi="Arial" w:cs="Arial"/>
          <w:bCs/>
          <w:sz w:val="18"/>
        </w:rPr>
        <w:t>TAW</w:t>
      </w:r>
      <w:r w:rsidR="00865717">
        <w:rPr>
          <w:rFonts w:ascii="Arial" w:hAnsi="Arial" w:cs="Arial"/>
          <w:bCs/>
          <w:sz w:val="18"/>
        </w:rPr>
        <w:t xml:space="preserve"> e TOE-IBME</w:t>
      </w:r>
      <w:r w:rsidR="00206660">
        <w:rPr>
          <w:rFonts w:ascii="Arial" w:hAnsi="Arial" w:cs="Arial"/>
          <w:bCs/>
          <w:sz w:val="18"/>
        </w:rPr>
        <w:t xml:space="preserve"> ser</w:t>
      </w:r>
      <w:r w:rsidR="00865717">
        <w:rPr>
          <w:rFonts w:ascii="Arial" w:hAnsi="Arial" w:cs="Arial"/>
          <w:bCs/>
          <w:sz w:val="18"/>
        </w:rPr>
        <w:t>ão</w:t>
      </w:r>
      <w:r w:rsidRPr="008F1B65">
        <w:rPr>
          <w:rFonts w:ascii="Arial" w:hAnsi="Arial" w:cs="Arial"/>
          <w:bCs/>
          <w:sz w:val="18"/>
        </w:rPr>
        <w:t xml:space="preserve"> ministrada</w:t>
      </w:r>
      <w:r w:rsidR="00865717">
        <w:rPr>
          <w:rFonts w:ascii="Arial" w:hAnsi="Arial" w:cs="Arial"/>
          <w:bCs/>
          <w:sz w:val="18"/>
        </w:rPr>
        <w:t>s</w:t>
      </w:r>
      <w:r w:rsidRPr="008F1B65">
        <w:rPr>
          <w:rFonts w:ascii="Arial" w:hAnsi="Arial" w:cs="Arial"/>
          <w:bCs/>
          <w:sz w:val="18"/>
        </w:rPr>
        <w:t xml:space="preserve"> integralmente em </w:t>
      </w:r>
      <w:r w:rsidR="00206660">
        <w:rPr>
          <w:rFonts w:ascii="Arial" w:hAnsi="Arial" w:cs="Arial"/>
          <w:bCs/>
          <w:sz w:val="18"/>
        </w:rPr>
        <w:t>língua inglesa</w:t>
      </w:r>
      <w:r w:rsidRPr="008F1B65">
        <w:rPr>
          <w:rFonts w:ascii="Arial" w:hAnsi="Arial" w:cs="Arial"/>
          <w:bCs/>
          <w:sz w:val="18"/>
        </w:rPr>
        <w:t>.</w:t>
      </w: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1AE59C4F" w:rsidR="00C14F64" w:rsidRPr="00623BBC" w:rsidRDefault="00C14F64" w:rsidP="00907DF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907DF8">
              <w:rPr>
                <w:rFonts w:ascii="Arial" w:hAnsi="Arial" w:cs="Arial"/>
              </w:rPr>
              <w:t>2</w:t>
            </w:r>
            <w:r w:rsidR="00EC1F3D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7ZLZyw7XE79goRKri8UXwxKJ7jlhNJ5YD/1wtgyK8J/aLpTkBK149aePoDlRdchyaIqYwj3a7rr0iD0JnGFuJA==" w:salt="8zAZAPE7EWVmUPSim2V/d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98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C7CC8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1E27B1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1070"/>
    <w:rsid w:val="003E6459"/>
    <w:rsid w:val="003F1524"/>
    <w:rsid w:val="003F54C6"/>
    <w:rsid w:val="004052F1"/>
    <w:rsid w:val="004328BB"/>
    <w:rsid w:val="004436BF"/>
    <w:rsid w:val="004527E8"/>
    <w:rsid w:val="0046072A"/>
    <w:rsid w:val="00463B89"/>
    <w:rsid w:val="004648DF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33AD9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5717"/>
    <w:rsid w:val="00867937"/>
    <w:rsid w:val="0087793D"/>
    <w:rsid w:val="008B6A73"/>
    <w:rsid w:val="008D00DE"/>
    <w:rsid w:val="008F1605"/>
    <w:rsid w:val="008F1B65"/>
    <w:rsid w:val="00907DF8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E7B20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162D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C1F3D"/>
    <w:rsid w:val="00ED42CA"/>
    <w:rsid w:val="00EE318A"/>
    <w:rsid w:val="00EF42F2"/>
    <w:rsid w:val="00F105F5"/>
    <w:rsid w:val="00F30522"/>
    <w:rsid w:val="00F33227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809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E1E71-05EA-45C0-9385-A3BFFC1F4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429</TotalTime>
  <Pages>1</Pages>
  <Words>404</Words>
  <Characters>2183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64</cp:revision>
  <cp:lastPrinted>2019-12-17T21:42:00Z</cp:lastPrinted>
  <dcterms:created xsi:type="dcterms:W3CDTF">2017-06-28T19:11:00Z</dcterms:created>
  <dcterms:modified xsi:type="dcterms:W3CDTF">2022-07-01T18:29:00Z</dcterms:modified>
</cp:coreProperties>
</file>