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2C148" w14:textId="4DBF0FB7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 xml:space="preserve">MESTRADO </w:t>
      </w:r>
      <w:r w:rsidR="00BD47E0">
        <w:rPr>
          <w:rFonts w:ascii="Arial" w:hAnsi="Arial" w:cs="Arial"/>
          <w:b/>
          <w:color w:val="000000"/>
        </w:rPr>
        <w:t>ACADÊMICO EM QUÍMICA APLICADA</w:t>
      </w:r>
    </w:p>
    <w:p w14:paraId="088DBE9A" w14:textId="3DFADFD7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</w:t>
      </w:r>
      <w:r w:rsidR="002B0DD8">
        <w:rPr>
          <w:rFonts w:ascii="Arial" w:hAnsi="Arial" w:cs="Arial"/>
          <w:b/>
          <w:color w:val="000000"/>
          <w:u w:val="single"/>
        </w:rPr>
        <w:t>2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9"/>
        <w:gridCol w:w="3546"/>
        <w:gridCol w:w="725"/>
        <w:gridCol w:w="3426"/>
        <w:gridCol w:w="825"/>
      </w:tblGrid>
      <w:tr w:rsidR="004C6C95" w:rsidRPr="004F54FC" w14:paraId="5C5C3217" w14:textId="77777777" w:rsidTr="00DC3194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0CB8DC12" w:rsidR="00C53FA0" w:rsidRPr="00954D38" w:rsidRDefault="00C53FA0" w:rsidP="0044696F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2B0DD8">
              <w:rPr>
                <w:rFonts w:ascii="Arial" w:hAnsi="Arial" w:cs="Arial"/>
                <w:b/>
              </w:rPr>
              <w:t xml:space="preserve"> (</w:t>
            </w:r>
            <w:r w:rsidR="0044696F">
              <w:rPr>
                <w:rFonts w:ascii="Arial" w:hAnsi="Arial" w:cs="Arial"/>
                <w:b/>
              </w:rPr>
              <w:t xml:space="preserve">preencher apenas se </w:t>
            </w:r>
            <w:r w:rsidR="002B0DD8">
              <w:rPr>
                <w:rFonts w:ascii="Arial" w:hAnsi="Arial" w:cs="Arial"/>
                <w:b/>
              </w:rPr>
              <w:t>houver)</w:t>
            </w:r>
            <w:r w:rsidR="008B6A73">
              <w:rPr>
                <w:rFonts w:ascii="Arial" w:hAnsi="Arial" w:cs="Arial"/>
                <w:b/>
              </w:rPr>
              <w:t>*</w:t>
            </w:r>
            <w:r w:rsidR="002B0DD8">
              <w:rPr>
                <w:rFonts w:ascii="Arial" w:hAnsi="Arial" w:cs="Arial"/>
                <w:b/>
              </w:rPr>
              <w:t>**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2B0DD8" w:rsidRPr="00AE63CE" w14:paraId="18DE8684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B939C42" w14:textId="29D7CD68" w:rsidR="002B0DD8" w:rsidRDefault="002B0DD8" w:rsidP="00230421">
            <w:pPr>
              <w:jc w:val="both"/>
              <w:rPr>
                <w:rFonts w:ascii="Arial" w:hAnsi="Arial" w:cs="Arial"/>
                <w:b/>
              </w:rPr>
            </w:pPr>
            <w:permStart w:id="340203094" w:edGrp="everyone" w:colFirst="0" w:colLast="0"/>
            <w:permStart w:id="720570866" w:edGrp="everyone" w:colFirst="1" w:colLast="1"/>
            <w:permEnd w:id="680158255"/>
            <w:permEnd w:id="405954259"/>
            <w:r>
              <w:rPr>
                <w:rFonts w:ascii="Arial" w:hAnsi="Arial" w:cs="Arial"/>
                <w:b/>
              </w:rPr>
              <w:t xml:space="preserve">Sexo: </w:t>
            </w:r>
            <w:r w:rsidRPr="0052527C">
              <w:rPr>
                <w:rFonts w:ascii="Arial" w:hAnsi="Arial" w:cs="Arial"/>
              </w:rPr>
              <w:t>(  )</w:t>
            </w:r>
            <w:r>
              <w:rPr>
                <w:rFonts w:ascii="Arial" w:hAnsi="Arial" w:cs="Arial"/>
              </w:rPr>
              <w:t>Masculino</w:t>
            </w:r>
            <w:r w:rsidRPr="0052527C">
              <w:rPr>
                <w:rFonts w:ascii="Arial" w:hAnsi="Arial" w:cs="Arial"/>
              </w:rPr>
              <w:t xml:space="preserve">  (  )</w:t>
            </w:r>
            <w:r>
              <w:rPr>
                <w:rFonts w:ascii="Arial" w:hAnsi="Arial" w:cs="Arial"/>
              </w:rPr>
              <w:t>Feminino   (   )Prefiro não informar</w:t>
            </w:r>
          </w:p>
        </w:tc>
      </w:tr>
      <w:tr w:rsidR="009A0F7F" w:rsidRPr="00AE63CE" w14:paraId="5A3EDBF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340203094"/>
            <w:permEnd w:id="720570866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471FEAB5" w:rsidR="0036154D" w:rsidRPr="00954D38" w:rsidRDefault="00C14F64" w:rsidP="00577221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 ) </w:t>
            </w:r>
            <w:r w:rsidR="00414A2C">
              <w:rPr>
                <w:rFonts w:ascii="Arial" w:hAnsi="Arial" w:cs="Arial"/>
              </w:rPr>
              <w:t>Química</w:t>
            </w:r>
          </w:p>
        </w:tc>
      </w:tr>
      <w:tr w:rsidR="00CE5BF0" w:rsidRPr="00AE63CE" w14:paraId="14D68B0E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3B5F2118" w:rsidR="00C14F64" w:rsidRPr="00C14F64" w:rsidRDefault="00C14F64" w:rsidP="008F1B65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</w:t>
            </w:r>
            <w:r w:rsidR="009A0F7F">
              <w:rPr>
                <w:rFonts w:ascii="Arial" w:hAnsi="Arial" w:cs="Arial"/>
                <w:bCs/>
              </w:rPr>
              <w:t xml:space="preserve"> </w:t>
            </w:r>
            <w:r w:rsidRPr="00C14F64">
              <w:rPr>
                <w:rFonts w:ascii="Arial" w:hAnsi="Arial" w:cs="Arial"/>
                <w:bCs/>
              </w:rPr>
              <w:t xml:space="preserve">) </w:t>
            </w:r>
            <w:r w:rsidR="00BD47E0" w:rsidRPr="00BD47E0">
              <w:rPr>
                <w:rFonts w:ascii="Arial" w:hAnsi="Arial" w:cs="Arial"/>
                <w:bCs/>
              </w:rPr>
              <w:t>Aplicação de Compostos Químicos (396)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4E6BEA89" w:rsidR="00C14F64" w:rsidRPr="00C14F64" w:rsidRDefault="00577221" w:rsidP="00BD47E0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r>
              <w:rPr>
                <w:rFonts w:ascii="Arial" w:hAnsi="Arial" w:cs="Arial"/>
              </w:rPr>
              <w:t xml:space="preserve">(   ) </w:t>
            </w:r>
            <w:r w:rsidR="00BD47E0" w:rsidRPr="00BD47E0">
              <w:rPr>
                <w:rFonts w:ascii="Arial" w:hAnsi="Arial" w:cs="Arial"/>
              </w:rPr>
              <w:t>Química e Docência</w:t>
            </w:r>
            <w:r w:rsidR="00BD47E0">
              <w:rPr>
                <w:rFonts w:ascii="Arial" w:hAnsi="Arial" w:cs="Arial"/>
              </w:rPr>
              <w:t xml:space="preserve"> (1008)</w:t>
            </w:r>
          </w:p>
        </w:tc>
      </w:tr>
      <w:tr w:rsidR="00BD47E0" w:rsidRPr="00AE63CE" w14:paraId="6C4F750C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097FAAE" w14:textId="1D092CEB" w:rsidR="00BD47E0" w:rsidRPr="00C14F64" w:rsidRDefault="00BD47E0" w:rsidP="008F1B65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(   ) </w:t>
            </w:r>
            <w:r w:rsidRPr="00BD47E0">
              <w:rPr>
                <w:rFonts w:ascii="Arial" w:hAnsi="Arial" w:cs="Arial"/>
                <w:bCs/>
              </w:rPr>
              <w:t>Síntese e Análise Química (397)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78A499" w14:textId="77777777" w:rsidR="00BD47E0" w:rsidRDefault="00BD47E0" w:rsidP="008F1B65">
            <w:pPr>
              <w:jc w:val="both"/>
              <w:rPr>
                <w:rFonts w:ascii="Arial" w:hAnsi="Arial" w:cs="Arial"/>
              </w:rPr>
            </w:pPr>
          </w:p>
        </w:tc>
      </w:tr>
      <w:tr w:rsidR="0036154D" w:rsidRPr="00AE63CE" w14:paraId="1BF2F5EA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913651816"/>
            <w:permEnd w:id="204525426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8F1B65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bottom w:val="single" w:sz="8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4A12AC15" w:rsidR="008B6A73" w:rsidRPr="002B0DD8" w:rsidRDefault="002B0DD8" w:rsidP="004F54F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2B0DD8">
              <w:rPr>
                <w:rFonts w:ascii="Arial" w:hAnsi="Arial" w:cs="Arial"/>
                <w:sz w:val="16"/>
                <w:szCs w:val="16"/>
              </w:rPr>
              <w:t>**</w:t>
            </w:r>
            <w:r w:rsidR="008B6A73" w:rsidRPr="002B0DD8">
              <w:rPr>
                <w:rFonts w:ascii="Arial" w:hAnsi="Arial" w:cs="Arial"/>
                <w:sz w:val="16"/>
                <w:szCs w:val="16"/>
              </w:rPr>
              <w:t xml:space="preserve">*Conforme disposições do Dec. Estadual nº 16/2019, disponível em </w:t>
            </w:r>
            <w:hyperlink r:id="rId8" w:history="1">
              <w:r w:rsidR="008B6A73" w:rsidRPr="002B0DD8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="008B6A73" w:rsidRPr="002B0DD8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8F1B65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206660">
        <w:trPr>
          <w:trHeight w:val="168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414A2C">
        <w:trPr>
          <w:trHeight w:hRule="exact" w:val="5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3116D1FA" w:rsidR="00C14F64" w:rsidRPr="00533B40" w:rsidRDefault="0052527C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33B40">
              <w:rPr>
                <w:rFonts w:ascii="Arial Narrow" w:hAnsi="Arial Narrow"/>
                <w:b/>
              </w:rPr>
              <w:t>(   )</w:t>
            </w:r>
            <w:r w:rsidR="002B0DD8" w:rsidRPr="00533B40">
              <w:rPr>
                <w:rFonts w:ascii="Arial Narrow" w:hAnsi="Arial Narrow"/>
                <w:b/>
              </w:rPr>
              <w:t xml:space="preserve"> QIN-A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3E227E0F" w:rsidR="00C14F64" w:rsidRPr="00AC7951" w:rsidRDefault="002B0DD8" w:rsidP="00414A2C">
            <w:pPr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>Química Inorgânica Avançada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57C4A2A4" w:rsidR="00DC3194" w:rsidRPr="002B0DD8" w:rsidRDefault="002B0DD8" w:rsidP="00414A2C">
            <w:pPr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 xml:space="preserve">Profa. Dra. Karine Priscila </w:t>
            </w:r>
            <w:proofErr w:type="spellStart"/>
            <w:r w:rsidRPr="002B0DD8">
              <w:rPr>
                <w:rFonts w:ascii="Arial Narrow" w:hAnsi="Arial Narrow"/>
              </w:rPr>
              <w:t>Naidek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B93C455" w:rsidR="00C14F64" w:rsidRPr="002B0DD8" w:rsidRDefault="00DC3194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>4</w:t>
            </w:r>
          </w:p>
        </w:tc>
      </w:tr>
      <w:tr w:rsidR="00577221" w:rsidRPr="00F37D69" w14:paraId="4CA30EC3" w14:textId="77777777" w:rsidTr="00414A2C">
        <w:trPr>
          <w:trHeight w:val="424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4942B0A9" w:rsidR="00577221" w:rsidRPr="00533B40" w:rsidRDefault="002B0DD8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33B40">
              <w:rPr>
                <w:rFonts w:ascii="Arial Narrow" w:hAnsi="Arial Narrow"/>
                <w:b/>
              </w:rPr>
              <w:t>(   ) DRP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279BF786" w:rsidR="00577221" w:rsidRPr="00AC7951" w:rsidRDefault="002B0DD8" w:rsidP="00414A2C">
            <w:pPr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>TE em Química IV: Degradação, Estabilização e Reciclagem de Polímeros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5A2FDB96" w:rsidR="00414A2C" w:rsidRPr="002B0DD8" w:rsidRDefault="008F1B65" w:rsidP="00414A2C">
            <w:pPr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 xml:space="preserve">Prof. Dr. </w:t>
            </w:r>
            <w:r w:rsidR="00414A2C" w:rsidRPr="002B0DD8">
              <w:rPr>
                <w:rFonts w:ascii="Arial Narrow" w:hAnsi="Arial Narrow"/>
              </w:rPr>
              <w:t xml:space="preserve">Sérgio Henrique </w:t>
            </w:r>
            <w:proofErr w:type="spellStart"/>
            <w:r w:rsidR="00414A2C" w:rsidRPr="002B0DD8">
              <w:rPr>
                <w:rFonts w:ascii="Arial Narrow" w:hAnsi="Arial Narrow"/>
              </w:rPr>
              <w:t>Pezzin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0EDFBB49" w:rsidR="00577221" w:rsidRPr="002B0DD8" w:rsidRDefault="00577221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>4</w:t>
            </w:r>
          </w:p>
        </w:tc>
      </w:tr>
      <w:tr w:rsidR="00577221" w:rsidRPr="00F37D69" w14:paraId="3758D46B" w14:textId="77777777" w:rsidTr="00414A2C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24FBC35C" w:rsidR="00577221" w:rsidRPr="00533B40" w:rsidRDefault="002B0DD8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33B40">
              <w:rPr>
                <w:rFonts w:ascii="Arial Narrow" w:hAnsi="Arial Narrow"/>
                <w:b/>
              </w:rPr>
              <w:t>(   ) QGE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54224713" w:rsidR="00577221" w:rsidRPr="00AC7951" w:rsidRDefault="002B0DD8" w:rsidP="00414A2C">
            <w:pPr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>TE em Química IV: Química Geral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33A7A0" w14:textId="741BD4F2" w:rsidR="00577221" w:rsidRPr="002B0DD8" w:rsidRDefault="002B0DD8" w:rsidP="00414A2C">
            <w:pPr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 xml:space="preserve">Prof. Dr. </w:t>
            </w:r>
            <w:proofErr w:type="spellStart"/>
            <w:r w:rsidRPr="002B0DD8">
              <w:rPr>
                <w:rFonts w:ascii="Arial Narrow" w:hAnsi="Arial Narrow"/>
              </w:rPr>
              <w:t>Brenno</w:t>
            </w:r>
            <w:proofErr w:type="spellEnd"/>
            <w:r w:rsidRPr="002B0DD8">
              <w:rPr>
                <w:rFonts w:ascii="Arial Narrow" w:hAnsi="Arial Narrow"/>
              </w:rPr>
              <w:t xml:space="preserve"> Ralf Maciel Oliveira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3820A128" w:rsidR="00577221" w:rsidRPr="002B0DD8" w:rsidRDefault="00577221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>4</w:t>
            </w:r>
          </w:p>
        </w:tc>
      </w:tr>
      <w:tr w:rsidR="008F1B65" w:rsidRPr="00F37D69" w14:paraId="2C17E2AF" w14:textId="77777777" w:rsidTr="00414A2C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5BDA81D" w14:textId="2ADF5D41" w:rsidR="008F1B65" w:rsidRPr="00533B40" w:rsidRDefault="002B0DD8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33B40">
              <w:rPr>
                <w:rFonts w:ascii="Arial Narrow" w:hAnsi="Arial Narrow"/>
                <w:b/>
              </w:rPr>
              <w:t>(   ) MEP</w:t>
            </w:r>
            <w:r w:rsidR="0044696F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7E72FBC" w14:textId="3FD77482" w:rsidR="008F1B65" w:rsidRPr="008F1B65" w:rsidRDefault="002B0DD8" w:rsidP="00414A2C">
            <w:pPr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>Metodologia da Pesquisa I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B1F18EA" w14:textId="05F033A0" w:rsidR="008F1B65" w:rsidRPr="002B0DD8" w:rsidRDefault="002B0DD8" w:rsidP="00414A2C">
            <w:pPr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 xml:space="preserve">Profa. Dra. Carla </w:t>
            </w:r>
            <w:proofErr w:type="spellStart"/>
            <w:r w:rsidRPr="002B0DD8">
              <w:rPr>
                <w:rFonts w:ascii="Arial Narrow" w:hAnsi="Arial Narrow"/>
              </w:rPr>
              <w:t>Dalmolin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30B85C6" w14:textId="1CB440EB" w:rsidR="008F1B65" w:rsidRPr="002B0DD8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>4</w:t>
            </w:r>
          </w:p>
        </w:tc>
      </w:tr>
      <w:tr w:rsidR="008F1B65" w:rsidRPr="00F37D69" w14:paraId="4E022A75" w14:textId="77777777" w:rsidTr="00414A2C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900382" w14:textId="334CC324" w:rsidR="008F1B65" w:rsidRPr="00533B40" w:rsidRDefault="002B0DD8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33B40">
              <w:rPr>
                <w:rFonts w:ascii="Arial Narrow" w:hAnsi="Arial Narrow"/>
                <w:b/>
              </w:rPr>
              <w:t>(   ) TMA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AE36A0B" w14:textId="013BDFFD" w:rsidR="008F1B65" w:rsidRPr="008F1B65" w:rsidRDefault="002B0DD8" w:rsidP="00414A2C">
            <w:pPr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>TE em Química IV: Termodinâmica dos Materiais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67FD56" w14:textId="1BFEAC86" w:rsidR="008F1B65" w:rsidRPr="002B0DD8" w:rsidRDefault="002B0DD8" w:rsidP="002B0DD8">
            <w:pPr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>Profa. Dra. Daniela Becker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D6EC82C" w14:textId="4A2B2CDF" w:rsidR="008F1B65" w:rsidRPr="002B0DD8" w:rsidRDefault="008F1B65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>4</w:t>
            </w:r>
          </w:p>
        </w:tc>
      </w:tr>
      <w:tr w:rsidR="008F1B65" w:rsidRPr="00F37D69" w14:paraId="38051EC8" w14:textId="77777777" w:rsidTr="00414A2C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FFDAE19" w14:textId="29FDEF87" w:rsidR="008F1B65" w:rsidRPr="00533B40" w:rsidRDefault="00BD47E0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33B40">
              <w:rPr>
                <w:rFonts w:ascii="Arial Narrow" w:hAnsi="Arial Narrow"/>
                <w:b/>
              </w:rPr>
              <w:t xml:space="preserve">(  </w:t>
            </w:r>
            <w:r w:rsidR="002B0DD8" w:rsidRPr="00533B40">
              <w:rPr>
                <w:rFonts w:ascii="Arial Narrow" w:hAnsi="Arial Narrow"/>
                <w:b/>
              </w:rPr>
              <w:t xml:space="preserve"> ) SEM1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0CA2CB" w14:textId="2F33B5E5" w:rsidR="008F1B65" w:rsidRPr="008F1B65" w:rsidRDefault="002B0DD8" w:rsidP="00414A2C">
            <w:pPr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>Seminários I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9CDF195" w14:textId="0C046FA0" w:rsidR="008F1B65" w:rsidRPr="002B0DD8" w:rsidRDefault="002B0DD8" w:rsidP="00414A2C">
            <w:pPr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 xml:space="preserve">Profa. Dra. Karine Priscila </w:t>
            </w:r>
            <w:proofErr w:type="spellStart"/>
            <w:r w:rsidRPr="002B0DD8">
              <w:rPr>
                <w:rFonts w:ascii="Arial Narrow" w:hAnsi="Arial Narrow"/>
              </w:rPr>
              <w:t>Naidek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B99E92" w14:textId="0D3C8618" w:rsidR="008F1B65" w:rsidRPr="002B0DD8" w:rsidRDefault="002B0DD8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>2</w:t>
            </w:r>
          </w:p>
        </w:tc>
      </w:tr>
      <w:tr w:rsidR="00B109BD" w:rsidRPr="00F37D69" w14:paraId="65741E4F" w14:textId="77777777" w:rsidTr="00414A2C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C7AF5F3" w14:textId="583BC4A3" w:rsidR="00B109BD" w:rsidRPr="00533B40" w:rsidRDefault="00B109BD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33B40">
              <w:rPr>
                <w:rFonts w:ascii="Arial Narrow" w:hAnsi="Arial Narrow"/>
                <w:b/>
              </w:rPr>
              <w:t>(   ) SEM</w:t>
            </w: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3A487E" w14:textId="2084B5F7" w:rsidR="00B109BD" w:rsidRPr="002B0DD8" w:rsidRDefault="00B109BD" w:rsidP="00414A2C">
            <w:pPr>
              <w:rPr>
                <w:rFonts w:ascii="Arial Narrow" w:hAnsi="Arial Narrow"/>
              </w:rPr>
            </w:pPr>
            <w:r w:rsidRPr="00B109BD">
              <w:rPr>
                <w:rFonts w:ascii="Arial Narrow" w:hAnsi="Arial Narrow"/>
              </w:rPr>
              <w:t>Seminários II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FBBBC0" w14:textId="3321FBE5" w:rsidR="00B109BD" w:rsidRPr="002B0DD8" w:rsidRDefault="00B109BD" w:rsidP="00414A2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Prof. Dr. José Augusto da </w:t>
            </w:r>
            <w:proofErr w:type="spellStart"/>
            <w:r>
              <w:rPr>
                <w:rFonts w:ascii="Arial Narrow" w:hAnsi="Arial Narrow"/>
              </w:rPr>
              <w:t>Col</w:t>
            </w:r>
            <w:proofErr w:type="spellEnd"/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65E9482" w14:textId="39C94FB1" w:rsidR="00B109BD" w:rsidRPr="002B0DD8" w:rsidRDefault="00B109BD" w:rsidP="00414A2C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  <w:tr w:rsidR="00BD47E0" w:rsidRPr="00F37D69" w14:paraId="03D57F22" w14:textId="77777777" w:rsidTr="00414A2C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7EE35D" w14:textId="74EEE7DD" w:rsidR="00BD47E0" w:rsidRPr="00533B40" w:rsidRDefault="002B0DD8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33B40">
              <w:rPr>
                <w:rFonts w:ascii="Arial Narrow" w:hAnsi="Arial Narrow"/>
                <w:b/>
              </w:rPr>
              <w:t>(   ) QAN-A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E51191" w14:textId="15D51A9E" w:rsidR="00BD47E0" w:rsidRPr="00BD47E0" w:rsidRDefault="002B0DD8" w:rsidP="00414A2C">
            <w:pPr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>Química Analítica Avançada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0DFDD04" w14:textId="5B81CF74" w:rsidR="00BD47E0" w:rsidRPr="002B0DD8" w:rsidRDefault="002B0DD8" w:rsidP="00414A2C">
            <w:pPr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 xml:space="preserve">Prof. Dr. Edmar </w:t>
            </w:r>
            <w:proofErr w:type="spellStart"/>
            <w:r w:rsidRPr="002B0DD8">
              <w:rPr>
                <w:rFonts w:ascii="Arial Narrow" w:hAnsi="Arial Narrow"/>
              </w:rPr>
              <w:t>Martendal</w:t>
            </w:r>
            <w:proofErr w:type="spellEnd"/>
            <w:r w:rsidRPr="002B0DD8">
              <w:rPr>
                <w:rFonts w:ascii="Arial Narrow" w:hAnsi="Arial Narrow"/>
              </w:rPr>
              <w:t xml:space="preserve"> Dias de Souza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72EA74F" w14:textId="36FE9532" w:rsidR="00BD47E0" w:rsidRPr="002B0DD8" w:rsidRDefault="002B0DD8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>4</w:t>
            </w:r>
          </w:p>
        </w:tc>
      </w:tr>
      <w:tr w:rsidR="00BD47E0" w:rsidRPr="00F37D69" w14:paraId="5B6E61FF" w14:textId="77777777" w:rsidTr="00414A2C">
        <w:trPr>
          <w:trHeight w:val="410"/>
          <w:jc w:val="center"/>
        </w:trPr>
        <w:tc>
          <w:tcPr>
            <w:tcW w:w="1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69441B" w14:textId="519A7871" w:rsidR="00BD47E0" w:rsidRPr="00533B40" w:rsidRDefault="002B0DD8" w:rsidP="00414A2C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533B40">
              <w:rPr>
                <w:rFonts w:ascii="Arial Narrow" w:hAnsi="Arial Narrow"/>
                <w:b/>
              </w:rPr>
              <w:t>(   ) PDQ</w:t>
            </w:r>
          </w:p>
        </w:tc>
        <w:tc>
          <w:tcPr>
            <w:tcW w:w="42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5667289" w14:textId="27103449" w:rsidR="00BD47E0" w:rsidRPr="00BD47E0" w:rsidRDefault="002B0DD8" w:rsidP="00414A2C">
            <w:pPr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>Prática de docência em Química</w:t>
            </w:r>
          </w:p>
        </w:tc>
        <w:tc>
          <w:tcPr>
            <w:tcW w:w="3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644CA7C" w14:textId="327F77E8" w:rsidR="00BD47E0" w:rsidRPr="002B0DD8" w:rsidRDefault="002B0DD8" w:rsidP="00414A2C">
            <w:pPr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>Prof. Dr. Fernando Roberto Xavier</w:t>
            </w:r>
          </w:p>
        </w:tc>
        <w:tc>
          <w:tcPr>
            <w:tcW w:w="8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18D349" w14:textId="653E3104" w:rsidR="00BD47E0" w:rsidRPr="002B0DD8" w:rsidRDefault="002B0DD8" w:rsidP="00414A2C">
            <w:pPr>
              <w:ind w:left="26"/>
              <w:jc w:val="center"/>
              <w:rPr>
                <w:rFonts w:ascii="Arial Narrow" w:hAnsi="Arial Narrow"/>
              </w:rPr>
            </w:pPr>
            <w:r w:rsidRPr="002B0DD8">
              <w:rPr>
                <w:rFonts w:ascii="Arial Narrow" w:hAnsi="Arial Narrow"/>
              </w:rPr>
              <w:t>4</w:t>
            </w:r>
          </w:p>
        </w:tc>
      </w:tr>
    </w:tbl>
    <w:p w14:paraId="619E34AB" w14:textId="5CDAA308" w:rsidR="00697E84" w:rsidRDefault="00697E84" w:rsidP="00F54D12">
      <w:pPr>
        <w:ind w:left="360"/>
        <w:jc w:val="both"/>
        <w:rPr>
          <w:rFonts w:ascii="Arial" w:hAnsi="Arial" w:cs="Arial"/>
          <w:bCs/>
          <w:sz w:val="18"/>
        </w:rPr>
      </w:pP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2474BF7B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66EA3E41" w14:textId="77777777" w:rsidR="00206660" w:rsidRDefault="00206660" w:rsidP="00D15D2F">
            <w:pPr>
              <w:rPr>
                <w:rFonts w:ascii="Arial" w:hAnsi="Arial" w:cs="Arial"/>
              </w:rPr>
            </w:pPr>
          </w:p>
          <w:p w14:paraId="6CAE31CA" w14:textId="2DE28A8E" w:rsidR="00206660" w:rsidRPr="00623BBC" w:rsidRDefault="00206660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4DE36C00" w14:textId="77777777" w:rsidR="00206660" w:rsidRDefault="00206660" w:rsidP="00697E84">
            <w:pPr>
              <w:rPr>
                <w:rFonts w:ascii="Arial" w:hAnsi="Arial" w:cs="Arial"/>
              </w:rPr>
            </w:pPr>
          </w:p>
          <w:p w14:paraId="0588B3E6" w14:textId="2EF4E99F" w:rsidR="00C14F64" w:rsidRPr="00623BBC" w:rsidRDefault="00C14F64" w:rsidP="002B0D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2B0DD8">
              <w:rPr>
                <w:rFonts w:ascii="Arial" w:hAnsi="Arial" w:cs="Arial"/>
              </w:rPr>
              <w:t>2.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28B316BD" w:rsidR="00C14F64" w:rsidRDefault="00C14F64" w:rsidP="00C14F64">
      <w:pPr>
        <w:rPr>
          <w:rFonts w:ascii="Arial" w:hAnsi="Arial" w:cs="Arial"/>
          <w:highlight w:val="yellow"/>
        </w:rPr>
      </w:pPr>
    </w:p>
    <w:p w14:paraId="797C2939" w14:textId="77777777" w:rsidR="00206660" w:rsidRDefault="00206660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</w:t>
      </w:r>
      <w:r w:rsidRPr="00497168">
        <w:rPr>
          <w:rFonts w:ascii="Arial" w:hAnsi="Arial" w:cs="Arial"/>
          <w:sz w:val="22"/>
          <w:highlight w:val="yellow"/>
        </w:rPr>
        <w:t>o.</w:t>
      </w:r>
      <w:bookmarkEnd w:id="0"/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RrReUy6Fa2FVXgSzcFDvy0ySmuzOpYP5Kdo8m7m4/BEADfr/1vsDc7ZdL1rtmGxEmNcG8Ar5cGFV+BvO2mllBg==" w:salt="GTcvt9Giz5FAcqW5C0SaIQ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06660"/>
    <w:rsid w:val="002126FC"/>
    <w:rsid w:val="00230421"/>
    <w:rsid w:val="0023624F"/>
    <w:rsid w:val="00240A08"/>
    <w:rsid w:val="0024727D"/>
    <w:rsid w:val="00263AF4"/>
    <w:rsid w:val="00273E21"/>
    <w:rsid w:val="0029644F"/>
    <w:rsid w:val="002B0DD8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14A2C"/>
    <w:rsid w:val="004328BB"/>
    <w:rsid w:val="004436BF"/>
    <w:rsid w:val="0044696F"/>
    <w:rsid w:val="004527E8"/>
    <w:rsid w:val="0046072A"/>
    <w:rsid w:val="00463B89"/>
    <w:rsid w:val="00480224"/>
    <w:rsid w:val="00486648"/>
    <w:rsid w:val="0049191C"/>
    <w:rsid w:val="00497168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3B40"/>
    <w:rsid w:val="00534A77"/>
    <w:rsid w:val="00537917"/>
    <w:rsid w:val="00544D6B"/>
    <w:rsid w:val="00562E48"/>
    <w:rsid w:val="00563F52"/>
    <w:rsid w:val="005649D8"/>
    <w:rsid w:val="00565E56"/>
    <w:rsid w:val="00577221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B6A73"/>
    <w:rsid w:val="008D00DE"/>
    <w:rsid w:val="008D1280"/>
    <w:rsid w:val="008F1605"/>
    <w:rsid w:val="008F1B65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14191"/>
    <w:rsid w:val="00A14683"/>
    <w:rsid w:val="00A163DA"/>
    <w:rsid w:val="00A3282F"/>
    <w:rsid w:val="00A40ABE"/>
    <w:rsid w:val="00A42683"/>
    <w:rsid w:val="00A451AB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09BD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D47E0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C3194"/>
    <w:rsid w:val="00DC4DEC"/>
    <w:rsid w:val="00DD6B0A"/>
    <w:rsid w:val="00DD6CF4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761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3984D-D66C-4CD2-8903-558FF9BE1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373</TotalTime>
  <Pages>1</Pages>
  <Words>353</Words>
  <Characters>1912</Characters>
  <Application>Microsoft Office Word</Application>
  <DocSecurity>8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 MUSSOI RODRIGUES</cp:lastModifiedBy>
  <cp:revision>61</cp:revision>
  <cp:lastPrinted>2019-12-17T21:42:00Z</cp:lastPrinted>
  <dcterms:created xsi:type="dcterms:W3CDTF">2017-06-28T19:11:00Z</dcterms:created>
  <dcterms:modified xsi:type="dcterms:W3CDTF">2022-07-01T20:43:00Z</dcterms:modified>
</cp:coreProperties>
</file>