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12C148" w14:textId="2BFC5DAE" w:rsidR="00954D38" w:rsidRPr="00E61841" w:rsidRDefault="00A3282F" w:rsidP="00954D38">
      <w:pPr>
        <w:jc w:val="center"/>
        <w:rPr>
          <w:rFonts w:ascii="Arial" w:hAnsi="Arial" w:cs="Arial"/>
          <w:b/>
          <w:u w:val="single"/>
        </w:rPr>
      </w:pPr>
      <w:bookmarkStart w:id="0" w:name="_GoBack"/>
      <w:r>
        <w:rPr>
          <w:rFonts w:ascii="Arial" w:hAnsi="Arial" w:cs="Arial"/>
          <w:b/>
          <w:color w:val="000000"/>
        </w:rPr>
        <w:t xml:space="preserve">MESTRADO </w:t>
      </w:r>
      <w:r w:rsidR="004955A3">
        <w:rPr>
          <w:rFonts w:ascii="Arial" w:hAnsi="Arial" w:cs="Arial"/>
          <w:b/>
          <w:color w:val="000000"/>
        </w:rPr>
        <w:t>PROFISSIONAL EM MATEMÁTICA EM REDE NACIONAL - PROFMAT</w:t>
      </w:r>
    </w:p>
    <w:p w14:paraId="088DBE9A" w14:textId="3A693782" w:rsidR="004C6C95" w:rsidRPr="00E61841" w:rsidRDefault="004C6C95" w:rsidP="0036154D">
      <w:pPr>
        <w:jc w:val="center"/>
        <w:rPr>
          <w:rFonts w:ascii="Arial" w:hAnsi="Arial" w:cs="Arial"/>
          <w:b/>
          <w:color w:val="000000"/>
          <w:u w:val="single"/>
        </w:rPr>
      </w:pPr>
      <w:r w:rsidRPr="00E61841">
        <w:rPr>
          <w:rFonts w:ascii="Arial" w:hAnsi="Arial" w:cs="Arial"/>
          <w:b/>
          <w:u w:val="single"/>
        </w:rPr>
        <w:t xml:space="preserve">FICHA DE </w:t>
      </w:r>
      <w:r w:rsidR="0036154D" w:rsidRPr="00E61841">
        <w:rPr>
          <w:rFonts w:ascii="Arial" w:hAnsi="Arial" w:cs="Arial"/>
          <w:b/>
          <w:color w:val="000000"/>
          <w:u w:val="single"/>
        </w:rPr>
        <w:t>MATRÍCULA – ALUNO REGULA</w:t>
      </w:r>
      <w:r w:rsidR="0052527C">
        <w:rPr>
          <w:rFonts w:ascii="Arial" w:hAnsi="Arial" w:cs="Arial"/>
          <w:b/>
          <w:color w:val="000000"/>
          <w:u w:val="single"/>
        </w:rPr>
        <w:t>R INGRESSANTE</w:t>
      </w:r>
      <w:r w:rsidR="00F54D12">
        <w:rPr>
          <w:rFonts w:ascii="Arial" w:hAnsi="Arial" w:cs="Arial"/>
          <w:b/>
          <w:color w:val="000000"/>
          <w:u w:val="single"/>
        </w:rPr>
        <w:t xml:space="preserve"> – SEMESTRE LETIVO 2022/</w:t>
      </w:r>
      <w:r w:rsidR="001305AB">
        <w:rPr>
          <w:rFonts w:ascii="Arial" w:hAnsi="Arial" w:cs="Arial"/>
          <w:b/>
          <w:color w:val="000000"/>
          <w:u w:val="single"/>
        </w:rPr>
        <w:t>2</w:t>
      </w:r>
    </w:p>
    <w:p w14:paraId="40D5CC72" w14:textId="77777777" w:rsidR="00CE5BF0" w:rsidRPr="004F54FC" w:rsidRDefault="00CE5BF0" w:rsidP="0036154D">
      <w:pPr>
        <w:jc w:val="center"/>
        <w:rPr>
          <w:rFonts w:ascii="Arial" w:hAnsi="Arial" w:cs="Arial"/>
          <w:b/>
          <w:color w:val="000000"/>
          <w:sz w:val="18"/>
          <w:szCs w:val="18"/>
          <w:u w:val="single"/>
        </w:rPr>
      </w:pPr>
    </w:p>
    <w:tbl>
      <w:tblPr>
        <w:tblW w:w="9951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87"/>
        <w:gridCol w:w="3688"/>
        <w:gridCol w:w="725"/>
        <w:gridCol w:w="3426"/>
        <w:gridCol w:w="825"/>
      </w:tblGrid>
      <w:tr w:rsidR="004C6C95" w:rsidRPr="004F54FC" w14:paraId="5C5C3217" w14:textId="77777777" w:rsidTr="00DC3194">
        <w:trPr>
          <w:cantSplit/>
          <w:jc w:val="center"/>
        </w:trPr>
        <w:tc>
          <w:tcPr>
            <w:tcW w:w="9951" w:type="dxa"/>
            <w:gridSpan w:val="5"/>
            <w:tcBorders>
              <w:bottom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270ACA7D" w14:textId="77777777" w:rsidR="00F54D12" w:rsidRPr="00697E84" w:rsidRDefault="00F54D12" w:rsidP="00DD6CF4">
            <w:pPr>
              <w:shd w:val="pct20" w:color="auto" w:fill="auto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97E84">
              <w:rPr>
                <w:rFonts w:ascii="Arial" w:hAnsi="Arial" w:cs="Arial"/>
                <w:sz w:val="18"/>
                <w:szCs w:val="18"/>
              </w:rPr>
              <w:t>DADOS PESSOAIS/INGRESSO</w:t>
            </w:r>
          </w:p>
          <w:p w14:paraId="65111B96" w14:textId="1D6195D7" w:rsidR="004C6C95" w:rsidRPr="004F54FC" w:rsidRDefault="00F54D12" w:rsidP="00A3282F">
            <w:pPr>
              <w:shd w:val="pct20" w:color="auto" w:fill="auto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(preenchimento 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manual</w:t>
            </w:r>
            <w:r w:rsidR="00A3282F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e</w:t>
            </w:r>
            <w:r w:rsidR="005F2D7A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 xml:space="preserve"> </w:t>
            </w:r>
            <w:r w:rsidRPr="00697E84">
              <w:rPr>
                <w:rFonts w:ascii="Arial" w:hAnsi="Arial" w:cs="Arial"/>
                <w:b/>
                <w:sz w:val="18"/>
                <w:szCs w:val="18"/>
                <w:highlight w:val="yellow"/>
              </w:rPr>
              <w:t>obrigatório)</w:t>
            </w:r>
          </w:p>
        </w:tc>
      </w:tr>
      <w:tr w:rsidR="004C6C95" w:rsidRPr="00AE63CE" w14:paraId="41DC88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7FA8C13" w14:textId="0FE6D34F" w:rsidR="004C6C95" w:rsidRPr="00954D38" w:rsidRDefault="00AE63CE" w:rsidP="0052527C">
            <w:pPr>
              <w:jc w:val="both"/>
              <w:rPr>
                <w:rFonts w:ascii="Arial" w:hAnsi="Arial" w:cs="Arial"/>
              </w:rPr>
            </w:pPr>
            <w:permStart w:id="766737664" w:edGrp="everyone" w:colFirst="0" w:colLast="0"/>
            <w:permStart w:id="483942627" w:edGrp="everyone" w:colFirst="1" w:colLast="1"/>
            <w:r w:rsidRPr="00954D38">
              <w:rPr>
                <w:rFonts w:ascii="Arial" w:hAnsi="Arial" w:cs="Arial"/>
                <w:b/>
              </w:rPr>
              <w:t>Nome Completo</w:t>
            </w:r>
            <w:r w:rsidR="0052527C">
              <w:rPr>
                <w:rFonts w:ascii="Arial" w:hAnsi="Arial" w:cs="Arial"/>
                <w:b/>
              </w:rPr>
              <w:t>:</w:t>
            </w:r>
          </w:p>
        </w:tc>
      </w:tr>
      <w:tr w:rsidR="00C53FA0" w:rsidRPr="00AE63CE" w14:paraId="599D70E5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FD00004" w14:textId="24B490B6" w:rsidR="00C53FA0" w:rsidRPr="00954D38" w:rsidRDefault="00C53FA0" w:rsidP="00E05C17">
            <w:pPr>
              <w:jc w:val="both"/>
              <w:rPr>
                <w:rFonts w:ascii="Arial" w:hAnsi="Arial" w:cs="Arial"/>
                <w:b/>
              </w:rPr>
            </w:pPr>
            <w:permStart w:id="1711683993" w:edGrp="everyone" w:colFirst="0" w:colLast="0"/>
            <w:permStart w:id="557731835" w:edGrp="everyone" w:colFirst="1" w:colLast="1"/>
            <w:permEnd w:id="766737664"/>
            <w:permEnd w:id="483942627"/>
            <w:r w:rsidRPr="005F66D5">
              <w:rPr>
                <w:rFonts w:ascii="Arial" w:hAnsi="Arial" w:cs="Arial"/>
                <w:b/>
              </w:rPr>
              <w:t>Nome Social</w:t>
            </w:r>
            <w:r w:rsidR="001305AB">
              <w:rPr>
                <w:rFonts w:ascii="Arial" w:hAnsi="Arial" w:cs="Arial"/>
                <w:b/>
              </w:rPr>
              <w:t xml:space="preserve"> (</w:t>
            </w:r>
            <w:r w:rsidR="00E05C17">
              <w:rPr>
                <w:rFonts w:ascii="Arial" w:hAnsi="Arial" w:cs="Arial"/>
                <w:b/>
              </w:rPr>
              <w:t xml:space="preserve">preencher apenas se </w:t>
            </w:r>
            <w:r w:rsidR="001305AB">
              <w:rPr>
                <w:rFonts w:ascii="Arial" w:hAnsi="Arial" w:cs="Arial"/>
                <w:b/>
              </w:rPr>
              <w:t>houver)**</w:t>
            </w:r>
            <w:r w:rsidR="008B6A73">
              <w:rPr>
                <w:rFonts w:ascii="Arial" w:hAnsi="Arial" w:cs="Arial"/>
                <w:b/>
              </w:rPr>
              <w:t>*</w:t>
            </w:r>
            <w:r w:rsidRPr="005F66D5">
              <w:rPr>
                <w:rFonts w:ascii="Arial" w:hAnsi="Arial" w:cs="Arial"/>
                <w:b/>
              </w:rPr>
              <w:t>:</w:t>
            </w:r>
          </w:p>
        </w:tc>
      </w:tr>
      <w:tr w:rsidR="0052527C" w:rsidRPr="00AE63CE" w14:paraId="72A164CB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FFB315C" w14:textId="1FDB9859" w:rsidR="0052527C" w:rsidRPr="005F66D5" w:rsidRDefault="0052527C" w:rsidP="00307180">
            <w:pPr>
              <w:jc w:val="both"/>
              <w:rPr>
                <w:rFonts w:ascii="Arial" w:hAnsi="Arial" w:cs="Arial"/>
                <w:b/>
              </w:rPr>
            </w:pPr>
            <w:permStart w:id="340878759" w:edGrp="everyone" w:colFirst="0" w:colLast="0"/>
            <w:permStart w:id="920001018" w:edGrp="everyone" w:colFirst="1" w:colLast="1"/>
            <w:permEnd w:id="1711683993"/>
            <w:permEnd w:id="557731835"/>
            <w:r>
              <w:rPr>
                <w:rFonts w:ascii="Arial" w:hAnsi="Arial" w:cs="Arial"/>
                <w:b/>
              </w:rPr>
              <w:t>CPF:</w:t>
            </w:r>
          </w:p>
        </w:tc>
      </w:tr>
      <w:tr w:rsidR="00E866BC" w:rsidRPr="00AE63CE" w14:paraId="40AA15C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45D0C35" w14:textId="25452989" w:rsidR="00E866BC" w:rsidRPr="00954D38" w:rsidRDefault="00E866BC" w:rsidP="00230421">
            <w:pPr>
              <w:jc w:val="both"/>
              <w:rPr>
                <w:rFonts w:ascii="Arial" w:hAnsi="Arial" w:cs="Arial"/>
                <w:b/>
              </w:rPr>
            </w:pPr>
            <w:permStart w:id="759316007" w:edGrp="everyone" w:colFirst="0" w:colLast="0"/>
            <w:permStart w:id="1385986651" w:edGrp="everyone" w:colFirst="1" w:colLast="1"/>
            <w:permEnd w:id="340878759"/>
            <w:permEnd w:id="920001018"/>
            <w:r>
              <w:rPr>
                <w:rFonts w:ascii="Arial" w:hAnsi="Arial" w:cs="Arial"/>
                <w:b/>
              </w:rPr>
              <w:t>E</w:t>
            </w:r>
            <w:r w:rsidR="0052527C">
              <w:rPr>
                <w:rFonts w:ascii="Arial" w:hAnsi="Arial" w:cs="Arial"/>
                <w:b/>
              </w:rPr>
              <w:t>-</w:t>
            </w:r>
            <w:r>
              <w:rPr>
                <w:rFonts w:ascii="Arial" w:hAnsi="Arial" w:cs="Arial"/>
                <w:b/>
              </w:rPr>
              <w:t>mail:</w:t>
            </w:r>
          </w:p>
        </w:tc>
      </w:tr>
      <w:tr w:rsidR="0052527C" w:rsidRPr="00AE63CE" w14:paraId="6BAAB5CC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D4CF047" w14:textId="3B5EF25D" w:rsidR="0052527C" w:rsidRDefault="008B6A73" w:rsidP="00230421">
            <w:pPr>
              <w:jc w:val="both"/>
              <w:rPr>
                <w:rFonts w:ascii="Arial" w:hAnsi="Arial" w:cs="Arial"/>
                <w:b/>
              </w:rPr>
            </w:pPr>
            <w:permStart w:id="680158255" w:edGrp="everyone" w:colFirst="0" w:colLast="0"/>
            <w:permStart w:id="405954259" w:edGrp="everyone" w:colFirst="1" w:colLast="1"/>
            <w:permEnd w:id="759316007"/>
            <w:permEnd w:id="1385986651"/>
            <w:r>
              <w:rPr>
                <w:rFonts w:ascii="Arial" w:hAnsi="Arial" w:cs="Arial"/>
                <w:b/>
              </w:rPr>
              <w:t>Fone</w:t>
            </w:r>
            <w:r w:rsidR="0052527C">
              <w:rPr>
                <w:rFonts w:ascii="Arial" w:hAnsi="Arial" w:cs="Arial"/>
                <w:b/>
              </w:rPr>
              <w:t xml:space="preserve"> (com DDD):</w:t>
            </w:r>
          </w:p>
        </w:tc>
      </w:tr>
      <w:tr w:rsidR="001305AB" w:rsidRPr="00AE63CE" w14:paraId="182A814F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20C74839" w14:textId="11A0A2CD" w:rsidR="001305AB" w:rsidRDefault="001305AB" w:rsidP="00230421">
            <w:pPr>
              <w:jc w:val="both"/>
              <w:rPr>
                <w:rFonts w:ascii="Arial" w:hAnsi="Arial" w:cs="Arial"/>
                <w:b/>
              </w:rPr>
            </w:pPr>
            <w:permStart w:id="249496956" w:edGrp="everyone" w:colFirst="0" w:colLast="0"/>
            <w:permStart w:id="280961843" w:edGrp="everyone" w:colFirst="1" w:colLast="1"/>
            <w:permEnd w:id="680158255"/>
            <w:permEnd w:id="405954259"/>
            <w:r>
              <w:rPr>
                <w:rFonts w:ascii="Arial" w:hAnsi="Arial" w:cs="Arial"/>
                <w:b/>
              </w:rPr>
              <w:t xml:space="preserve">Sexo: </w:t>
            </w:r>
            <w:r w:rsidRPr="0052527C">
              <w:rPr>
                <w:rFonts w:ascii="Arial" w:hAnsi="Arial" w:cs="Arial"/>
              </w:rPr>
              <w:t>(  )</w:t>
            </w:r>
            <w:r>
              <w:rPr>
                <w:rFonts w:ascii="Arial" w:hAnsi="Arial" w:cs="Arial"/>
              </w:rPr>
              <w:t>Masculino</w:t>
            </w:r>
            <w:r w:rsidRPr="0052527C">
              <w:rPr>
                <w:rFonts w:ascii="Arial" w:hAnsi="Arial" w:cs="Arial"/>
              </w:rPr>
              <w:t xml:space="preserve">  (  )</w:t>
            </w:r>
            <w:r>
              <w:rPr>
                <w:rFonts w:ascii="Arial" w:hAnsi="Arial" w:cs="Arial"/>
              </w:rPr>
              <w:t>Feminino   (   )Prefiro não informar</w:t>
            </w:r>
          </w:p>
        </w:tc>
      </w:tr>
      <w:tr w:rsidR="009A0F7F" w:rsidRPr="00AE63CE" w14:paraId="5A3EDBF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452C9437" w14:textId="51D3CC1E" w:rsidR="009A0F7F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949502417" w:edGrp="everyone" w:colFirst="0" w:colLast="0"/>
            <w:permStart w:id="282353283" w:edGrp="everyone" w:colFirst="1" w:colLast="1"/>
            <w:permEnd w:id="249496956"/>
            <w:permEnd w:id="280961843"/>
            <w:r w:rsidRPr="0052527C">
              <w:rPr>
                <w:rFonts w:ascii="Arial" w:hAnsi="Arial" w:cs="Arial"/>
                <w:b/>
              </w:rPr>
              <w:t xml:space="preserve">Estado Civil:  </w:t>
            </w:r>
            <w:r w:rsidRPr="0052527C">
              <w:rPr>
                <w:rFonts w:ascii="Arial" w:hAnsi="Arial" w:cs="Arial"/>
              </w:rPr>
              <w:t>(  )Casado  (  )Solteiro  (  )Divorciado  (  )União Estável  (  )Separação Judicial   (  )Viúvo</w:t>
            </w:r>
          </w:p>
        </w:tc>
      </w:tr>
      <w:tr w:rsidR="009A0F7F" w:rsidRPr="00AE63CE" w14:paraId="680E7BF7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339B62B" w14:textId="2BDBCDC8" w:rsidR="009A0F7F" w:rsidRPr="009A0F7F" w:rsidRDefault="009A0F7F" w:rsidP="00230421">
            <w:pPr>
              <w:jc w:val="both"/>
              <w:rPr>
                <w:rFonts w:ascii="Arial" w:hAnsi="Arial" w:cs="Arial"/>
              </w:rPr>
            </w:pPr>
            <w:permStart w:id="1064715196" w:edGrp="everyone" w:colFirst="0" w:colLast="0"/>
            <w:permStart w:id="507397892" w:edGrp="everyone" w:colFirst="1" w:colLast="1"/>
            <w:permEnd w:id="949502417"/>
            <w:permEnd w:id="282353283"/>
            <w:r w:rsidRPr="0052527C">
              <w:rPr>
                <w:rFonts w:ascii="Arial" w:hAnsi="Arial" w:cs="Arial"/>
                <w:b/>
              </w:rPr>
              <w:t xml:space="preserve">Cor/Raça/Etnia:  </w:t>
            </w:r>
            <w:r w:rsidRPr="0052527C">
              <w:rPr>
                <w:rFonts w:ascii="Arial" w:hAnsi="Arial" w:cs="Arial"/>
              </w:rPr>
              <w:t>(  )Branca   (  )Preta   (  )Parda   (  )Indígena   (  )Amarela   (  )Não declarada</w:t>
            </w:r>
          </w:p>
        </w:tc>
      </w:tr>
      <w:tr w:rsidR="009A0F7F" w:rsidRPr="00AE63CE" w14:paraId="27A38413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791B4E9B" w14:textId="4EC2AA42" w:rsidR="009A0F7F" w:rsidRPr="0052527C" w:rsidRDefault="009A0F7F" w:rsidP="00230421">
            <w:pPr>
              <w:jc w:val="both"/>
              <w:rPr>
                <w:rFonts w:ascii="Arial" w:hAnsi="Arial" w:cs="Arial"/>
                <w:b/>
              </w:rPr>
            </w:pPr>
            <w:permStart w:id="484601863" w:edGrp="everyone" w:colFirst="0" w:colLast="0"/>
            <w:permStart w:id="1631338051" w:edGrp="everyone" w:colFirst="1" w:colLast="1"/>
            <w:permEnd w:id="1064715196"/>
            <w:permEnd w:id="507397892"/>
            <w:r w:rsidRPr="0052527C">
              <w:rPr>
                <w:rFonts w:ascii="Arial" w:hAnsi="Arial" w:cs="Arial"/>
                <w:b/>
              </w:rPr>
              <w:t xml:space="preserve">Possui Deficiência:  </w:t>
            </w:r>
            <w:r w:rsidRPr="0052527C">
              <w:rPr>
                <w:rFonts w:ascii="Arial" w:hAnsi="Arial" w:cs="Arial"/>
              </w:rPr>
              <w:t>(  )Sim    (  )Não</w:t>
            </w:r>
          </w:p>
        </w:tc>
      </w:tr>
      <w:tr w:rsidR="0036154D" w:rsidRPr="00AE63CE" w14:paraId="5BA869F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F8C15C6" w14:textId="77777777" w:rsidR="00C14F64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59076331" w:edGrp="everyone" w:colFirst="0" w:colLast="0"/>
            <w:permStart w:id="655898538" w:edGrp="everyone" w:colFirst="1" w:colLast="1"/>
            <w:permEnd w:id="484601863"/>
            <w:permEnd w:id="1631338051"/>
            <w:r>
              <w:rPr>
                <w:rFonts w:ascii="Arial" w:hAnsi="Arial" w:cs="Arial"/>
                <w:b/>
              </w:rPr>
              <w:t xml:space="preserve">Área de </w:t>
            </w:r>
            <w:r w:rsidRPr="00954D38">
              <w:rPr>
                <w:rFonts w:ascii="Arial" w:hAnsi="Arial" w:cs="Arial"/>
                <w:b/>
              </w:rPr>
              <w:t>Concentração:</w:t>
            </w:r>
          </w:p>
          <w:p w14:paraId="58129344" w14:textId="5CCDF72F" w:rsidR="0036154D" w:rsidRPr="00954D38" w:rsidRDefault="00C14F64" w:rsidP="00577221">
            <w:pPr>
              <w:jc w:val="both"/>
              <w:rPr>
                <w:rFonts w:ascii="Arial" w:hAnsi="Arial" w:cs="Arial"/>
              </w:rPr>
            </w:pPr>
            <w:r w:rsidRPr="00C14F64">
              <w:rPr>
                <w:rFonts w:ascii="Arial" w:hAnsi="Arial" w:cs="Arial"/>
              </w:rPr>
              <w:t xml:space="preserve">(  ) </w:t>
            </w:r>
            <w:r w:rsidR="004955A3">
              <w:rPr>
                <w:rFonts w:ascii="Arial" w:hAnsi="Arial" w:cs="Arial"/>
              </w:rPr>
              <w:t>Ensino de Matemática</w:t>
            </w:r>
          </w:p>
        </w:tc>
      </w:tr>
      <w:tr w:rsidR="00CE5BF0" w:rsidRPr="00AE63CE" w14:paraId="14D68B0E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66F6603A" w14:textId="77777777" w:rsidR="00CE5BF0" w:rsidRDefault="00CE5BF0" w:rsidP="00230421">
            <w:pPr>
              <w:jc w:val="both"/>
              <w:rPr>
                <w:rFonts w:ascii="Arial" w:hAnsi="Arial" w:cs="Arial"/>
                <w:b/>
              </w:rPr>
            </w:pPr>
            <w:permStart w:id="164957674" w:edGrp="everyone" w:colFirst="0" w:colLast="0"/>
            <w:permStart w:id="1701401084" w:edGrp="everyone" w:colFirst="1" w:colLast="1"/>
            <w:permEnd w:id="59076331"/>
            <w:permEnd w:id="655898538"/>
            <w:r>
              <w:rPr>
                <w:rFonts w:ascii="Arial" w:hAnsi="Arial" w:cs="Arial"/>
                <w:b/>
              </w:rPr>
              <w:t>Linha de Pesquisa (preenchimento obrigatório):</w:t>
            </w:r>
          </w:p>
        </w:tc>
      </w:tr>
      <w:permEnd w:id="164957674"/>
      <w:permEnd w:id="1701401084"/>
      <w:tr w:rsidR="00C14F64" w:rsidRPr="00AE63CE" w14:paraId="7187DC18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trHeight w:val="57"/>
          <w:jc w:val="center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3DFB5FA2" w14:textId="22BF9CF4" w:rsidR="00C14F64" w:rsidRPr="00C14F64" w:rsidRDefault="00C14F64" w:rsidP="004955A3">
            <w:pPr>
              <w:jc w:val="both"/>
              <w:rPr>
                <w:rFonts w:ascii="Arial" w:hAnsi="Arial" w:cs="Arial"/>
                <w:bCs/>
              </w:rPr>
            </w:pPr>
            <w:r w:rsidRPr="00C14F64">
              <w:rPr>
                <w:rFonts w:ascii="Arial" w:hAnsi="Arial" w:cs="Arial"/>
                <w:bCs/>
              </w:rPr>
              <w:t xml:space="preserve">(  </w:t>
            </w:r>
            <w:r w:rsidR="009A0F7F">
              <w:rPr>
                <w:rFonts w:ascii="Arial" w:hAnsi="Arial" w:cs="Arial"/>
                <w:bCs/>
              </w:rPr>
              <w:t xml:space="preserve"> </w:t>
            </w:r>
            <w:r w:rsidRPr="00C14F64">
              <w:rPr>
                <w:rFonts w:ascii="Arial" w:hAnsi="Arial" w:cs="Arial"/>
                <w:bCs/>
              </w:rPr>
              <w:t xml:space="preserve">) </w:t>
            </w:r>
            <w:r w:rsidR="004955A3">
              <w:rPr>
                <w:rFonts w:ascii="Arial" w:hAnsi="Arial" w:cs="Arial"/>
                <w:bCs/>
              </w:rPr>
              <w:t>Ensino de Matemática (645</w:t>
            </w:r>
            <w:r w:rsidR="00577221" w:rsidRPr="00577221">
              <w:rPr>
                <w:rFonts w:ascii="Arial" w:hAnsi="Arial" w:cs="Arial"/>
                <w:bCs/>
              </w:rPr>
              <w:t>)</w:t>
            </w:r>
          </w:p>
        </w:tc>
        <w:tc>
          <w:tcPr>
            <w:tcW w:w="49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6518C80" w14:textId="5C6A9FB0" w:rsidR="00C14F64" w:rsidRPr="00C14F64" w:rsidRDefault="00C14F64" w:rsidP="009A0F7F">
            <w:pPr>
              <w:jc w:val="both"/>
              <w:rPr>
                <w:rFonts w:ascii="Arial" w:hAnsi="Arial" w:cs="Arial"/>
                <w:bCs/>
              </w:rPr>
            </w:pPr>
            <w:permStart w:id="1913651816" w:edGrp="everyone" w:colFirst="0" w:colLast="0"/>
            <w:permStart w:id="2045254260" w:edGrp="everyone" w:colFirst="1" w:colLast="1"/>
          </w:p>
        </w:tc>
      </w:tr>
      <w:tr w:rsidR="0036154D" w:rsidRPr="00AE63CE" w14:paraId="1BF2F5EA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05A166D7" w14:textId="77777777" w:rsidR="0036154D" w:rsidRPr="00954D38" w:rsidRDefault="0036154D" w:rsidP="00230421">
            <w:pPr>
              <w:jc w:val="both"/>
              <w:rPr>
                <w:rFonts w:ascii="Arial" w:hAnsi="Arial" w:cs="Arial"/>
              </w:rPr>
            </w:pPr>
            <w:permStart w:id="132134765" w:edGrp="everyone" w:colFirst="0" w:colLast="0"/>
            <w:permStart w:id="1816672929" w:edGrp="everyone" w:colFirst="1" w:colLast="1"/>
            <w:permEnd w:id="1913651816"/>
            <w:permEnd w:id="2045254260"/>
            <w:r w:rsidRPr="00954D38">
              <w:rPr>
                <w:rFonts w:ascii="Arial" w:hAnsi="Arial" w:cs="Arial"/>
                <w:b/>
              </w:rPr>
              <w:t>Orientador:</w:t>
            </w:r>
            <w:r w:rsidR="00230421">
              <w:rPr>
                <w:rFonts w:ascii="Arial" w:hAnsi="Arial" w:cs="Arial"/>
              </w:rPr>
              <w:t xml:space="preserve"> </w:t>
            </w:r>
          </w:p>
        </w:tc>
      </w:tr>
      <w:tr w:rsidR="0036154D" w:rsidRPr="00AE63CE" w14:paraId="2D8E3F39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tcMar>
              <w:top w:w="17" w:type="dxa"/>
              <w:bottom w:w="17" w:type="dxa"/>
            </w:tcMar>
            <w:vAlign w:val="center"/>
          </w:tcPr>
          <w:p w14:paraId="52D0C123" w14:textId="72E88121" w:rsidR="0036154D" w:rsidRPr="00954D38" w:rsidRDefault="0036154D" w:rsidP="00230421">
            <w:pPr>
              <w:jc w:val="both"/>
              <w:rPr>
                <w:rFonts w:ascii="Arial" w:hAnsi="Arial" w:cs="Arial"/>
                <w:b/>
              </w:rPr>
            </w:pPr>
            <w:permStart w:id="655775597" w:edGrp="everyone" w:colFirst="0" w:colLast="0"/>
            <w:permStart w:id="997077313" w:edGrp="everyone" w:colFirst="1" w:colLast="1"/>
            <w:permEnd w:id="132134765"/>
            <w:permEnd w:id="1816672929"/>
            <w:proofErr w:type="spellStart"/>
            <w:r w:rsidRPr="00954D38">
              <w:rPr>
                <w:rFonts w:ascii="Arial" w:hAnsi="Arial" w:cs="Arial"/>
                <w:b/>
              </w:rPr>
              <w:t>Coorientador</w:t>
            </w:r>
            <w:proofErr w:type="spellEnd"/>
            <w:r w:rsidR="00F54D12">
              <w:rPr>
                <w:rFonts w:ascii="Arial" w:hAnsi="Arial" w:cs="Arial"/>
                <w:b/>
              </w:rPr>
              <w:t xml:space="preserve"> (caso houver)</w:t>
            </w:r>
            <w:r w:rsidRPr="00954D38">
              <w:rPr>
                <w:rFonts w:ascii="Arial" w:hAnsi="Arial" w:cs="Arial"/>
                <w:b/>
              </w:rPr>
              <w:t xml:space="preserve">: </w:t>
            </w:r>
          </w:p>
        </w:tc>
      </w:tr>
      <w:permEnd w:id="655775597"/>
      <w:permEnd w:id="997077313"/>
      <w:tr w:rsidR="0052527C" w:rsidRPr="00AE63CE" w14:paraId="7295A20D" w14:textId="77777777" w:rsidTr="00DC3194">
        <w:tblPrEx>
          <w:tblCellMar>
            <w:left w:w="113" w:type="dxa"/>
            <w:right w:w="113" w:type="dxa"/>
          </w:tblCellMar>
        </w:tblPrEx>
        <w:trPr>
          <w:cantSplit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</w:tcBorders>
            <w:tcMar>
              <w:top w:w="17" w:type="dxa"/>
              <w:bottom w:w="17" w:type="dxa"/>
            </w:tcMar>
            <w:vAlign w:val="center"/>
          </w:tcPr>
          <w:p w14:paraId="31AFEDC0" w14:textId="41FB1882" w:rsidR="008B6A73" w:rsidRPr="001305AB" w:rsidRDefault="008B6A73" w:rsidP="004F54FC">
            <w:pPr>
              <w:jc w:val="both"/>
              <w:rPr>
                <w:rFonts w:ascii="Arial" w:hAnsi="Arial" w:cs="Arial"/>
                <w:sz w:val="16"/>
                <w:szCs w:val="16"/>
              </w:rPr>
            </w:pPr>
            <w:r w:rsidRPr="001305AB">
              <w:rPr>
                <w:rFonts w:ascii="Arial" w:hAnsi="Arial" w:cs="Arial"/>
                <w:sz w:val="16"/>
                <w:szCs w:val="16"/>
              </w:rPr>
              <w:t>*</w:t>
            </w:r>
            <w:r w:rsidR="001305AB" w:rsidRPr="001305AB">
              <w:rPr>
                <w:rFonts w:ascii="Arial" w:hAnsi="Arial" w:cs="Arial"/>
                <w:sz w:val="16"/>
                <w:szCs w:val="16"/>
              </w:rPr>
              <w:t>**</w:t>
            </w:r>
            <w:r w:rsidRPr="001305AB">
              <w:rPr>
                <w:rFonts w:ascii="Arial" w:hAnsi="Arial" w:cs="Arial"/>
                <w:sz w:val="16"/>
                <w:szCs w:val="16"/>
              </w:rPr>
              <w:t xml:space="preserve">Conforme disposições do Dec. Estadual nº 16/2019, disponível em </w:t>
            </w:r>
            <w:hyperlink r:id="rId8" w:history="1">
              <w:r w:rsidRPr="001305AB">
                <w:rPr>
                  <w:rStyle w:val="Hyperlink"/>
                  <w:rFonts w:ascii="Arial" w:hAnsi="Arial" w:cs="Arial"/>
                  <w:sz w:val="16"/>
                  <w:szCs w:val="16"/>
                </w:rPr>
                <w:t>https://leisestaduais.com.br/sc/decreto-n-16-2019-santa-catarina-dispoe-sobre-o-uso-do-nome-social-de-pessoas-transexuais-ou-travestis-no-ambito-da-administracao-publica-estadual</w:t>
              </w:r>
            </w:hyperlink>
            <w:r w:rsidRPr="001305AB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31D9260E" w14:textId="77777777" w:rsidR="0052527C" w:rsidRPr="009C2236" w:rsidRDefault="0052527C" w:rsidP="004F54FC">
            <w:pPr>
              <w:jc w:val="both"/>
              <w:rPr>
                <w:rFonts w:ascii="Arial" w:hAnsi="Arial" w:cs="Arial"/>
                <w:b/>
                <w:highlight w:val="yellow"/>
              </w:rPr>
            </w:pPr>
          </w:p>
        </w:tc>
      </w:tr>
      <w:tr w:rsidR="00C14F64" w:rsidRPr="00D5227B" w14:paraId="2506DBE5" w14:textId="77777777" w:rsidTr="00DC3194">
        <w:trPr>
          <w:trHeight w:val="434"/>
          <w:jc w:val="center"/>
        </w:trPr>
        <w:tc>
          <w:tcPr>
            <w:tcW w:w="995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7EDAA55D" w14:textId="441A814B" w:rsidR="00C14F64" w:rsidRPr="0052527C" w:rsidRDefault="00C14F64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  <w:sz w:val="22"/>
              </w:rPr>
            </w:pPr>
            <w:r w:rsidRPr="0052527C">
              <w:rPr>
                <w:rFonts w:ascii="Arial Narrow" w:hAnsi="Arial Narrow" w:cs="Arial"/>
                <w:bCs/>
                <w:color w:val="FF0000"/>
                <w:sz w:val="22"/>
              </w:rPr>
              <w:t>Assinale abaixo as disciplinas em que deseja se matricular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 xml:space="preserve"> (definir junto com o seu orientador</w:t>
            </w:r>
            <w:r w:rsidR="0052527C">
              <w:rPr>
                <w:rFonts w:ascii="Arial Narrow" w:hAnsi="Arial Narrow" w:cs="Arial"/>
                <w:b/>
                <w:color w:val="FF0000"/>
                <w:sz w:val="22"/>
              </w:rPr>
              <w:t>/coordenador</w:t>
            </w:r>
            <w:r w:rsidRPr="0052527C">
              <w:rPr>
                <w:rFonts w:ascii="Arial Narrow" w:hAnsi="Arial Narrow" w:cs="Arial"/>
                <w:b/>
                <w:color w:val="FF0000"/>
                <w:sz w:val="22"/>
              </w:rPr>
              <w:t>)</w:t>
            </w:r>
          </w:p>
        </w:tc>
      </w:tr>
      <w:tr w:rsidR="00E24E66" w:rsidRPr="00D5227B" w14:paraId="420B7E8E" w14:textId="77777777" w:rsidTr="00CC5D44">
        <w:trPr>
          <w:trHeight w:val="168"/>
          <w:jc w:val="center"/>
        </w:trPr>
        <w:tc>
          <w:tcPr>
            <w:tcW w:w="128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9E97C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Sigla</w:t>
            </w:r>
          </w:p>
        </w:tc>
        <w:tc>
          <w:tcPr>
            <w:tcW w:w="4413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6F4F04F9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Disciplinas</w:t>
            </w:r>
          </w:p>
        </w:tc>
        <w:tc>
          <w:tcPr>
            <w:tcW w:w="3426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57EB6DF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Professor(a)</w:t>
            </w:r>
          </w:p>
        </w:tc>
        <w:tc>
          <w:tcPr>
            <w:tcW w:w="825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pct20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93A70F0" w14:textId="77777777" w:rsidR="00E24E66" w:rsidRPr="00D5227B" w:rsidRDefault="00E24E66" w:rsidP="00A163DA">
            <w:pPr>
              <w:spacing w:line="276" w:lineRule="auto"/>
              <w:jc w:val="center"/>
              <w:rPr>
                <w:rFonts w:ascii="Arial Narrow" w:hAnsi="Arial Narrow" w:cs="Arial"/>
                <w:b/>
              </w:rPr>
            </w:pPr>
            <w:r w:rsidRPr="00D5227B">
              <w:rPr>
                <w:rFonts w:ascii="Arial Narrow" w:hAnsi="Arial Narrow" w:cs="Arial"/>
                <w:b/>
              </w:rPr>
              <w:t>Créditos</w:t>
            </w:r>
          </w:p>
        </w:tc>
      </w:tr>
      <w:tr w:rsidR="00C14F64" w:rsidRPr="00F37D69" w14:paraId="2BD9147C" w14:textId="77777777" w:rsidTr="00643BFF">
        <w:trPr>
          <w:trHeight w:hRule="exact" w:val="5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5481B4B7" w14:textId="5C5168A5" w:rsidR="00C14F64" w:rsidRPr="008B2B6D" w:rsidRDefault="0052527C" w:rsidP="00D15D2F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8B2B6D">
              <w:rPr>
                <w:rFonts w:ascii="Arial Narrow" w:hAnsi="Arial Narrow"/>
                <w:b/>
              </w:rPr>
              <w:t>(   )</w:t>
            </w:r>
            <w:r w:rsidR="00CC5D44" w:rsidRPr="008B2B6D">
              <w:rPr>
                <w:rFonts w:ascii="Arial Narrow" w:hAnsi="Arial Narrow"/>
                <w:b/>
              </w:rPr>
              <w:t xml:space="preserve"> MA1</w:t>
            </w:r>
            <w:r w:rsidR="008B2B6D" w:rsidRPr="008B2B6D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4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EFEB82F" w14:textId="24BFB1FE" w:rsidR="00C14F64" w:rsidRPr="00AC7951" w:rsidRDefault="001305AB" w:rsidP="00643BFF">
            <w:pPr>
              <w:rPr>
                <w:rFonts w:ascii="Arial Narrow" w:hAnsi="Arial Narrow"/>
              </w:rPr>
            </w:pPr>
            <w:r w:rsidRPr="001305AB">
              <w:rPr>
                <w:rFonts w:ascii="Arial Narrow" w:hAnsi="Arial Narrow"/>
              </w:rPr>
              <w:t>MA14 - Aritmética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1F294B7" w14:textId="1D8D7AD5" w:rsidR="00DC3194" w:rsidRPr="008B2B6D" w:rsidRDefault="00DA769B" w:rsidP="008B2B6D">
            <w:pPr>
              <w:rPr>
                <w:rFonts w:ascii="Arial Narrow" w:hAnsi="Arial Narrow"/>
              </w:rPr>
            </w:pPr>
            <w:r w:rsidRPr="008B2B6D">
              <w:rPr>
                <w:rFonts w:ascii="Arial Narrow" w:hAnsi="Arial Narrow"/>
              </w:rPr>
              <w:t xml:space="preserve">Profa. Dra. </w:t>
            </w:r>
            <w:r w:rsidR="008B2B6D" w:rsidRPr="008B2B6D">
              <w:rPr>
                <w:rFonts w:ascii="Arial Narrow" w:hAnsi="Arial Narrow"/>
              </w:rPr>
              <w:t xml:space="preserve">Ligia </w:t>
            </w:r>
            <w:proofErr w:type="spellStart"/>
            <w:r w:rsidR="008B2B6D" w:rsidRPr="008B2B6D">
              <w:rPr>
                <w:rFonts w:ascii="Arial Narrow" w:hAnsi="Arial Narrow"/>
              </w:rPr>
              <w:t>Liani</w:t>
            </w:r>
            <w:proofErr w:type="spellEnd"/>
            <w:r w:rsidR="008B2B6D" w:rsidRPr="008B2B6D">
              <w:rPr>
                <w:rFonts w:ascii="Arial Narrow" w:hAnsi="Arial Narrow"/>
              </w:rPr>
              <w:t xml:space="preserve"> </w:t>
            </w:r>
            <w:proofErr w:type="spellStart"/>
            <w:r w:rsidR="008B2B6D" w:rsidRPr="008B2B6D">
              <w:rPr>
                <w:rFonts w:ascii="Arial Narrow" w:hAnsi="Arial Narrow"/>
              </w:rPr>
              <w:t>Barz</w:t>
            </w:r>
            <w:proofErr w:type="spellEnd"/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23FFCFC" w14:textId="1B93C455" w:rsidR="00C14F64" w:rsidRPr="008B2B6D" w:rsidRDefault="00DC3194" w:rsidP="00643BFF">
            <w:pPr>
              <w:ind w:left="26"/>
              <w:jc w:val="center"/>
              <w:rPr>
                <w:rFonts w:ascii="Arial Narrow" w:hAnsi="Arial Narrow"/>
              </w:rPr>
            </w:pPr>
            <w:r w:rsidRPr="008B2B6D">
              <w:rPr>
                <w:rFonts w:ascii="Arial Narrow" w:hAnsi="Arial Narrow"/>
              </w:rPr>
              <w:t>4</w:t>
            </w:r>
          </w:p>
        </w:tc>
      </w:tr>
      <w:tr w:rsidR="00577221" w:rsidRPr="00F37D69" w14:paraId="4CA30EC3" w14:textId="77777777" w:rsidTr="00643BFF">
        <w:trPr>
          <w:trHeight w:val="424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1F390B8" w14:textId="0D266CBF" w:rsidR="00577221" w:rsidRPr="008B2B6D" w:rsidRDefault="00CC5D44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8B2B6D">
              <w:rPr>
                <w:rFonts w:ascii="Arial Narrow" w:hAnsi="Arial Narrow"/>
                <w:b/>
              </w:rPr>
              <w:t>(   ) MA1</w:t>
            </w:r>
            <w:r w:rsidR="008B2B6D" w:rsidRPr="008B2B6D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03BB1C" w14:textId="58B690D7" w:rsidR="00577221" w:rsidRPr="00AC7951" w:rsidRDefault="001305AB" w:rsidP="00643BFF">
            <w:pPr>
              <w:rPr>
                <w:rFonts w:ascii="Arial Narrow" w:hAnsi="Arial Narrow"/>
              </w:rPr>
            </w:pPr>
            <w:r w:rsidRPr="001305AB">
              <w:rPr>
                <w:rFonts w:ascii="Arial Narrow" w:hAnsi="Arial Narrow"/>
              </w:rPr>
              <w:t>MA13 - Geometria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22DF9F7" w14:textId="4052A3BC" w:rsidR="00577221" w:rsidRPr="008B2B6D" w:rsidRDefault="008B2B6D" w:rsidP="008B2B6D">
            <w:pPr>
              <w:rPr>
                <w:rFonts w:ascii="Arial Narrow" w:hAnsi="Arial Narrow"/>
              </w:rPr>
            </w:pPr>
            <w:r w:rsidRPr="008B2B6D">
              <w:rPr>
                <w:rFonts w:ascii="Arial Narrow" w:hAnsi="Arial Narrow"/>
              </w:rPr>
              <w:t>Prof. Dr. Rogério de Aguiar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DB3593" w14:textId="0EDFBB49" w:rsidR="00577221" w:rsidRPr="008B2B6D" w:rsidRDefault="00577221" w:rsidP="00643BFF">
            <w:pPr>
              <w:ind w:left="26"/>
              <w:jc w:val="center"/>
              <w:rPr>
                <w:rFonts w:ascii="Arial Narrow" w:hAnsi="Arial Narrow"/>
              </w:rPr>
            </w:pPr>
            <w:r w:rsidRPr="008B2B6D">
              <w:rPr>
                <w:rFonts w:ascii="Arial Narrow" w:hAnsi="Arial Narrow"/>
              </w:rPr>
              <w:t>4</w:t>
            </w:r>
          </w:p>
        </w:tc>
      </w:tr>
      <w:tr w:rsidR="00577221" w:rsidRPr="00F37D69" w14:paraId="3758D46B" w14:textId="77777777" w:rsidTr="00643BFF">
        <w:trPr>
          <w:trHeight w:val="410"/>
          <w:jc w:val="center"/>
        </w:trPr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267A2ED3" w14:textId="538DD7D4" w:rsidR="00577221" w:rsidRPr="008B2B6D" w:rsidRDefault="00CC5D44" w:rsidP="00577221">
            <w:pPr>
              <w:pStyle w:val="PargrafodaLista"/>
              <w:ind w:left="0"/>
              <w:rPr>
                <w:rFonts w:ascii="Arial Narrow" w:hAnsi="Arial Narrow"/>
                <w:b/>
              </w:rPr>
            </w:pPr>
            <w:r w:rsidRPr="008B2B6D">
              <w:rPr>
                <w:rFonts w:ascii="Arial Narrow" w:hAnsi="Arial Narrow"/>
                <w:b/>
              </w:rPr>
              <w:t>(   ) MA2</w:t>
            </w:r>
            <w:r w:rsidR="008B2B6D" w:rsidRPr="008B2B6D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44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38632247" w14:textId="674B7DEE" w:rsidR="00577221" w:rsidRPr="00AC7951" w:rsidRDefault="001305AB" w:rsidP="00643BFF">
            <w:pPr>
              <w:rPr>
                <w:rFonts w:ascii="Arial Narrow" w:hAnsi="Arial Narrow"/>
              </w:rPr>
            </w:pPr>
            <w:r w:rsidRPr="001305AB">
              <w:rPr>
                <w:rFonts w:ascii="Arial Narrow" w:hAnsi="Arial Narrow"/>
              </w:rPr>
              <w:t>MA23 - Geometria Analítica</w:t>
            </w:r>
          </w:p>
        </w:tc>
        <w:tc>
          <w:tcPr>
            <w:tcW w:w="3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4433A7A0" w14:textId="6ED747B3" w:rsidR="00577221" w:rsidRPr="008B2B6D" w:rsidRDefault="00CC5D44" w:rsidP="008B2B6D">
            <w:pPr>
              <w:rPr>
                <w:rFonts w:ascii="Arial Narrow" w:hAnsi="Arial Narrow"/>
              </w:rPr>
            </w:pPr>
            <w:r w:rsidRPr="008B2B6D">
              <w:rPr>
                <w:rFonts w:ascii="Arial Narrow" w:hAnsi="Arial Narrow"/>
              </w:rPr>
              <w:t>Prof</w:t>
            </w:r>
            <w:r w:rsidR="008B2B6D" w:rsidRPr="008B2B6D">
              <w:rPr>
                <w:rFonts w:ascii="Arial Narrow" w:hAnsi="Arial Narrow"/>
              </w:rPr>
              <w:t>a</w:t>
            </w:r>
            <w:r w:rsidRPr="008B2B6D">
              <w:rPr>
                <w:rFonts w:ascii="Arial Narrow" w:hAnsi="Arial Narrow"/>
              </w:rPr>
              <w:t>. Dr</w:t>
            </w:r>
            <w:r w:rsidR="008B2B6D" w:rsidRPr="008B2B6D">
              <w:rPr>
                <w:rFonts w:ascii="Arial Narrow" w:hAnsi="Arial Narrow"/>
              </w:rPr>
              <w:t>a</w:t>
            </w:r>
            <w:r w:rsidRPr="008B2B6D">
              <w:rPr>
                <w:rFonts w:ascii="Arial Narrow" w:hAnsi="Arial Narrow"/>
              </w:rPr>
              <w:t xml:space="preserve">. </w:t>
            </w:r>
            <w:r w:rsidR="008B2B6D" w:rsidRPr="008B2B6D">
              <w:rPr>
                <w:rFonts w:ascii="Arial Narrow" w:hAnsi="Arial Narrow"/>
              </w:rPr>
              <w:t>Elisandra Bar de Figueiredo</w:t>
            </w:r>
          </w:p>
        </w:tc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left w:w="57" w:type="dxa"/>
              <w:bottom w:w="28" w:type="dxa"/>
              <w:right w:w="57" w:type="dxa"/>
            </w:tcMar>
            <w:vAlign w:val="center"/>
          </w:tcPr>
          <w:p w14:paraId="0CB28303" w14:textId="3820A128" w:rsidR="00577221" w:rsidRPr="008B2B6D" w:rsidRDefault="00577221" w:rsidP="00643BFF">
            <w:pPr>
              <w:ind w:left="26"/>
              <w:jc w:val="center"/>
              <w:rPr>
                <w:rFonts w:ascii="Arial Narrow" w:hAnsi="Arial Narrow"/>
              </w:rPr>
            </w:pPr>
            <w:r w:rsidRPr="008B2B6D">
              <w:rPr>
                <w:rFonts w:ascii="Arial Narrow" w:hAnsi="Arial Narrow"/>
              </w:rPr>
              <w:t>4</w:t>
            </w:r>
          </w:p>
        </w:tc>
      </w:tr>
    </w:tbl>
    <w:p w14:paraId="619E34AB" w14:textId="0D5779B0" w:rsidR="00697E84" w:rsidRDefault="00697E84" w:rsidP="00F54D12">
      <w:pPr>
        <w:ind w:left="360"/>
        <w:jc w:val="both"/>
        <w:rPr>
          <w:rFonts w:ascii="Arial" w:hAnsi="Arial" w:cs="Arial"/>
          <w:bCs/>
          <w:sz w:val="18"/>
        </w:rPr>
      </w:pPr>
    </w:p>
    <w:tbl>
      <w:tblPr>
        <w:tblW w:w="9974" w:type="dxa"/>
        <w:tblInd w:w="-72" w:type="dxa"/>
        <w:tblLayout w:type="fixed"/>
        <w:tblLook w:val="04A0" w:firstRow="1" w:lastRow="0" w:firstColumn="1" w:lastColumn="0" w:noHBand="0" w:noVBand="1"/>
      </w:tblPr>
      <w:tblGrid>
        <w:gridCol w:w="1864"/>
        <w:gridCol w:w="4555"/>
        <w:gridCol w:w="413"/>
        <w:gridCol w:w="3142"/>
      </w:tblGrid>
      <w:tr w:rsidR="00C14F64" w:rsidRPr="00623BBC" w14:paraId="686A2DC2" w14:textId="77777777" w:rsidTr="000B08FA">
        <w:trPr>
          <w:trHeight w:val="498"/>
        </w:trPr>
        <w:tc>
          <w:tcPr>
            <w:tcW w:w="1864" w:type="dxa"/>
          </w:tcPr>
          <w:p w14:paraId="43995712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bottom w:val="single" w:sz="4" w:space="0" w:color="auto"/>
            </w:tcBorders>
          </w:tcPr>
          <w:p w14:paraId="6CAE31CA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13" w:type="dxa"/>
            <w:shd w:val="clear" w:color="auto" w:fill="auto"/>
          </w:tcPr>
          <w:p w14:paraId="71B913EE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898B5F1" w14:textId="77777777" w:rsidR="00C14F64" w:rsidRDefault="00C14F64" w:rsidP="00D15D2F">
            <w:pPr>
              <w:rPr>
                <w:rFonts w:ascii="Arial" w:hAnsi="Arial" w:cs="Arial"/>
              </w:rPr>
            </w:pPr>
          </w:p>
          <w:p w14:paraId="0588B3E6" w14:textId="1E37946D" w:rsidR="00C14F64" w:rsidRPr="00623BBC" w:rsidRDefault="00C14F64" w:rsidP="00643BF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Data: ___ / ___ 202</w:t>
            </w:r>
            <w:r w:rsidR="00643BFF">
              <w:rPr>
                <w:rFonts w:ascii="Arial" w:hAnsi="Arial" w:cs="Arial"/>
              </w:rPr>
              <w:t>2</w:t>
            </w:r>
            <w:r w:rsidR="001305AB">
              <w:rPr>
                <w:rFonts w:ascii="Arial" w:hAnsi="Arial" w:cs="Arial"/>
              </w:rPr>
              <w:t>.</w:t>
            </w:r>
          </w:p>
        </w:tc>
      </w:tr>
      <w:tr w:rsidR="00C14F64" w:rsidRPr="00623BBC" w14:paraId="6F1540BE" w14:textId="77777777" w:rsidTr="000B08FA">
        <w:tc>
          <w:tcPr>
            <w:tcW w:w="1864" w:type="dxa"/>
          </w:tcPr>
          <w:p w14:paraId="4C6A55F3" w14:textId="77777777" w:rsidR="00C14F64" w:rsidRPr="00623BBC" w:rsidRDefault="00C14F64" w:rsidP="00D15D2F">
            <w:pPr>
              <w:rPr>
                <w:rFonts w:ascii="Arial" w:hAnsi="Arial" w:cs="Arial"/>
              </w:rPr>
            </w:pPr>
          </w:p>
        </w:tc>
        <w:tc>
          <w:tcPr>
            <w:tcW w:w="4555" w:type="dxa"/>
            <w:tcBorders>
              <w:top w:val="single" w:sz="4" w:space="0" w:color="auto"/>
            </w:tcBorders>
          </w:tcPr>
          <w:p w14:paraId="26702964" w14:textId="6465D3AC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  <w:r w:rsidRPr="00623BBC">
              <w:rPr>
                <w:rFonts w:ascii="Arial" w:hAnsi="Arial" w:cs="Arial"/>
              </w:rPr>
              <w:t>Assinatura do</w:t>
            </w:r>
            <w:r w:rsidR="008538FF">
              <w:rPr>
                <w:rFonts w:ascii="Arial" w:hAnsi="Arial" w:cs="Arial"/>
              </w:rPr>
              <w:t>(a)</w:t>
            </w:r>
            <w:r w:rsidRPr="00623BBC">
              <w:rPr>
                <w:rFonts w:ascii="Arial" w:hAnsi="Arial" w:cs="Arial"/>
              </w:rPr>
              <w:t xml:space="preserve"> Aluno</w:t>
            </w:r>
            <w:r w:rsidR="008538FF">
              <w:rPr>
                <w:rFonts w:ascii="Arial" w:hAnsi="Arial" w:cs="Arial"/>
              </w:rPr>
              <w:t>(a)</w:t>
            </w:r>
          </w:p>
        </w:tc>
        <w:tc>
          <w:tcPr>
            <w:tcW w:w="413" w:type="dxa"/>
            <w:shd w:val="clear" w:color="auto" w:fill="auto"/>
          </w:tcPr>
          <w:p w14:paraId="37F09A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142" w:type="dxa"/>
            <w:shd w:val="clear" w:color="auto" w:fill="auto"/>
          </w:tcPr>
          <w:p w14:paraId="24586B33" w14:textId="77777777" w:rsidR="00C14F64" w:rsidRPr="00623BBC" w:rsidRDefault="00C14F64" w:rsidP="00D15D2F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014FB7C" w14:textId="2A68B5E4" w:rsidR="00C14F64" w:rsidRDefault="00C14F64" w:rsidP="00C14F64">
      <w:pPr>
        <w:rPr>
          <w:rFonts w:ascii="Arial" w:hAnsi="Arial" w:cs="Arial"/>
          <w:highlight w:val="yellow"/>
        </w:rPr>
      </w:pPr>
    </w:p>
    <w:p w14:paraId="0E16AD05" w14:textId="77777777" w:rsidR="00643BFF" w:rsidRDefault="00643BFF" w:rsidP="00C14F64">
      <w:pPr>
        <w:rPr>
          <w:rFonts w:ascii="Arial" w:hAnsi="Arial" w:cs="Arial"/>
          <w:highlight w:val="yellow"/>
        </w:rPr>
      </w:pPr>
    </w:p>
    <w:p w14:paraId="02B37705" w14:textId="7A980D56" w:rsidR="00A40ABE" w:rsidRPr="0052527C" w:rsidRDefault="00C14F64" w:rsidP="00743FA3">
      <w:pPr>
        <w:rPr>
          <w:rFonts w:ascii="Arial" w:hAnsi="Arial" w:cs="Arial"/>
          <w:sz w:val="18"/>
          <w:szCs w:val="16"/>
        </w:rPr>
      </w:pPr>
      <w:r w:rsidRPr="0052527C">
        <w:rPr>
          <w:rFonts w:ascii="Arial" w:hAnsi="Arial" w:cs="Arial"/>
          <w:b/>
          <w:sz w:val="22"/>
          <w:highlight w:val="yellow"/>
        </w:rPr>
        <w:t>OBS.:</w:t>
      </w:r>
      <w:r w:rsidRPr="0052527C">
        <w:rPr>
          <w:rFonts w:ascii="Arial" w:hAnsi="Arial" w:cs="Arial"/>
          <w:sz w:val="22"/>
          <w:highlight w:val="yellow"/>
        </w:rPr>
        <w:t xml:space="preserve"> </w:t>
      </w:r>
      <w:r w:rsidR="0052527C" w:rsidRPr="0052527C">
        <w:rPr>
          <w:rFonts w:ascii="Arial" w:hAnsi="Arial" w:cs="Arial"/>
          <w:sz w:val="22"/>
          <w:highlight w:val="yellow"/>
        </w:rPr>
        <w:t>s</w:t>
      </w:r>
      <w:r w:rsidRPr="0052527C">
        <w:rPr>
          <w:rFonts w:ascii="Arial" w:hAnsi="Arial" w:cs="Arial"/>
          <w:sz w:val="22"/>
          <w:highlight w:val="yellow"/>
        </w:rPr>
        <w:t>ó será aceito formulário totalmente preenchido e assinad</w:t>
      </w:r>
      <w:r w:rsidRPr="00497168">
        <w:rPr>
          <w:rFonts w:ascii="Arial" w:hAnsi="Arial" w:cs="Arial"/>
          <w:sz w:val="22"/>
          <w:highlight w:val="yellow"/>
        </w:rPr>
        <w:t>o.</w:t>
      </w:r>
      <w:bookmarkEnd w:id="0"/>
    </w:p>
    <w:sectPr w:rsidR="00A40ABE" w:rsidRPr="0052527C" w:rsidSect="00697E84">
      <w:headerReference w:type="default" r:id="rId9"/>
      <w:pgSz w:w="11913" w:h="16834" w:code="9"/>
      <w:pgMar w:top="680" w:right="1134" w:bottom="0" w:left="1134" w:header="284" w:footer="1191" w:gutter="0"/>
      <w:paperSrc w:first="1" w:other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E441BD" w14:textId="77777777" w:rsidR="00B91F05" w:rsidRDefault="00B91F05">
      <w:r>
        <w:separator/>
      </w:r>
    </w:p>
  </w:endnote>
  <w:endnote w:type="continuationSeparator" w:id="0">
    <w:p w14:paraId="758953E9" w14:textId="77777777" w:rsidR="00B91F05" w:rsidRDefault="00B91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E9B616" w14:textId="77777777" w:rsidR="00B91F05" w:rsidRDefault="00B91F05">
      <w:r>
        <w:separator/>
      </w:r>
    </w:p>
  </w:footnote>
  <w:footnote w:type="continuationSeparator" w:id="0">
    <w:p w14:paraId="218BE065" w14:textId="77777777" w:rsidR="00B91F05" w:rsidRDefault="00B91F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single" w:sz="4" w:space="0" w:color="auto"/>
      </w:tblBorders>
      <w:tblLayout w:type="fixed"/>
      <w:tblCellMar>
        <w:left w:w="113" w:type="dxa"/>
        <w:right w:w="113" w:type="dxa"/>
      </w:tblCellMar>
      <w:tblLook w:val="0000" w:firstRow="0" w:lastRow="0" w:firstColumn="0" w:lastColumn="0" w:noHBand="0" w:noVBand="0"/>
    </w:tblPr>
    <w:tblGrid>
      <w:gridCol w:w="2665"/>
      <w:gridCol w:w="6662"/>
    </w:tblGrid>
    <w:tr w:rsidR="00B91F05" w14:paraId="15170B0B" w14:textId="77777777">
      <w:trPr>
        <w:cantSplit/>
      </w:trPr>
      <w:tc>
        <w:tcPr>
          <w:tcW w:w="2665" w:type="dxa"/>
        </w:tcPr>
        <w:p w14:paraId="31C37410" w14:textId="77777777" w:rsidR="00B91F05" w:rsidRDefault="00B91F05">
          <w:pPr>
            <w:spacing w:before="60" w:after="60"/>
            <w:jc w:val="center"/>
            <w:rPr>
              <w:sz w:val="16"/>
            </w:rPr>
          </w:pPr>
          <w:r>
            <w:rPr>
              <w:noProof/>
              <w:snapToGrid/>
              <w:sz w:val="16"/>
            </w:rPr>
            <w:drawing>
              <wp:inline distT="0" distB="0" distL="0" distR="0" wp14:anchorId="34D4F2AF" wp14:editId="686EF46B">
                <wp:extent cx="526212" cy="426967"/>
                <wp:effectExtent l="0" t="0" r="762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Vertical Pequen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5046" cy="42602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</w:tcPr>
        <w:p w14:paraId="32484801" w14:textId="77777777" w:rsidR="00B91F05" w:rsidRDefault="00B91F05" w:rsidP="001D7D16">
          <w:pPr>
            <w:rPr>
              <w:b/>
              <w:sz w:val="22"/>
            </w:rPr>
          </w:pPr>
          <w:r>
            <w:rPr>
              <w:b/>
              <w:sz w:val="22"/>
            </w:rPr>
            <w:t>UNIVERSIDADE DO ESTADO DE SANTA CATARINA - UDESC</w:t>
          </w:r>
        </w:p>
        <w:p w14:paraId="19FF1F10" w14:textId="77777777" w:rsidR="00B91F05" w:rsidRDefault="00B91F05" w:rsidP="001D7D16">
          <w:pPr>
            <w:pStyle w:val="Ttulo4"/>
            <w:jc w:val="left"/>
          </w:pPr>
          <w:r>
            <w:t xml:space="preserve">CENTRO DE CIÊNCIAS TECNOLÓGICAS </w:t>
          </w:r>
          <w:r w:rsidR="00CE5BF0">
            <w:t>-</w:t>
          </w:r>
          <w:r>
            <w:t xml:space="preserve"> CCT</w:t>
          </w:r>
        </w:p>
        <w:p w14:paraId="6B577457" w14:textId="3C79A6BD" w:rsidR="00B91F05" w:rsidRDefault="00854528" w:rsidP="00854528">
          <w:pPr>
            <w:rPr>
              <w:b/>
            </w:rPr>
          </w:pPr>
          <w:r>
            <w:rPr>
              <w:b/>
            </w:rPr>
            <w:t xml:space="preserve">SECRETARIA </w:t>
          </w:r>
          <w:r w:rsidR="00B91F05">
            <w:rPr>
              <w:b/>
            </w:rPr>
            <w:t xml:space="preserve">DE ENSINO DE PÓS-GRADUAÇÃO - </w:t>
          </w:r>
          <w:r>
            <w:rPr>
              <w:b/>
            </w:rPr>
            <w:t>SE</w:t>
          </w:r>
          <w:r w:rsidR="00B91F05">
            <w:rPr>
              <w:b/>
            </w:rPr>
            <w:t>CEPG</w:t>
          </w:r>
        </w:p>
      </w:tc>
    </w:tr>
  </w:tbl>
  <w:p w14:paraId="300F6BF4" w14:textId="77777777" w:rsidR="00B91F05" w:rsidRDefault="00B91F05" w:rsidP="004F54FC">
    <w:pPr>
      <w:pStyle w:val="Cabealho"/>
      <w:spacing w:before="60" w:after="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8CF287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2" w15:restartNumberingAfterBreak="0">
    <w:nsid w:val="10E83C85"/>
    <w:multiLevelType w:val="hybridMultilevel"/>
    <w:tmpl w:val="A1FCCA88"/>
    <w:lvl w:ilvl="0" w:tplc="D5804990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48059D"/>
    <w:multiLevelType w:val="hybridMultilevel"/>
    <w:tmpl w:val="E464807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77A2E"/>
    <w:multiLevelType w:val="hybridMultilevel"/>
    <w:tmpl w:val="ECC2783A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9E1F09"/>
    <w:multiLevelType w:val="singleLevel"/>
    <w:tmpl w:val="0416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42450B2"/>
    <w:multiLevelType w:val="hybridMultilevel"/>
    <w:tmpl w:val="0F9E72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5E2A11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5A6B7E86"/>
    <w:multiLevelType w:val="singleLevel"/>
    <w:tmpl w:val="E71CC992"/>
    <w:lvl w:ilvl="0">
      <w:start w:val="2"/>
      <w:numFmt w:val="bullet"/>
      <w:lvlText w:val="-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9" w15:restartNumberingAfterBreak="0">
    <w:nsid w:val="60A020A9"/>
    <w:multiLevelType w:val="hybridMultilevel"/>
    <w:tmpl w:val="41B41994"/>
    <w:lvl w:ilvl="0" w:tplc="D7848AB0">
      <w:start w:val="1"/>
      <w:numFmt w:val="bullet"/>
      <w:lvlText w:val=""/>
      <w:lvlJc w:val="left"/>
      <w:pPr>
        <w:ind w:left="74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6" w:hanging="360"/>
      </w:pPr>
      <w:rPr>
        <w:rFonts w:ascii="Wingdings" w:hAnsi="Wingdings" w:hint="default"/>
      </w:rPr>
    </w:lvl>
  </w:abstractNum>
  <w:abstractNum w:abstractNumId="10" w15:restartNumberingAfterBreak="0">
    <w:nsid w:val="63C95C3A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70675D03"/>
    <w:multiLevelType w:val="singleLevel"/>
    <w:tmpl w:val="FFFFFFFF"/>
    <w:lvl w:ilvl="0">
      <w:start w:val="1"/>
      <w:numFmt w:val="bullet"/>
      <w:lvlText w:val=""/>
      <w:legacy w:legacy="1" w:legacySpace="0" w:legacyIndent="284"/>
      <w:lvlJc w:val="left"/>
      <w:pPr>
        <w:ind w:left="568" w:hanging="284"/>
      </w:pPr>
      <w:rPr>
        <w:rFonts w:ascii="Symbol" w:hAnsi="Symbol" w:hint="default"/>
      </w:rPr>
    </w:lvl>
  </w:abstractNum>
  <w:abstractNum w:abstractNumId="12" w15:restartNumberingAfterBreak="0">
    <w:nsid w:val="72CD7E07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ABB2CAE"/>
    <w:multiLevelType w:val="hybridMultilevel"/>
    <w:tmpl w:val="B3CADA48"/>
    <w:lvl w:ilvl="0" w:tplc="D7848AB0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DEF0216"/>
    <w:multiLevelType w:val="hybridMultilevel"/>
    <w:tmpl w:val="87683770"/>
    <w:lvl w:ilvl="0" w:tplc="D7848AB0">
      <w:start w:val="1"/>
      <w:numFmt w:val="bullet"/>
      <w:lvlText w:val=""/>
      <w:lvlJc w:val="left"/>
      <w:pPr>
        <w:ind w:left="149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11"/>
  </w:num>
  <w:num w:numId="5">
    <w:abstractNumId w:val="1"/>
  </w:num>
  <w:num w:numId="6">
    <w:abstractNumId w:val="5"/>
  </w:num>
  <w:num w:numId="7">
    <w:abstractNumId w:val="8"/>
  </w:num>
  <w:num w:numId="8">
    <w:abstractNumId w:val="7"/>
  </w:num>
  <w:num w:numId="9">
    <w:abstractNumId w:val="13"/>
  </w:num>
  <w:num w:numId="10">
    <w:abstractNumId w:val="14"/>
  </w:num>
  <w:num w:numId="11">
    <w:abstractNumId w:val="6"/>
  </w:num>
  <w:num w:numId="12">
    <w:abstractNumId w:val="4"/>
  </w:num>
  <w:num w:numId="13">
    <w:abstractNumId w:val="3"/>
  </w:num>
  <w:num w:numId="14">
    <w:abstractNumId w:val="9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1" w:cryptProviderType="rsaAES" w:cryptAlgorithmClass="hash" w:cryptAlgorithmType="typeAny" w:cryptAlgorithmSid="14" w:cryptSpinCount="100000" w:hash="JZJk8pyDbwdPVD/TK0SCJ0jzTuUcO+AH7syO9T2TIN68mne0M5E+7QeVeyv9x1Ou4jVeo1uGQ8lj/andXDJdlg==" w:salt="mMVR2XejmJ9Wyiss2J809A==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1136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455A"/>
    <w:rsid w:val="00002B56"/>
    <w:rsid w:val="00007BB3"/>
    <w:rsid w:val="00043956"/>
    <w:rsid w:val="00047135"/>
    <w:rsid w:val="00050606"/>
    <w:rsid w:val="000A2168"/>
    <w:rsid w:val="000B08FA"/>
    <w:rsid w:val="000D5FAF"/>
    <w:rsid w:val="000F45E2"/>
    <w:rsid w:val="000F5427"/>
    <w:rsid w:val="001305AB"/>
    <w:rsid w:val="00175191"/>
    <w:rsid w:val="00180076"/>
    <w:rsid w:val="00184029"/>
    <w:rsid w:val="001B1661"/>
    <w:rsid w:val="001C2BA4"/>
    <w:rsid w:val="001D7D16"/>
    <w:rsid w:val="00200D7B"/>
    <w:rsid w:val="0020287A"/>
    <w:rsid w:val="002126FC"/>
    <w:rsid w:val="00230421"/>
    <w:rsid w:val="0023624F"/>
    <w:rsid w:val="00240A08"/>
    <w:rsid w:val="0024727D"/>
    <w:rsid w:val="00263AF4"/>
    <w:rsid w:val="00273E21"/>
    <w:rsid w:val="0029644F"/>
    <w:rsid w:val="002B3F61"/>
    <w:rsid w:val="002B7A37"/>
    <w:rsid w:val="002C0773"/>
    <w:rsid w:val="002C748A"/>
    <w:rsid w:val="002D4C25"/>
    <w:rsid w:val="002F7CD6"/>
    <w:rsid w:val="0030473E"/>
    <w:rsid w:val="00307180"/>
    <w:rsid w:val="0030765E"/>
    <w:rsid w:val="00315309"/>
    <w:rsid w:val="00321CAB"/>
    <w:rsid w:val="00334BA0"/>
    <w:rsid w:val="00357433"/>
    <w:rsid w:val="0036154D"/>
    <w:rsid w:val="0036269D"/>
    <w:rsid w:val="00363165"/>
    <w:rsid w:val="00384518"/>
    <w:rsid w:val="003848A0"/>
    <w:rsid w:val="00394AF4"/>
    <w:rsid w:val="003A392D"/>
    <w:rsid w:val="003A48A2"/>
    <w:rsid w:val="003A7E78"/>
    <w:rsid w:val="003B70B4"/>
    <w:rsid w:val="003C71B0"/>
    <w:rsid w:val="003E6459"/>
    <w:rsid w:val="003F1524"/>
    <w:rsid w:val="003F54C6"/>
    <w:rsid w:val="004328BB"/>
    <w:rsid w:val="004436BF"/>
    <w:rsid w:val="004527E8"/>
    <w:rsid w:val="0046072A"/>
    <w:rsid w:val="00463B89"/>
    <w:rsid w:val="00480224"/>
    <w:rsid w:val="00486648"/>
    <w:rsid w:val="0049191C"/>
    <w:rsid w:val="004955A3"/>
    <w:rsid w:val="00497168"/>
    <w:rsid w:val="004C4903"/>
    <w:rsid w:val="004C5E7A"/>
    <w:rsid w:val="004C6C95"/>
    <w:rsid w:val="004D2E55"/>
    <w:rsid w:val="004D35C0"/>
    <w:rsid w:val="004D490B"/>
    <w:rsid w:val="004E28C9"/>
    <w:rsid w:val="004E7382"/>
    <w:rsid w:val="004F1E9B"/>
    <w:rsid w:val="004F54FC"/>
    <w:rsid w:val="004F6BF8"/>
    <w:rsid w:val="005172CD"/>
    <w:rsid w:val="0052527C"/>
    <w:rsid w:val="00530CC5"/>
    <w:rsid w:val="00534A77"/>
    <w:rsid w:val="00537917"/>
    <w:rsid w:val="00544D6B"/>
    <w:rsid w:val="00562E48"/>
    <w:rsid w:val="00563F52"/>
    <w:rsid w:val="005649D8"/>
    <w:rsid w:val="00565E56"/>
    <w:rsid w:val="00577221"/>
    <w:rsid w:val="00593DE1"/>
    <w:rsid w:val="005D78D5"/>
    <w:rsid w:val="005D7A82"/>
    <w:rsid w:val="005E14AF"/>
    <w:rsid w:val="005E42B4"/>
    <w:rsid w:val="005F25C3"/>
    <w:rsid w:val="005F2D7A"/>
    <w:rsid w:val="005F66D5"/>
    <w:rsid w:val="00600D45"/>
    <w:rsid w:val="00623BBC"/>
    <w:rsid w:val="006240B6"/>
    <w:rsid w:val="00631156"/>
    <w:rsid w:val="00643BFF"/>
    <w:rsid w:val="00697A90"/>
    <w:rsid w:val="00697E84"/>
    <w:rsid w:val="006A55AA"/>
    <w:rsid w:val="006B1F70"/>
    <w:rsid w:val="006D5D50"/>
    <w:rsid w:val="006E455A"/>
    <w:rsid w:val="00737530"/>
    <w:rsid w:val="00743FA3"/>
    <w:rsid w:val="007516BE"/>
    <w:rsid w:val="007521C3"/>
    <w:rsid w:val="00755753"/>
    <w:rsid w:val="0076303A"/>
    <w:rsid w:val="00784AF6"/>
    <w:rsid w:val="0078627F"/>
    <w:rsid w:val="00790C40"/>
    <w:rsid w:val="0079337F"/>
    <w:rsid w:val="007D5EF8"/>
    <w:rsid w:val="007E10AD"/>
    <w:rsid w:val="007E3AE2"/>
    <w:rsid w:val="007F49A0"/>
    <w:rsid w:val="00806994"/>
    <w:rsid w:val="00810164"/>
    <w:rsid w:val="00824EAA"/>
    <w:rsid w:val="008538FF"/>
    <w:rsid w:val="00853F80"/>
    <w:rsid w:val="00854528"/>
    <w:rsid w:val="00856649"/>
    <w:rsid w:val="00867937"/>
    <w:rsid w:val="0087793D"/>
    <w:rsid w:val="008B2B6D"/>
    <w:rsid w:val="008B6A73"/>
    <w:rsid w:val="008D00DE"/>
    <w:rsid w:val="008F1605"/>
    <w:rsid w:val="00920955"/>
    <w:rsid w:val="009227EE"/>
    <w:rsid w:val="00954D38"/>
    <w:rsid w:val="00966BAA"/>
    <w:rsid w:val="00973B85"/>
    <w:rsid w:val="0097510C"/>
    <w:rsid w:val="009855A6"/>
    <w:rsid w:val="00993555"/>
    <w:rsid w:val="009A0F7F"/>
    <w:rsid w:val="009B01C4"/>
    <w:rsid w:val="009B1523"/>
    <w:rsid w:val="009B315A"/>
    <w:rsid w:val="009C0B29"/>
    <w:rsid w:val="009D64A1"/>
    <w:rsid w:val="009E06D2"/>
    <w:rsid w:val="009E09E5"/>
    <w:rsid w:val="009E0B84"/>
    <w:rsid w:val="009E77BE"/>
    <w:rsid w:val="009F1903"/>
    <w:rsid w:val="009F6DFA"/>
    <w:rsid w:val="00A14191"/>
    <w:rsid w:val="00A14683"/>
    <w:rsid w:val="00A163DA"/>
    <w:rsid w:val="00A3282F"/>
    <w:rsid w:val="00A40ABE"/>
    <w:rsid w:val="00A42683"/>
    <w:rsid w:val="00A608FB"/>
    <w:rsid w:val="00A65FE7"/>
    <w:rsid w:val="00A67FC2"/>
    <w:rsid w:val="00A76005"/>
    <w:rsid w:val="00A769AA"/>
    <w:rsid w:val="00AA29D9"/>
    <w:rsid w:val="00AA6D93"/>
    <w:rsid w:val="00AA7329"/>
    <w:rsid w:val="00AB60C5"/>
    <w:rsid w:val="00AD058B"/>
    <w:rsid w:val="00AE63CE"/>
    <w:rsid w:val="00AF47F2"/>
    <w:rsid w:val="00B00EA9"/>
    <w:rsid w:val="00B17B7A"/>
    <w:rsid w:val="00B244B3"/>
    <w:rsid w:val="00B52115"/>
    <w:rsid w:val="00B53C72"/>
    <w:rsid w:val="00B602DA"/>
    <w:rsid w:val="00B616C9"/>
    <w:rsid w:val="00B666BA"/>
    <w:rsid w:val="00B66A3E"/>
    <w:rsid w:val="00B77D71"/>
    <w:rsid w:val="00B91F05"/>
    <w:rsid w:val="00BA2C55"/>
    <w:rsid w:val="00BC5F70"/>
    <w:rsid w:val="00BC7659"/>
    <w:rsid w:val="00BE5492"/>
    <w:rsid w:val="00C14F64"/>
    <w:rsid w:val="00C20647"/>
    <w:rsid w:val="00C34193"/>
    <w:rsid w:val="00C53FA0"/>
    <w:rsid w:val="00C616C9"/>
    <w:rsid w:val="00C94473"/>
    <w:rsid w:val="00CA0799"/>
    <w:rsid w:val="00CA4108"/>
    <w:rsid w:val="00CB7AC7"/>
    <w:rsid w:val="00CC5D44"/>
    <w:rsid w:val="00CD0732"/>
    <w:rsid w:val="00CE5BF0"/>
    <w:rsid w:val="00CE6913"/>
    <w:rsid w:val="00D1720B"/>
    <w:rsid w:val="00D45B1B"/>
    <w:rsid w:val="00D5227B"/>
    <w:rsid w:val="00D52A2F"/>
    <w:rsid w:val="00D56BD0"/>
    <w:rsid w:val="00DA23C0"/>
    <w:rsid w:val="00DA5B9D"/>
    <w:rsid w:val="00DA769B"/>
    <w:rsid w:val="00DC3194"/>
    <w:rsid w:val="00DC4DEC"/>
    <w:rsid w:val="00DD6B0A"/>
    <w:rsid w:val="00DD6CF4"/>
    <w:rsid w:val="00DE7DE3"/>
    <w:rsid w:val="00E05C17"/>
    <w:rsid w:val="00E23989"/>
    <w:rsid w:val="00E24E66"/>
    <w:rsid w:val="00E31C31"/>
    <w:rsid w:val="00E46792"/>
    <w:rsid w:val="00E61841"/>
    <w:rsid w:val="00E66EC5"/>
    <w:rsid w:val="00E86399"/>
    <w:rsid w:val="00E866BC"/>
    <w:rsid w:val="00E90C90"/>
    <w:rsid w:val="00E91634"/>
    <w:rsid w:val="00EC1AAD"/>
    <w:rsid w:val="00ED42CA"/>
    <w:rsid w:val="00EE318A"/>
    <w:rsid w:val="00EF42F2"/>
    <w:rsid w:val="00F105F5"/>
    <w:rsid w:val="00F30522"/>
    <w:rsid w:val="00F37D69"/>
    <w:rsid w:val="00F431EE"/>
    <w:rsid w:val="00F54D12"/>
    <w:rsid w:val="00F84624"/>
    <w:rsid w:val="00F9096D"/>
    <w:rsid w:val="00F930B3"/>
    <w:rsid w:val="00F93258"/>
    <w:rsid w:val="00F951C2"/>
    <w:rsid w:val="00F95BC6"/>
    <w:rsid w:val="00FA3B2E"/>
    <w:rsid w:val="00FB507C"/>
    <w:rsid w:val="00FD5C74"/>
    <w:rsid w:val="00FD71B9"/>
    <w:rsid w:val="00FE6B46"/>
    <w:rsid w:val="00FF57C8"/>
    <w:rsid w:val="00FF6CD1"/>
    <w:rsid w:val="00FF7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3665"/>
    <o:shapelayout v:ext="edit">
      <o:idmap v:ext="edit" data="1"/>
    </o:shapelayout>
  </w:shapeDefaults>
  <w:decimalSymbol w:val=","/>
  <w:listSeparator w:val=";"/>
  <w14:docId w14:val="39252439"/>
  <w15:docId w15:val="{51E68065-0F86-4C0E-B46F-08FAA562C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</w:pPr>
    <w:rPr>
      <w:snapToGrid w:val="0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24"/>
    </w:rPr>
  </w:style>
  <w:style w:type="paragraph" w:styleId="Ttulo2">
    <w:name w:val="heading 2"/>
    <w:basedOn w:val="Normal"/>
    <w:next w:val="Normal"/>
    <w:qFormat/>
    <w:pPr>
      <w:keepNext/>
      <w:jc w:val="center"/>
      <w:outlineLvl w:val="1"/>
    </w:pPr>
    <w:rPr>
      <w:b/>
      <w:sz w:val="28"/>
    </w:rPr>
  </w:style>
  <w:style w:type="paragraph" w:styleId="Ttulo3">
    <w:name w:val="heading 3"/>
    <w:basedOn w:val="Normal"/>
    <w:next w:val="Normal"/>
    <w:qFormat/>
    <w:pPr>
      <w:keepNext/>
      <w:widowControl/>
      <w:jc w:val="center"/>
      <w:outlineLvl w:val="2"/>
    </w:pPr>
    <w:rPr>
      <w:b/>
      <w:i/>
      <w:snapToGrid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Ttulo5">
    <w:name w:val="heading 5"/>
    <w:basedOn w:val="Normal"/>
    <w:next w:val="Normal"/>
    <w:qFormat/>
    <w:pPr>
      <w:keepNext/>
      <w:widowControl/>
      <w:outlineLvl w:val="4"/>
    </w:pPr>
    <w:rPr>
      <w:b/>
      <w:snapToGrid/>
      <w:sz w:val="28"/>
    </w:rPr>
  </w:style>
  <w:style w:type="paragraph" w:styleId="Ttulo6">
    <w:name w:val="heading 6"/>
    <w:basedOn w:val="Normal"/>
    <w:next w:val="Normal"/>
    <w:qFormat/>
    <w:pPr>
      <w:keepNext/>
      <w:widowControl/>
      <w:jc w:val="both"/>
      <w:outlineLvl w:val="5"/>
    </w:pPr>
    <w:rPr>
      <w:snapToGrid/>
      <w:sz w:val="24"/>
    </w:rPr>
  </w:style>
  <w:style w:type="paragraph" w:styleId="Ttulo7">
    <w:name w:val="heading 7"/>
    <w:basedOn w:val="Normal"/>
    <w:next w:val="Normal"/>
    <w:qFormat/>
    <w:pPr>
      <w:keepNext/>
      <w:widowControl/>
      <w:jc w:val="center"/>
      <w:outlineLvl w:val="6"/>
    </w:pPr>
    <w:rPr>
      <w:b/>
      <w:snapToGrid/>
    </w:rPr>
  </w:style>
  <w:style w:type="paragraph" w:styleId="Ttulo8">
    <w:name w:val="heading 8"/>
    <w:basedOn w:val="Normal"/>
    <w:next w:val="Normal"/>
    <w:qFormat/>
    <w:pPr>
      <w:keepNext/>
      <w:widowControl/>
      <w:jc w:val="center"/>
      <w:outlineLvl w:val="7"/>
    </w:pPr>
    <w:rPr>
      <w:b/>
      <w:i/>
      <w:snapToGrid/>
      <w:sz w:val="28"/>
    </w:rPr>
  </w:style>
  <w:style w:type="paragraph" w:styleId="Ttulo9">
    <w:name w:val="heading 9"/>
    <w:basedOn w:val="Normal"/>
    <w:next w:val="Normal"/>
    <w:qFormat/>
    <w:pPr>
      <w:keepNext/>
      <w:widowControl/>
      <w:ind w:left="284" w:hanging="284"/>
      <w:jc w:val="center"/>
      <w:outlineLvl w:val="8"/>
    </w:pPr>
    <w:rPr>
      <w:b/>
      <w:i/>
      <w:snapToGrid/>
      <w:sz w:val="24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character" w:styleId="Refdenotaderodap">
    <w:name w:val="footnote reference"/>
    <w:semiHidden/>
    <w:rPr>
      <w:position w:val="6"/>
      <w:sz w:val="16"/>
    </w:rPr>
  </w:style>
  <w:style w:type="paragraph" w:styleId="Textodenotaderodap">
    <w:name w:val="footnote text"/>
    <w:basedOn w:val="Normal"/>
    <w:link w:val="TextodenotaderodapChar"/>
  </w:style>
  <w:style w:type="paragraph" w:customStyle="1" w:styleId="Alcindo">
    <w:name w:val="Alcindo"/>
    <w:basedOn w:val="Normal"/>
    <w:pPr>
      <w:jc w:val="both"/>
    </w:pPr>
    <w:rPr>
      <w:sz w:val="26"/>
    </w:rPr>
  </w:style>
  <w:style w:type="paragraph" w:styleId="Corpodetexto">
    <w:name w:val="Body Text"/>
    <w:basedOn w:val="Normal"/>
    <w:pPr>
      <w:widowControl/>
      <w:jc w:val="both"/>
    </w:pPr>
    <w:rPr>
      <w:b/>
      <w:snapToGrid/>
      <w:sz w:val="24"/>
    </w:rPr>
  </w:style>
  <w:style w:type="paragraph" w:styleId="Corpodetexto2">
    <w:name w:val="Body Text 2"/>
    <w:basedOn w:val="Normal"/>
    <w:pPr>
      <w:widowControl/>
    </w:pPr>
    <w:rPr>
      <w:snapToGrid/>
      <w:sz w:val="28"/>
    </w:rPr>
  </w:style>
  <w:style w:type="character" w:styleId="Hyperlink">
    <w:name w:val="Hyperlink"/>
    <w:rPr>
      <w:color w:val="0000FF"/>
      <w:u w:val="single"/>
    </w:rPr>
  </w:style>
  <w:style w:type="character" w:customStyle="1" w:styleId="TextodenotaderodapChar">
    <w:name w:val="Texto de nota de rodapé Char"/>
    <w:link w:val="Textodenotaderodap"/>
    <w:rsid w:val="0049191C"/>
    <w:rPr>
      <w:snapToGrid w:val="0"/>
      <w:lang w:val="en-US"/>
    </w:rPr>
  </w:style>
  <w:style w:type="table" w:styleId="Tabelacomgrade">
    <w:name w:val="Table Grid"/>
    <w:basedOn w:val="Tabelanormal"/>
    <w:rsid w:val="00954D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rsid w:val="0053791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537917"/>
    <w:rPr>
      <w:rFonts w:ascii="Tahoma" w:hAnsi="Tahoma" w:cs="Tahoma"/>
      <w:snapToGrid w:val="0"/>
      <w:sz w:val="16"/>
      <w:szCs w:val="16"/>
    </w:rPr>
  </w:style>
  <w:style w:type="paragraph" w:styleId="PargrafodaLista">
    <w:name w:val="List Paragraph"/>
    <w:basedOn w:val="Normal"/>
    <w:uiPriority w:val="34"/>
    <w:qFormat/>
    <w:rsid w:val="00E31C31"/>
    <w:pPr>
      <w:ind w:left="720"/>
      <w:contextualSpacing/>
    </w:pPr>
  </w:style>
  <w:style w:type="character" w:customStyle="1" w:styleId="MenoPendente1">
    <w:name w:val="Menção Pendente1"/>
    <w:basedOn w:val="Fontepargpadro"/>
    <w:uiPriority w:val="99"/>
    <w:semiHidden/>
    <w:unhideWhenUsed/>
    <w:rsid w:val="00752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77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2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isestaduais.com.br/sc/decreto-n-16-2019-santa-catarina-dispoe-sobre-o-uso-do-nome-social-de-pessoas-transexuais-ou-travestis-no-ambito-da-administracao-publica-estadua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tricto%20CCT\Engenharia%20de%20Materiais\2000\fich-ma2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7A8711-C346-4A55-A536-BE366A7443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fich-ma2.dot</Template>
  <TotalTime>461</TotalTime>
  <Pages>1</Pages>
  <Words>266</Words>
  <Characters>1442</Characters>
  <Application>Microsoft Office Word</Application>
  <DocSecurity>8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_</vt:lpstr>
    </vt:vector>
  </TitlesOfParts>
  <Company>CCT/UDESC</Company>
  <LinksUpToDate>false</LinksUpToDate>
  <CharactersWithSpaces>1705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</dc:title>
  <dc:creator>tania</dc:creator>
  <cp:lastModifiedBy>SUSELE MUSSOI RODRIGUES</cp:lastModifiedBy>
  <cp:revision>60</cp:revision>
  <cp:lastPrinted>2019-12-17T21:42:00Z</cp:lastPrinted>
  <dcterms:created xsi:type="dcterms:W3CDTF">2017-06-28T19:11:00Z</dcterms:created>
  <dcterms:modified xsi:type="dcterms:W3CDTF">2022-07-01T21:40:00Z</dcterms:modified>
</cp:coreProperties>
</file>