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2C148" w14:textId="21988BF0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color w:val="000000"/>
        </w:rPr>
        <w:t xml:space="preserve">MESTRADO </w:t>
      </w:r>
      <w:r w:rsidR="00BD47E0">
        <w:rPr>
          <w:rFonts w:ascii="Arial" w:hAnsi="Arial" w:cs="Arial"/>
          <w:b/>
          <w:color w:val="000000"/>
        </w:rPr>
        <w:t xml:space="preserve">ACADÊMICO EM </w:t>
      </w:r>
      <w:r w:rsidR="00581D45">
        <w:rPr>
          <w:rFonts w:ascii="Arial" w:hAnsi="Arial" w:cs="Arial"/>
          <w:b/>
          <w:color w:val="000000"/>
        </w:rPr>
        <w:t>ENGENHARIA MECÂNICA</w:t>
      </w:r>
    </w:p>
    <w:p w14:paraId="088DBE9A" w14:textId="646410DD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24583C">
        <w:rPr>
          <w:rFonts w:ascii="Arial" w:hAnsi="Arial" w:cs="Arial"/>
          <w:b/>
          <w:color w:val="000000"/>
          <w:u w:val="single"/>
        </w:rPr>
        <w:t xml:space="preserve"> – SEMESTRE LETIVO 202</w:t>
      </w:r>
      <w:r w:rsidR="00E300CA">
        <w:rPr>
          <w:rFonts w:ascii="Arial" w:hAnsi="Arial" w:cs="Arial"/>
          <w:b/>
          <w:color w:val="000000"/>
          <w:u w:val="single"/>
        </w:rPr>
        <w:t>5</w:t>
      </w:r>
      <w:r w:rsidR="00F54D12">
        <w:rPr>
          <w:rFonts w:ascii="Arial" w:hAnsi="Arial" w:cs="Arial"/>
          <w:b/>
          <w:color w:val="000000"/>
          <w:u w:val="single"/>
        </w:rPr>
        <w:t>/</w:t>
      </w:r>
      <w:r w:rsidR="00D20A43">
        <w:rPr>
          <w:rFonts w:ascii="Arial" w:hAnsi="Arial" w:cs="Arial"/>
          <w:b/>
          <w:color w:val="000000"/>
          <w:u w:val="single"/>
        </w:rPr>
        <w:t>2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1021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725"/>
        <w:gridCol w:w="3659"/>
        <w:gridCol w:w="859"/>
      </w:tblGrid>
      <w:tr w:rsidR="004C6C95" w:rsidRPr="004F54FC" w14:paraId="5C5C3217" w14:textId="77777777" w:rsidTr="000529BB">
        <w:trPr>
          <w:cantSplit/>
          <w:jc w:val="center"/>
        </w:trPr>
        <w:tc>
          <w:tcPr>
            <w:tcW w:w="10218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65111B96" w14:textId="31E3902D" w:rsidR="004C6C95" w:rsidRPr="00586D24" w:rsidRDefault="00F54D12" w:rsidP="00586D2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</w:tc>
      </w:tr>
      <w:tr w:rsidR="004C6C95" w:rsidRPr="00AE63CE" w14:paraId="41DC8813" w14:textId="77777777" w:rsidTr="000529BB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10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1193CFB6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  <w:r w:rsidR="00586D24">
              <w:rPr>
                <w:rFonts w:ascii="Arial" w:hAnsi="Arial" w:cs="Arial"/>
                <w:b/>
              </w:rPr>
              <w:t xml:space="preserve"> </w:t>
            </w:r>
            <w:permStart w:id="469129519" w:edGrp="everyone"/>
            <w:r w:rsidR="00586D24">
              <w:rPr>
                <w:rFonts w:ascii="Arial" w:hAnsi="Arial" w:cs="Arial"/>
                <w:b/>
              </w:rPr>
              <w:t xml:space="preserve">   </w:t>
            </w:r>
            <w:permEnd w:id="469129519"/>
          </w:p>
        </w:tc>
      </w:tr>
      <w:tr w:rsidR="00C53FA0" w:rsidRPr="00AE63CE" w14:paraId="599D70E5" w14:textId="77777777" w:rsidTr="000529BB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10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0E2C4948" w:rsidR="00C53FA0" w:rsidRPr="00954D38" w:rsidRDefault="00C53FA0" w:rsidP="00D71869">
            <w:pPr>
              <w:jc w:val="both"/>
              <w:rPr>
                <w:rFonts w:ascii="Arial" w:hAnsi="Arial" w:cs="Arial"/>
                <w:b/>
              </w:rPr>
            </w:pPr>
            <w:r w:rsidRPr="005F66D5">
              <w:rPr>
                <w:rFonts w:ascii="Arial" w:hAnsi="Arial" w:cs="Arial"/>
                <w:b/>
              </w:rPr>
              <w:t>Nome Social</w:t>
            </w:r>
            <w:r w:rsidR="00094EE0">
              <w:rPr>
                <w:rFonts w:ascii="Arial" w:hAnsi="Arial" w:cs="Arial"/>
                <w:b/>
              </w:rPr>
              <w:t xml:space="preserve"> (</w:t>
            </w:r>
            <w:r w:rsidR="00D71869">
              <w:rPr>
                <w:rFonts w:ascii="Arial" w:hAnsi="Arial" w:cs="Arial"/>
                <w:b/>
              </w:rPr>
              <w:t xml:space="preserve">preencher apenas se </w:t>
            </w:r>
            <w:r w:rsidR="00094EE0">
              <w:rPr>
                <w:rFonts w:ascii="Arial" w:hAnsi="Arial" w:cs="Arial"/>
                <w:b/>
              </w:rPr>
              <w:t>houver)**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  <w:r w:rsidR="00586D24">
              <w:rPr>
                <w:rFonts w:ascii="Arial" w:hAnsi="Arial" w:cs="Arial"/>
                <w:b/>
              </w:rPr>
              <w:t xml:space="preserve"> </w:t>
            </w:r>
            <w:permStart w:id="1561202570" w:edGrp="everyone"/>
            <w:r w:rsidR="00586D24">
              <w:rPr>
                <w:rFonts w:ascii="Arial" w:hAnsi="Arial" w:cs="Arial"/>
                <w:b/>
              </w:rPr>
              <w:t xml:space="preserve">   </w:t>
            </w:r>
            <w:permEnd w:id="1561202570"/>
          </w:p>
        </w:tc>
      </w:tr>
      <w:tr w:rsidR="0052527C" w:rsidRPr="00AE63CE" w14:paraId="72A164CB" w14:textId="77777777" w:rsidTr="000529BB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10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39828626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CPF:</w:t>
            </w:r>
            <w:r w:rsidR="00586D24">
              <w:rPr>
                <w:rFonts w:ascii="Arial" w:hAnsi="Arial" w:cs="Arial"/>
                <w:b/>
              </w:rPr>
              <w:t xml:space="preserve"> </w:t>
            </w:r>
            <w:permStart w:id="1143234421" w:edGrp="everyone"/>
            <w:r w:rsidR="00586D24">
              <w:rPr>
                <w:rFonts w:ascii="Arial" w:hAnsi="Arial" w:cs="Arial"/>
                <w:b/>
              </w:rPr>
              <w:t xml:space="preserve">   </w:t>
            </w:r>
            <w:permEnd w:id="1143234421"/>
          </w:p>
        </w:tc>
      </w:tr>
      <w:tr w:rsidR="00E866BC" w:rsidRPr="00AE63CE" w14:paraId="40AA15C9" w14:textId="77777777" w:rsidTr="000529BB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10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181EF79F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  <w:r w:rsidR="00586D24">
              <w:rPr>
                <w:rFonts w:ascii="Arial" w:hAnsi="Arial" w:cs="Arial"/>
                <w:b/>
              </w:rPr>
              <w:t xml:space="preserve"> </w:t>
            </w:r>
            <w:permStart w:id="159728520" w:edGrp="everyone"/>
            <w:r w:rsidR="00586D24">
              <w:rPr>
                <w:rFonts w:ascii="Arial" w:hAnsi="Arial" w:cs="Arial"/>
                <w:b/>
              </w:rPr>
              <w:t xml:space="preserve">   </w:t>
            </w:r>
            <w:permEnd w:id="159728520"/>
          </w:p>
        </w:tc>
      </w:tr>
      <w:tr w:rsidR="0052527C" w:rsidRPr="00AE63CE" w14:paraId="6BAAB5CC" w14:textId="77777777" w:rsidTr="000529BB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10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01DA91C9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  <w:r w:rsidR="00586D24">
              <w:rPr>
                <w:rFonts w:ascii="Arial" w:hAnsi="Arial" w:cs="Arial"/>
                <w:b/>
              </w:rPr>
              <w:t xml:space="preserve"> </w:t>
            </w:r>
            <w:permStart w:id="1058436612" w:edGrp="everyone"/>
            <w:r w:rsidR="00586D24">
              <w:rPr>
                <w:rFonts w:ascii="Arial" w:hAnsi="Arial" w:cs="Arial"/>
                <w:b/>
              </w:rPr>
              <w:t xml:space="preserve">   </w:t>
            </w:r>
            <w:permEnd w:id="1058436612"/>
          </w:p>
        </w:tc>
      </w:tr>
      <w:tr w:rsidR="00094EE0" w:rsidRPr="00AE63CE" w14:paraId="6B26B9A4" w14:textId="77777777" w:rsidTr="000529BB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10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190B8CD6" w14:textId="4424EA9B" w:rsidR="00094EE0" w:rsidRDefault="00094EE0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</w:t>
            </w:r>
            <w:permStart w:id="865490443" w:edGrp="everyone"/>
            <w:r w:rsidRPr="0052527C">
              <w:rPr>
                <w:rFonts w:ascii="Arial" w:hAnsi="Arial" w:cs="Arial"/>
              </w:rPr>
              <w:t xml:space="preserve">  </w:t>
            </w:r>
            <w:permEnd w:id="865490443"/>
            <w:r w:rsidRPr="0052527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</w:t>
            </w:r>
            <w:permStart w:id="987124372" w:edGrp="everyone"/>
            <w:r w:rsidRPr="0052527C">
              <w:rPr>
                <w:rFonts w:ascii="Arial" w:hAnsi="Arial" w:cs="Arial"/>
              </w:rPr>
              <w:t xml:space="preserve">  </w:t>
            </w:r>
            <w:permEnd w:id="987124372"/>
            <w:r w:rsidRPr="0052527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Feminino   (</w:t>
            </w:r>
            <w:permStart w:id="1573458296" w:edGrp="everyone"/>
            <w:r>
              <w:rPr>
                <w:rFonts w:ascii="Arial" w:hAnsi="Arial" w:cs="Arial"/>
              </w:rPr>
              <w:t xml:space="preserve">   </w:t>
            </w:r>
            <w:permEnd w:id="1573458296"/>
            <w:r>
              <w:rPr>
                <w:rFonts w:ascii="Arial" w:hAnsi="Arial" w:cs="Arial"/>
              </w:rPr>
              <w:t>)Prefiro não informar</w:t>
            </w:r>
          </w:p>
        </w:tc>
      </w:tr>
      <w:tr w:rsidR="009A0F7F" w:rsidRPr="00AE63CE" w14:paraId="5A3EDBF8" w14:textId="77777777" w:rsidTr="000529BB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10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</w:t>
            </w:r>
            <w:permStart w:id="1519847236" w:edGrp="everyone"/>
            <w:r w:rsidRPr="0052527C">
              <w:rPr>
                <w:rFonts w:ascii="Arial" w:hAnsi="Arial" w:cs="Arial"/>
              </w:rPr>
              <w:t xml:space="preserve">  </w:t>
            </w:r>
            <w:permEnd w:id="1519847236"/>
            <w:r w:rsidRPr="0052527C">
              <w:rPr>
                <w:rFonts w:ascii="Arial" w:hAnsi="Arial" w:cs="Arial"/>
              </w:rPr>
              <w:t>)Casado  (</w:t>
            </w:r>
            <w:permStart w:id="1464551577" w:edGrp="everyone"/>
            <w:r w:rsidRPr="0052527C">
              <w:rPr>
                <w:rFonts w:ascii="Arial" w:hAnsi="Arial" w:cs="Arial"/>
              </w:rPr>
              <w:t xml:space="preserve">  </w:t>
            </w:r>
            <w:permEnd w:id="1464551577"/>
            <w:r w:rsidRPr="0052527C">
              <w:rPr>
                <w:rFonts w:ascii="Arial" w:hAnsi="Arial" w:cs="Arial"/>
              </w:rPr>
              <w:t>)Solteiro  (</w:t>
            </w:r>
            <w:permStart w:id="1107895132" w:edGrp="everyone"/>
            <w:r w:rsidRPr="0052527C">
              <w:rPr>
                <w:rFonts w:ascii="Arial" w:hAnsi="Arial" w:cs="Arial"/>
              </w:rPr>
              <w:t xml:space="preserve">  </w:t>
            </w:r>
            <w:permEnd w:id="1107895132"/>
            <w:r w:rsidRPr="0052527C">
              <w:rPr>
                <w:rFonts w:ascii="Arial" w:hAnsi="Arial" w:cs="Arial"/>
              </w:rPr>
              <w:t>)Divorciado  (</w:t>
            </w:r>
            <w:permStart w:id="1146559567" w:edGrp="everyone"/>
            <w:r w:rsidRPr="0052527C">
              <w:rPr>
                <w:rFonts w:ascii="Arial" w:hAnsi="Arial" w:cs="Arial"/>
              </w:rPr>
              <w:t xml:space="preserve">  </w:t>
            </w:r>
            <w:permEnd w:id="1146559567"/>
            <w:r w:rsidRPr="0052527C">
              <w:rPr>
                <w:rFonts w:ascii="Arial" w:hAnsi="Arial" w:cs="Arial"/>
              </w:rPr>
              <w:t>)União Estável  (</w:t>
            </w:r>
            <w:permStart w:id="1249995324" w:edGrp="everyone"/>
            <w:r w:rsidRPr="0052527C">
              <w:rPr>
                <w:rFonts w:ascii="Arial" w:hAnsi="Arial" w:cs="Arial"/>
              </w:rPr>
              <w:t xml:space="preserve">  </w:t>
            </w:r>
            <w:permEnd w:id="1249995324"/>
            <w:r w:rsidRPr="0052527C">
              <w:rPr>
                <w:rFonts w:ascii="Arial" w:hAnsi="Arial" w:cs="Arial"/>
              </w:rPr>
              <w:t>)Separação Judicial   (</w:t>
            </w:r>
            <w:permStart w:id="644946776" w:edGrp="everyone"/>
            <w:r w:rsidRPr="0052527C">
              <w:rPr>
                <w:rFonts w:ascii="Arial" w:hAnsi="Arial" w:cs="Arial"/>
              </w:rPr>
              <w:t xml:space="preserve">  </w:t>
            </w:r>
            <w:permEnd w:id="644946776"/>
            <w:r w:rsidRPr="0052527C">
              <w:rPr>
                <w:rFonts w:ascii="Arial" w:hAnsi="Arial" w:cs="Arial"/>
              </w:rPr>
              <w:t>)Viúvo</w:t>
            </w:r>
          </w:p>
        </w:tc>
      </w:tr>
      <w:tr w:rsidR="009A0F7F" w:rsidRPr="00AE63CE" w14:paraId="680E7BF7" w14:textId="77777777" w:rsidTr="000529BB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10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46C1A13F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</w:t>
            </w:r>
            <w:permStart w:id="643119645" w:edGrp="everyone"/>
            <w:r w:rsidRPr="0052527C">
              <w:rPr>
                <w:rFonts w:ascii="Arial" w:hAnsi="Arial" w:cs="Arial"/>
              </w:rPr>
              <w:t xml:space="preserve">  </w:t>
            </w:r>
            <w:permEnd w:id="643119645"/>
            <w:r w:rsidRPr="0052527C">
              <w:rPr>
                <w:rFonts w:ascii="Arial" w:hAnsi="Arial" w:cs="Arial"/>
              </w:rPr>
              <w:t>)Branca   (</w:t>
            </w:r>
            <w:permStart w:id="810445778" w:edGrp="everyone"/>
            <w:r w:rsidRPr="0052527C">
              <w:rPr>
                <w:rFonts w:ascii="Arial" w:hAnsi="Arial" w:cs="Arial"/>
              </w:rPr>
              <w:t xml:space="preserve">  </w:t>
            </w:r>
            <w:permEnd w:id="810445778"/>
            <w:r w:rsidRPr="0052527C">
              <w:rPr>
                <w:rFonts w:ascii="Arial" w:hAnsi="Arial" w:cs="Arial"/>
              </w:rPr>
              <w:t>)Preta   (</w:t>
            </w:r>
            <w:permStart w:id="1265845063" w:edGrp="everyone"/>
            <w:r w:rsidRPr="0052527C">
              <w:rPr>
                <w:rFonts w:ascii="Arial" w:hAnsi="Arial" w:cs="Arial"/>
              </w:rPr>
              <w:t xml:space="preserve">  </w:t>
            </w:r>
            <w:permEnd w:id="1265845063"/>
            <w:r w:rsidRPr="0052527C">
              <w:rPr>
                <w:rFonts w:ascii="Arial" w:hAnsi="Arial" w:cs="Arial"/>
              </w:rPr>
              <w:t>)Parda   (</w:t>
            </w:r>
            <w:permStart w:id="30284324" w:edGrp="everyone"/>
            <w:r w:rsidRPr="0052527C">
              <w:rPr>
                <w:rFonts w:ascii="Arial" w:hAnsi="Arial" w:cs="Arial"/>
              </w:rPr>
              <w:t xml:space="preserve">  </w:t>
            </w:r>
            <w:permEnd w:id="30284324"/>
            <w:r w:rsidRPr="0052527C">
              <w:rPr>
                <w:rFonts w:ascii="Arial" w:hAnsi="Arial" w:cs="Arial"/>
              </w:rPr>
              <w:t>)Indígena   (</w:t>
            </w:r>
            <w:permStart w:id="618549150" w:edGrp="everyone"/>
            <w:r w:rsidRPr="0052527C">
              <w:rPr>
                <w:rFonts w:ascii="Arial" w:hAnsi="Arial" w:cs="Arial"/>
              </w:rPr>
              <w:t xml:space="preserve">  </w:t>
            </w:r>
            <w:permEnd w:id="618549150"/>
            <w:r w:rsidRPr="0052527C">
              <w:rPr>
                <w:rFonts w:ascii="Arial" w:hAnsi="Arial" w:cs="Arial"/>
              </w:rPr>
              <w:t>)Amarela   (</w:t>
            </w:r>
            <w:permStart w:id="1857173203" w:edGrp="everyone"/>
            <w:r w:rsidRPr="0052527C">
              <w:rPr>
                <w:rFonts w:ascii="Arial" w:hAnsi="Arial" w:cs="Arial"/>
              </w:rPr>
              <w:t xml:space="preserve">  </w:t>
            </w:r>
            <w:permEnd w:id="1857173203"/>
            <w:r w:rsidRPr="0052527C">
              <w:rPr>
                <w:rFonts w:ascii="Arial" w:hAnsi="Arial" w:cs="Arial"/>
              </w:rPr>
              <w:t>)Não declarada</w:t>
            </w:r>
          </w:p>
        </w:tc>
      </w:tr>
      <w:tr w:rsidR="009A0F7F" w:rsidRPr="00AE63CE" w14:paraId="27A38413" w14:textId="77777777" w:rsidTr="000529BB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10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</w:t>
            </w:r>
            <w:permStart w:id="1629291919" w:edGrp="everyone"/>
            <w:r w:rsidRPr="0052527C">
              <w:rPr>
                <w:rFonts w:ascii="Arial" w:hAnsi="Arial" w:cs="Arial"/>
              </w:rPr>
              <w:t xml:space="preserve">  </w:t>
            </w:r>
            <w:permEnd w:id="1629291919"/>
            <w:r w:rsidRPr="0052527C">
              <w:rPr>
                <w:rFonts w:ascii="Arial" w:hAnsi="Arial" w:cs="Arial"/>
              </w:rPr>
              <w:t>)Sim    (</w:t>
            </w:r>
            <w:permStart w:id="472203138" w:edGrp="everyone"/>
            <w:r w:rsidRPr="0052527C">
              <w:rPr>
                <w:rFonts w:ascii="Arial" w:hAnsi="Arial" w:cs="Arial"/>
              </w:rPr>
              <w:t xml:space="preserve">  </w:t>
            </w:r>
            <w:permEnd w:id="472203138"/>
            <w:r w:rsidRPr="0052527C">
              <w:rPr>
                <w:rFonts w:ascii="Arial" w:hAnsi="Arial" w:cs="Arial"/>
              </w:rPr>
              <w:t>)Não</w:t>
            </w:r>
          </w:p>
        </w:tc>
      </w:tr>
      <w:tr w:rsidR="0036154D" w:rsidRPr="00AE63CE" w14:paraId="5BA869F9" w14:textId="77777777" w:rsidTr="000529BB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10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757F78AA" w:rsidR="0036154D" w:rsidRPr="00954D38" w:rsidRDefault="00C14F64" w:rsidP="005772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>(</w:t>
            </w:r>
            <w:permStart w:id="402391336" w:edGrp="everyone"/>
            <w:r w:rsidRPr="00C14F64">
              <w:rPr>
                <w:rFonts w:ascii="Arial" w:hAnsi="Arial" w:cs="Arial"/>
              </w:rPr>
              <w:t xml:space="preserve"> </w:t>
            </w:r>
            <w:r w:rsidR="00581D45">
              <w:rPr>
                <w:rFonts w:ascii="Arial" w:hAnsi="Arial" w:cs="Arial"/>
              </w:rPr>
              <w:t xml:space="preserve"> </w:t>
            </w:r>
            <w:permEnd w:id="402391336"/>
            <w:r w:rsidRPr="00C14F64">
              <w:rPr>
                <w:rFonts w:ascii="Arial" w:hAnsi="Arial" w:cs="Arial"/>
              </w:rPr>
              <w:t xml:space="preserve">) </w:t>
            </w:r>
            <w:r w:rsidR="00581D45" w:rsidRPr="00581D45">
              <w:rPr>
                <w:rFonts w:ascii="Arial" w:hAnsi="Arial" w:cs="Arial"/>
              </w:rPr>
              <w:t>Modelamento e Simulação Numérica</w:t>
            </w:r>
          </w:p>
        </w:tc>
      </w:tr>
      <w:tr w:rsidR="00CE5BF0" w:rsidRPr="00AE63CE" w14:paraId="14D68B0E" w14:textId="77777777" w:rsidTr="000529BB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10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tr w:rsidR="00C14F64" w:rsidRPr="00AE63CE" w14:paraId="7187DC18" w14:textId="77777777" w:rsidTr="000529BB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3CDCABC5" w:rsidR="00C14F64" w:rsidRPr="00C14F64" w:rsidRDefault="00581D45" w:rsidP="008F1B65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(</w:t>
            </w:r>
            <w:permStart w:id="215972021" w:edGrp="everyone"/>
            <w:r w:rsidR="00586D24">
              <w:rPr>
                <w:rFonts w:ascii="Arial" w:hAnsi="Arial" w:cs="Arial"/>
                <w:bCs/>
              </w:rPr>
              <w:t xml:space="preserve"> </w:t>
            </w:r>
            <w:permEnd w:id="215972021"/>
            <w:r w:rsidR="00C14F64" w:rsidRPr="00C14F64">
              <w:rPr>
                <w:rFonts w:ascii="Arial" w:hAnsi="Arial" w:cs="Arial"/>
                <w:bCs/>
              </w:rPr>
              <w:t xml:space="preserve">) </w:t>
            </w:r>
            <w:r w:rsidRPr="00581D45">
              <w:rPr>
                <w:rFonts w:ascii="Arial" w:hAnsi="Arial" w:cs="Arial"/>
                <w:bCs/>
              </w:rPr>
              <w:t>Projeto, Análise e Otimização de Sistemas Mecânicos (128)</w:t>
            </w:r>
          </w:p>
        </w:tc>
        <w:tc>
          <w:tcPr>
            <w:tcW w:w="5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7A7362A0" w:rsidR="00C14F64" w:rsidRPr="00C14F64" w:rsidRDefault="00577221" w:rsidP="00BD47E0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r>
              <w:rPr>
                <w:rFonts w:ascii="Arial" w:hAnsi="Arial" w:cs="Arial"/>
              </w:rPr>
              <w:t>(</w:t>
            </w:r>
            <w:permStart w:id="405088742" w:edGrp="everyone"/>
            <w:r>
              <w:rPr>
                <w:rFonts w:ascii="Arial" w:hAnsi="Arial" w:cs="Arial"/>
              </w:rPr>
              <w:t xml:space="preserve"> </w:t>
            </w:r>
            <w:permEnd w:id="405088742"/>
            <w:r>
              <w:rPr>
                <w:rFonts w:ascii="Arial" w:hAnsi="Arial" w:cs="Arial"/>
              </w:rPr>
              <w:t xml:space="preserve">) </w:t>
            </w:r>
            <w:r w:rsidR="00581D45" w:rsidRPr="00581D45">
              <w:rPr>
                <w:rFonts w:ascii="Arial" w:hAnsi="Arial" w:cs="Arial"/>
              </w:rPr>
              <w:t>Dinâmica dos Fluidos e Transferência de Calor (127)</w:t>
            </w:r>
          </w:p>
        </w:tc>
      </w:tr>
      <w:permEnd w:id="1913651816"/>
      <w:tr w:rsidR="0036154D" w:rsidRPr="00AE63CE" w14:paraId="1BF2F5EA" w14:textId="77777777" w:rsidTr="000529BB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10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13C62A62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  <w:permStart w:id="360130182" w:edGrp="everyone"/>
            <w:r w:rsidR="00586D24">
              <w:rPr>
                <w:rFonts w:ascii="Arial" w:hAnsi="Arial" w:cs="Arial"/>
              </w:rPr>
              <w:t xml:space="preserve">   </w:t>
            </w:r>
            <w:permEnd w:id="360130182"/>
          </w:p>
        </w:tc>
      </w:tr>
      <w:tr w:rsidR="0036154D" w:rsidRPr="00AE63CE" w14:paraId="2D8E3F39" w14:textId="77777777" w:rsidTr="000529BB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10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0BB667C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r w:rsidRPr="00954D38">
              <w:rPr>
                <w:rFonts w:ascii="Arial" w:hAnsi="Arial" w:cs="Arial"/>
                <w:b/>
              </w:rPr>
              <w:t>Coorientador</w:t>
            </w:r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  <w:permStart w:id="1549168566" w:edGrp="everyone"/>
            <w:r w:rsidR="00586D24">
              <w:rPr>
                <w:rFonts w:ascii="Arial" w:hAnsi="Arial" w:cs="Arial"/>
                <w:b/>
              </w:rPr>
              <w:t xml:space="preserve">   </w:t>
            </w:r>
            <w:permEnd w:id="1549168566"/>
          </w:p>
        </w:tc>
      </w:tr>
      <w:tr w:rsidR="0052527C" w:rsidRPr="00AE63CE" w14:paraId="7295A20D" w14:textId="77777777" w:rsidTr="000529BB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10218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6C0AFDB2" w:rsidR="008B6A73" w:rsidRPr="00094EE0" w:rsidRDefault="008B6A73" w:rsidP="004F54F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94EE0">
              <w:rPr>
                <w:rFonts w:ascii="Arial" w:hAnsi="Arial" w:cs="Arial"/>
                <w:sz w:val="16"/>
                <w:szCs w:val="16"/>
              </w:rPr>
              <w:t>*</w:t>
            </w:r>
            <w:r w:rsidR="00094EE0" w:rsidRPr="00094EE0">
              <w:rPr>
                <w:rFonts w:ascii="Arial" w:hAnsi="Arial" w:cs="Arial"/>
                <w:sz w:val="16"/>
                <w:szCs w:val="16"/>
              </w:rPr>
              <w:t>**</w:t>
            </w:r>
            <w:r w:rsidRPr="00094EE0">
              <w:rPr>
                <w:rFonts w:ascii="Arial" w:hAnsi="Arial" w:cs="Arial"/>
                <w:sz w:val="16"/>
                <w:szCs w:val="16"/>
              </w:rPr>
              <w:t xml:space="preserve">Conforme disposições do Dec. Estadual nº 16/2019, disponível em </w:t>
            </w:r>
            <w:hyperlink r:id="rId8" w:history="1">
              <w:r w:rsidRPr="00094EE0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Pr="00094EE0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0529BB">
        <w:trPr>
          <w:trHeight w:val="434"/>
          <w:jc w:val="center"/>
        </w:trPr>
        <w:tc>
          <w:tcPr>
            <w:tcW w:w="10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0529BB">
        <w:trPr>
          <w:trHeight w:val="168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9EDE495" w:rsidR="00E24E66" w:rsidRPr="00D5227B" w:rsidRDefault="00C9554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Código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0529BB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6316C944" w:rsidR="00C14F64" w:rsidRPr="004F7679" w:rsidRDefault="0052527C" w:rsidP="0024583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4F7679">
              <w:rPr>
                <w:rFonts w:ascii="Arial Narrow" w:hAnsi="Arial Narrow"/>
                <w:b/>
              </w:rPr>
              <w:t>(</w:t>
            </w:r>
            <w:permStart w:id="1039100309" w:edGrp="everyone"/>
            <w:r w:rsidRPr="004F7679">
              <w:rPr>
                <w:rFonts w:ascii="Arial Narrow" w:hAnsi="Arial Narrow"/>
                <w:b/>
              </w:rPr>
              <w:t xml:space="preserve">  </w:t>
            </w:r>
            <w:permEnd w:id="1039100309"/>
            <w:r w:rsidRPr="004F7679">
              <w:rPr>
                <w:rFonts w:ascii="Arial Narrow" w:hAnsi="Arial Narrow"/>
                <w:b/>
              </w:rPr>
              <w:t>)</w:t>
            </w:r>
            <w:proofErr w:type="gramEnd"/>
            <w:r w:rsidR="0024583C">
              <w:rPr>
                <w:rFonts w:ascii="Arial Narrow" w:hAnsi="Arial Narrow"/>
                <w:b/>
              </w:rPr>
              <w:t xml:space="preserve"> </w:t>
            </w:r>
            <w:r w:rsidR="00D20A43" w:rsidRPr="00D20A43">
              <w:rPr>
                <w:rFonts w:ascii="Arial Narrow" w:hAnsi="Arial Narrow"/>
                <w:b/>
              </w:rPr>
              <w:t>DF1-02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17204E54" w:rsidR="00C14F64" w:rsidRPr="00AC7951" w:rsidRDefault="00D20A43" w:rsidP="00F378BF">
            <w:pPr>
              <w:jc w:val="both"/>
              <w:rPr>
                <w:rFonts w:ascii="Arial Narrow" w:hAnsi="Arial Narrow"/>
              </w:rPr>
            </w:pPr>
            <w:r w:rsidRPr="00D20A43">
              <w:rPr>
                <w:rFonts w:ascii="Arial Narrow" w:hAnsi="Arial Narrow"/>
              </w:rPr>
              <w:t>Dinâmica de Fluidos Computacional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29850BA5" w:rsidR="00DC3194" w:rsidRPr="004F7679" w:rsidRDefault="00E300CA" w:rsidP="0024583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</w:t>
            </w:r>
            <w:r w:rsidR="00D20A43">
              <w:rPr>
                <w:rFonts w:ascii="Arial Narrow" w:hAnsi="Arial Narrow"/>
              </w:rPr>
              <w:t>Leonardo Romero Monteiro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57AEB110" w:rsidR="00C14F64" w:rsidRPr="004F7679" w:rsidRDefault="00D20A43" w:rsidP="0024583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D20A43" w:rsidRPr="00F37D69" w14:paraId="1052F790" w14:textId="77777777" w:rsidTr="000529BB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B56401" w14:textId="604102E6" w:rsidR="00D20A43" w:rsidRPr="004F7679" w:rsidRDefault="00D20A43" w:rsidP="00D20A4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376014">
              <w:rPr>
                <w:rFonts w:ascii="Arial Narrow" w:hAnsi="Arial Narrow"/>
                <w:b/>
              </w:rPr>
              <w:t>(</w:t>
            </w:r>
            <w:permStart w:id="1104488101" w:edGrp="everyone"/>
            <w:r w:rsidRPr="00376014">
              <w:rPr>
                <w:rFonts w:ascii="Arial Narrow" w:hAnsi="Arial Narrow"/>
                <w:b/>
              </w:rPr>
              <w:t xml:space="preserve">  </w:t>
            </w:r>
            <w:permEnd w:id="1104488101"/>
            <w:r w:rsidRPr="00376014">
              <w:rPr>
                <w:rFonts w:ascii="Arial Narrow" w:hAnsi="Arial Narrow"/>
                <w:b/>
              </w:rPr>
              <w:t>)</w:t>
            </w:r>
            <w:proofErr w:type="gramEnd"/>
            <w:r w:rsidRPr="00376014">
              <w:rPr>
                <w:rFonts w:ascii="Arial Narrow" w:hAnsi="Arial Narrow"/>
                <w:b/>
              </w:rPr>
              <w:t xml:space="preserve"> </w:t>
            </w:r>
            <w:r w:rsidRPr="00D20A43">
              <w:rPr>
                <w:rFonts w:ascii="Arial Narrow" w:hAnsi="Arial Narrow"/>
                <w:b/>
              </w:rPr>
              <w:t>MA1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CA70AD" w14:textId="533F097F" w:rsidR="00D20A43" w:rsidRPr="0024583C" w:rsidRDefault="00D20A43" w:rsidP="00D20A43">
            <w:pPr>
              <w:jc w:val="both"/>
              <w:rPr>
                <w:rFonts w:ascii="Arial Narrow" w:hAnsi="Arial Narrow"/>
              </w:rPr>
            </w:pPr>
            <w:r w:rsidRPr="00D20A43">
              <w:rPr>
                <w:rFonts w:ascii="Arial Narrow" w:hAnsi="Arial Narrow"/>
              </w:rPr>
              <w:t>Metodologias Acadêmicas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516F7F" w14:textId="32235E1B" w:rsidR="00D20A43" w:rsidRDefault="00D20A43" w:rsidP="00D20A4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Ricardo de Medeiros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2F1C07" w14:textId="1491C0D1" w:rsidR="00D20A43" w:rsidRDefault="00D20A43" w:rsidP="00D20A43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D20A43" w:rsidRPr="00F37D69" w14:paraId="376DA59E" w14:textId="77777777" w:rsidTr="000529BB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44625C" w14:textId="5A31CC9F" w:rsidR="00D20A43" w:rsidRPr="004F7679" w:rsidRDefault="00D20A43" w:rsidP="00D20A4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376014">
              <w:rPr>
                <w:rFonts w:ascii="Arial Narrow" w:hAnsi="Arial Narrow"/>
                <w:b/>
              </w:rPr>
              <w:t>(</w:t>
            </w:r>
            <w:permStart w:id="1156087654" w:edGrp="everyone"/>
            <w:r w:rsidRPr="00376014">
              <w:rPr>
                <w:rFonts w:ascii="Arial Narrow" w:hAnsi="Arial Narrow"/>
                <w:b/>
              </w:rPr>
              <w:t xml:space="preserve">  </w:t>
            </w:r>
            <w:permEnd w:id="1156087654"/>
            <w:r w:rsidRPr="00376014">
              <w:rPr>
                <w:rFonts w:ascii="Arial Narrow" w:hAnsi="Arial Narrow"/>
                <w:b/>
              </w:rPr>
              <w:t>)</w:t>
            </w:r>
            <w:proofErr w:type="gramEnd"/>
            <w:r w:rsidRPr="00376014">
              <w:rPr>
                <w:rFonts w:ascii="Arial Narrow" w:hAnsi="Arial Narrow"/>
                <w:b/>
              </w:rPr>
              <w:t xml:space="preserve"> </w:t>
            </w:r>
            <w:r w:rsidRPr="00D20A43">
              <w:rPr>
                <w:rFonts w:ascii="Arial Narrow" w:hAnsi="Arial Narrow"/>
                <w:b/>
              </w:rPr>
              <w:t>MS1-02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7E60A0" w14:textId="40CB5E47" w:rsidR="00D20A43" w:rsidRPr="0024583C" w:rsidRDefault="00D20A43" w:rsidP="00D20A43">
            <w:pPr>
              <w:jc w:val="both"/>
              <w:rPr>
                <w:rFonts w:ascii="Arial Narrow" w:hAnsi="Arial Narrow"/>
              </w:rPr>
            </w:pPr>
            <w:r w:rsidRPr="00D20A43">
              <w:rPr>
                <w:rFonts w:ascii="Arial Narrow" w:hAnsi="Arial Narrow"/>
              </w:rPr>
              <w:t>Introdução à Mecânica dos Sólidos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4DC7F8" w14:textId="6CB40687" w:rsidR="00D20A43" w:rsidRDefault="00D20A43" w:rsidP="00D20A4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Pablo Andrés </w:t>
            </w:r>
            <w:proofErr w:type="spellStart"/>
            <w:r>
              <w:rPr>
                <w:rFonts w:ascii="Arial Narrow" w:hAnsi="Arial Narrow"/>
              </w:rPr>
              <w:t>Muñoz</w:t>
            </w:r>
            <w:proofErr w:type="spellEnd"/>
            <w:r>
              <w:rPr>
                <w:rFonts w:ascii="Arial Narrow" w:hAnsi="Arial Narrow"/>
              </w:rPr>
              <w:t xml:space="preserve"> Rojas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FD59DF" w14:textId="7F85E49D" w:rsidR="00D20A43" w:rsidRDefault="00D20A43" w:rsidP="00D20A43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D20A43" w:rsidRPr="00F37D69" w14:paraId="7BF9A320" w14:textId="77777777" w:rsidTr="000529BB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633FBF" w14:textId="420B01F6" w:rsidR="00D20A43" w:rsidRPr="004F7679" w:rsidRDefault="00D20A43" w:rsidP="00D20A4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376014">
              <w:rPr>
                <w:rFonts w:ascii="Arial Narrow" w:hAnsi="Arial Narrow"/>
                <w:b/>
              </w:rPr>
              <w:t>(</w:t>
            </w:r>
            <w:permStart w:id="950230413" w:edGrp="everyone"/>
            <w:r w:rsidRPr="00376014">
              <w:rPr>
                <w:rFonts w:ascii="Arial Narrow" w:hAnsi="Arial Narrow"/>
                <w:b/>
              </w:rPr>
              <w:t xml:space="preserve">  </w:t>
            </w:r>
            <w:permEnd w:id="950230413"/>
            <w:r w:rsidRPr="00376014">
              <w:rPr>
                <w:rFonts w:ascii="Arial Narrow" w:hAnsi="Arial Narrow"/>
                <w:b/>
              </w:rPr>
              <w:t>)</w:t>
            </w:r>
            <w:proofErr w:type="gramEnd"/>
            <w:r w:rsidRPr="00376014">
              <w:rPr>
                <w:rFonts w:ascii="Arial Narrow" w:hAnsi="Arial Narrow"/>
                <w:b/>
              </w:rPr>
              <w:t xml:space="preserve"> </w:t>
            </w:r>
            <w:r w:rsidRPr="00D20A43">
              <w:rPr>
                <w:rFonts w:ascii="Arial Narrow" w:hAnsi="Arial Narrow"/>
                <w:b/>
              </w:rPr>
              <w:t>FM1-02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9130C5" w14:textId="5751DAFB" w:rsidR="00D20A43" w:rsidRPr="0024583C" w:rsidRDefault="00D20A43" w:rsidP="00D20A43">
            <w:pPr>
              <w:jc w:val="both"/>
              <w:rPr>
                <w:rFonts w:ascii="Arial Narrow" w:hAnsi="Arial Narrow"/>
              </w:rPr>
            </w:pPr>
            <w:r w:rsidRPr="00D20A43">
              <w:rPr>
                <w:rFonts w:ascii="Arial Narrow" w:hAnsi="Arial Narrow"/>
              </w:rPr>
              <w:t>Fundamentos de Matemática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08B9C1" w14:textId="51437D69" w:rsidR="00D20A43" w:rsidRDefault="00D20A43" w:rsidP="00D20A4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</w:t>
            </w:r>
            <w:r w:rsidRPr="00886FA2">
              <w:rPr>
                <w:rFonts w:ascii="Arial Narrow" w:hAnsi="Arial Narrow"/>
              </w:rPr>
              <w:t xml:space="preserve">Eduardo </w:t>
            </w:r>
            <w:proofErr w:type="spellStart"/>
            <w:r w:rsidRPr="00886FA2">
              <w:rPr>
                <w:rFonts w:ascii="Arial Narrow" w:hAnsi="Arial Narrow"/>
              </w:rPr>
              <w:t>Lenz</w:t>
            </w:r>
            <w:proofErr w:type="spellEnd"/>
            <w:r w:rsidRPr="00886FA2">
              <w:rPr>
                <w:rFonts w:ascii="Arial Narrow" w:hAnsi="Arial Narrow"/>
              </w:rPr>
              <w:t xml:space="preserve"> Cardos</w:t>
            </w:r>
            <w:r>
              <w:rPr>
                <w:rFonts w:ascii="Arial Narrow" w:hAnsi="Arial Narrow"/>
              </w:rPr>
              <w:t>o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CADFD4" w14:textId="4FCCD14A" w:rsidR="00D20A43" w:rsidRDefault="00D20A43" w:rsidP="00D20A43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D20A43" w:rsidRPr="00F37D69" w14:paraId="504DCB48" w14:textId="77777777" w:rsidTr="000529BB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AA4CD8" w14:textId="0AEC13CD" w:rsidR="00D20A43" w:rsidRPr="004F7679" w:rsidRDefault="00D20A43" w:rsidP="00D20A4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376014">
              <w:rPr>
                <w:rFonts w:ascii="Arial Narrow" w:hAnsi="Arial Narrow"/>
                <w:b/>
              </w:rPr>
              <w:t>(</w:t>
            </w:r>
            <w:permStart w:id="692596446" w:edGrp="everyone"/>
            <w:r w:rsidRPr="00376014">
              <w:rPr>
                <w:rFonts w:ascii="Arial Narrow" w:hAnsi="Arial Narrow"/>
                <w:b/>
              </w:rPr>
              <w:t xml:space="preserve">  </w:t>
            </w:r>
            <w:permEnd w:id="692596446"/>
            <w:r w:rsidRPr="00376014">
              <w:rPr>
                <w:rFonts w:ascii="Arial Narrow" w:hAnsi="Arial Narrow"/>
                <w:b/>
              </w:rPr>
              <w:t>)</w:t>
            </w:r>
            <w:proofErr w:type="gramEnd"/>
            <w:r w:rsidRPr="00376014">
              <w:rPr>
                <w:rFonts w:ascii="Arial Narrow" w:hAnsi="Arial Narrow"/>
                <w:b/>
              </w:rPr>
              <w:t xml:space="preserve"> </w:t>
            </w:r>
            <w:r w:rsidRPr="00D20A43">
              <w:rPr>
                <w:rFonts w:ascii="Arial Narrow" w:hAnsi="Arial Narrow"/>
                <w:b/>
              </w:rPr>
              <w:t>TE2-AEMG</w:t>
            </w:r>
            <w:r>
              <w:rPr>
                <w:rFonts w:ascii="Arial Narrow" w:hAnsi="Arial Narrow"/>
                <w:b/>
              </w:rPr>
              <w:t>*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52B789" w14:textId="1DC0471D" w:rsidR="00D20A43" w:rsidRPr="0024583C" w:rsidRDefault="00D20A43" w:rsidP="00D20A43">
            <w:pPr>
              <w:jc w:val="both"/>
              <w:rPr>
                <w:rFonts w:ascii="Arial Narrow" w:hAnsi="Arial Narrow"/>
              </w:rPr>
            </w:pPr>
            <w:r w:rsidRPr="00D20A43">
              <w:rPr>
                <w:rFonts w:ascii="Arial Narrow" w:hAnsi="Arial Narrow"/>
              </w:rPr>
              <w:t xml:space="preserve">Tópicos Especiais II: Análise Estatística Multivariada e </w:t>
            </w:r>
            <w:proofErr w:type="spellStart"/>
            <w:r w:rsidRPr="00D20A43">
              <w:rPr>
                <w:rFonts w:ascii="Arial Narrow" w:hAnsi="Arial Narrow"/>
              </w:rPr>
              <w:t>Geoestatística</w:t>
            </w:r>
            <w:proofErr w:type="spellEnd"/>
            <w:r>
              <w:rPr>
                <w:rFonts w:ascii="Arial Narrow" w:hAnsi="Arial Narrow"/>
              </w:rPr>
              <w:t>*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57DE08" w14:textId="23227C56" w:rsidR="00D20A43" w:rsidRDefault="00D20A43" w:rsidP="00D20A4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Daniel Fabian </w:t>
            </w:r>
            <w:proofErr w:type="spellStart"/>
            <w:r>
              <w:rPr>
                <w:rFonts w:ascii="Arial Narrow" w:hAnsi="Arial Narrow"/>
              </w:rPr>
              <w:t>Bettú</w:t>
            </w:r>
            <w:proofErr w:type="spellEnd"/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EDBBE4" w14:textId="155743B2" w:rsidR="00D20A43" w:rsidRDefault="00D20A43" w:rsidP="00D20A43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D20A43" w:rsidRPr="00F37D69" w14:paraId="55E28816" w14:textId="77777777" w:rsidTr="000529BB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DD5EF4" w14:textId="7474DA61" w:rsidR="00D20A43" w:rsidRPr="004F7679" w:rsidRDefault="00D20A43" w:rsidP="00D20A4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376014">
              <w:rPr>
                <w:rFonts w:ascii="Arial Narrow" w:hAnsi="Arial Narrow"/>
                <w:b/>
              </w:rPr>
              <w:t>(</w:t>
            </w:r>
            <w:permStart w:id="1832991530" w:edGrp="everyone"/>
            <w:r w:rsidRPr="00376014">
              <w:rPr>
                <w:rFonts w:ascii="Arial Narrow" w:hAnsi="Arial Narrow"/>
                <w:b/>
              </w:rPr>
              <w:t xml:space="preserve">  </w:t>
            </w:r>
            <w:permEnd w:id="1832991530"/>
            <w:r w:rsidRPr="00376014">
              <w:rPr>
                <w:rFonts w:ascii="Arial Narrow" w:hAnsi="Arial Narrow"/>
                <w:b/>
              </w:rPr>
              <w:t>)</w:t>
            </w:r>
            <w:proofErr w:type="gramEnd"/>
            <w:r w:rsidRPr="00376014">
              <w:rPr>
                <w:rFonts w:ascii="Arial Narrow" w:hAnsi="Arial Narrow"/>
                <w:b/>
              </w:rPr>
              <w:t xml:space="preserve"> </w:t>
            </w:r>
            <w:r w:rsidRPr="00D20A43">
              <w:rPr>
                <w:rFonts w:ascii="Arial Narrow" w:hAnsi="Arial Narrow"/>
                <w:b/>
              </w:rPr>
              <w:t>TE2-EFP</w:t>
            </w:r>
            <w:r>
              <w:rPr>
                <w:rFonts w:ascii="Arial Narrow" w:hAnsi="Arial Narrow"/>
                <w:b/>
              </w:rPr>
              <w:t>*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90A2FD" w14:textId="41EAB9F1" w:rsidR="00D20A43" w:rsidRPr="00E300CA" w:rsidRDefault="00D20A43" w:rsidP="00D20A43">
            <w:pPr>
              <w:jc w:val="both"/>
              <w:rPr>
                <w:rFonts w:ascii="Arial Narrow" w:hAnsi="Arial Narrow"/>
              </w:rPr>
            </w:pPr>
            <w:r w:rsidRPr="00D20A43">
              <w:rPr>
                <w:rFonts w:ascii="Arial Narrow" w:hAnsi="Arial Narrow"/>
              </w:rPr>
              <w:t>Tópicos Especiais II: Equilíbrio de Fases de Fluidos de Petróleo</w:t>
            </w:r>
            <w:r>
              <w:rPr>
                <w:rFonts w:ascii="Arial Narrow" w:hAnsi="Arial Narrow"/>
              </w:rPr>
              <w:t>*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C9906A" w14:textId="1FBD49C7" w:rsidR="00D20A43" w:rsidRDefault="00D20A43" w:rsidP="00D20A4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</w:t>
            </w:r>
            <w:r>
              <w:rPr>
                <w:rFonts w:ascii="Arial Narrow" w:hAnsi="Arial Narrow"/>
              </w:rPr>
              <w:t xml:space="preserve"> Antônio Marinho Barbosa Neto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B5F770" w14:textId="663B8B2E" w:rsidR="00D20A43" w:rsidRDefault="00D20A43" w:rsidP="00D20A43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D20A43" w:rsidRPr="00F37D69" w14:paraId="20A7F7C6" w14:textId="77777777" w:rsidTr="000529BB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63AD35" w14:textId="72259CBF" w:rsidR="00D20A43" w:rsidRPr="00376014" w:rsidRDefault="00D20A43" w:rsidP="00D20A4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DD4870">
              <w:rPr>
                <w:rFonts w:ascii="Arial Narrow" w:hAnsi="Arial Narrow"/>
                <w:b/>
              </w:rPr>
              <w:t>(</w:t>
            </w:r>
            <w:permStart w:id="792397224" w:edGrp="everyone"/>
            <w:r w:rsidRPr="00DD4870">
              <w:rPr>
                <w:rFonts w:ascii="Arial Narrow" w:hAnsi="Arial Narrow"/>
                <w:b/>
              </w:rPr>
              <w:t xml:space="preserve">  </w:t>
            </w:r>
            <w:permEnd w:id="792397224"/>
            <w:r w:rsidRPr="00DD4870">
              <w:rPr>
                <w:rFonts w:ascii="Arial Narrow" w:hAnsi="Arial Narrow"/>
                <w:b/>
              </w:rPr>
              <w:t>)</w:t>
            </w:r>
            <w:proofErr w:type="gramEnd"/>
            <w:r w:rsidRPr="00DD4870">
              <w:rPr>
                <w:rFonts w:ascii="Arial Narrow" w:hAnsi="Arial Narrow"/>
                <w:b/>
              </w:rPr>
              <w:t xml:space="preserve"> </w:t>
            </w:r>
            <w:r w:rsidRPr="00D20A43">
              <w:rPr>
                <w:rFonts w:ascii="Arial Narrow" w:hAnsi="Arial Narrow"/>
                <w:b/>
              </w:rPr>
              <w:t>TE2-IMC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F8C1EB" w14:textId="72E65306" w:rsidR="00D20A43" w:rsidRPr="00D20A43" w:rsidRDefault="00D20A43" w:rsidP="00D20A43">
            <w:pPr>
              <w:jc w:val="both"/>
              <w:rPr>
                <w:rFonts w:ascii="Arial Narrow" w:hAnsi="Arial Narrow"/>
              </w:rPr>
            </w:pPr>
            <w:r w:rsidRPr="00D20A43">
              <w:rPr>
                <w:rFonts w:ascii="Arial Narrow" w:hAnsi="Arial Narrow"/>
              </w:rPr>
              <w:t>Tópicos Especiais II: Introdução aos Materiais Compósitos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340AEB" w14:textId="79C9E3ED" w:rsidR="00D20A43" w:rsidRDefault="00D20A43" w:rsidP="00D20A4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Ricardo de Medeiros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93BC34" w14:textId="02B1C17C" w:rsidR="00D20A43" w:rsidRDefault="00D20A43" w:rsidP="00D20A43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D20A43" w:rsidRPr="00F37D69" w14:paraId="50E696C8" w14:textId="77777777" w:rsidTr="003D4A88">
        <w:trPr>
          <w:trHeight w:hRule="exact" w:val="741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9630D5" w14:textId="5AFA6893" w:rsidR="00D20A43" w:rsidRPr="00376014" w:rsidRDefault="00D20A43" w:rsidP="00D20A4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DD4870">
              <w:rPr>
                <w:rFonts w:ascii="Arial Narrow" w:hAnsi="Arial Narrow"/>
                <w:b/>
              </w:rPr>
              <w:t>(</w:t>
            </w:r>
            <w:permStart w:id="2115915233" w:edGrp="everyone"/>
            <w:r w:rsidRPr="00DD4870">
              <w:rPr>
                <w:rFonts w:ascii="Arial Narrow" w:hAnsi="Arial Narrow"/>
                <w:b/>
              </w:rPr>
              <w:t xml:space="preserve">  </w:t>
            </w:r>
            <w:permEnd w:id="2115915233"/>
            <w:r w:rsidRPr="00DD4870">
              <w:rPr>
                <w:rFonts w:ascii="Arial Narrow" w:hAnsi="Arial Narrow"/>
                <w:b/>
              </w:rPr>
              <w:t>)</w:t>
            </w:r>
            <w:proofErr w:type="gramEnd"/>
            <w:r w:rsidRPr="00DD4870">
              <w:rPr>
                <w:rFonts w:ascii="Arial Narrow" w:hAnsi="Arial Narrow"/>
                <w:b/>
              </w:rPr>
              <w:t xml:space="preserve"> </w:t>
            </w:r>
            <w:r w:rsidRPr="00D20A43">
              <w:rPr>
                <w:rFonts w:ascii="Arial Narrow" w:hAnsi="Arial Narrow"/>
                <w:b/>
              </w:rPr>
              <w:t>TE1-MEB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DC4D46" w14:textId="76B278F3" w:rsidR="00D20A43" w:rsidRPr="00D20A43" w:rsidRDefault="00D20A43" w:rsidP="00D20A43">
            <w:pPr>
              <w:jc w:val="both"/>
              <w:rPr>
                <w:rFonts w:ascii="Arial Narrow" w:hAnsi="Arial Narrow"/>
              </w:rPr>
            </w:pPr>
            <w:r w:rsidRPr="00D20A43">
              <w:rPr>
                <w:rFonts w:ascii="Arial Narrow" w:hAnsi="Arial Narrow"/>
              </w:rPr>
              <w:t xml:space="preserve">Tópicos Especiais I: Materiais e Estruturas </w:t>
            </w:r>
            <w:proofErr w:type="spellStart"/>
            <w:r w:rsidRPr="00D20A43">
              <w:rPr>
                <w:rFonts w:ascii="Arial Narrow" w:hAnsi="Arial Narrow"/>
              </w:rPr>
              <w:t>Biomiméticas</w:t>
            </w:r>
            <w:proofErr w:type="spellEnd"/>
            <w:r w:rsidR="003D4A88">
              <w:rPr>
                <w:rFonts w:ascii="Arial Narrow" w:hAnsi="Arial Narrow"/>
              </w:rPr>
              <w:t xml:space="preserve"> (oferecida de forma concentrada – de 06/10 a 24/11/2025)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8D2D82" w14:textId="5C0C73D8" w:rsidR="00D20A43" w:rsidRDefault="00D20A43" w:rsidP="00D20A4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</w:t>
            </w:r>
            <w:r>
              <w:rPr>
                <w:rFonts w:ascii="Arial Narrow" w:hAnsi="Arial Narrow"/>
              </w:rPr>
              <w:t xml:space="preserve">Carlos </w:t>
            </w:r>
            <w:proofErr w:type="spellStart"/>
            <w:r>
              <w:rPr>
                <w:rFonts w:ascii="Arial Narrow" w:hAnsi="Arial Narrow"/>
              </w:rPr>
              <w:t>Vinícios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Opelt</w:t>
            </w:r>
            <w:proofErr w:type="spellEnd"/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1774BF" w14:textId="369EBC7C" w:rsidR="00D20A43" w:rsidRDefault="00D20A43" w:rsidP="00D20A43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D20A43" w:rsidRPr="00F37D69" w14:paraId="7A41DCD5" w14:textId="77777777" w:rsidTr="000529BB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3C1D77" w14:textId="64EC3262" w:rsidR="00D20A43" w:rsidRPr="00376014" w:rsidRDefault="00D20A43" w:rsidP="00D20A4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DD4870">
              <w:rPr>
                <w:rFonts w:ascii="Arial Narrow" w:hAnsi="Arial Narrow"/>
                <w:b/>
              </w:rPr>
              <w:t>(</w:t>
            </w:r>
            <w:permStart w:id="1541409761" w:edGrp="everyone"/>
            <w:r w:rsidRPr="00DD4870">
              <w:rPr>
                <w:rFonts w:ascii="Arial Narrow" w:hAnsi="Arial Narrow"/>
                <w:b/>
              </w:rPr>
              <w:t xml:space="preserve">  </w:t>
            </w:r>
            <w:permEnd w:id="1541409761"/>
            <w:r w:rsidRPr="00DD4870">
              <w:rPr>
                <w:rFonts w:ascii="Arial Narrow" w:hAnsi="Arial Narrow"/>
                <w:b/>
              </w:rPr>
              <w:t>)</w:t>
            </w:r>
            <w:proofErr w:type="gramEnd"/>
            <w:r w:rsidRPr="00DD4870">
              <w:rPr>
                <w:rFonts w:ascii="Arial Narrow" w:hAnsi="Arial Narrow"/>
                <w:b/>
              </w:rPr>
              <w:t xml:space="preserve"> </w:t>
            </w:r>
            <w:r w:rsidRPr="00D20A43">
              <w:rPr>
                <w:rFonts w:ascii="Arial Narrow" w:hAnsi="Arial Narrow"/>
                <w:b/>
              </w:rPr>
              <w:t>TE2-MRB</w:t>
            </w:r>
            <w:r>
              <w:rPr>
                <w:rFonts w:ascii="Arial Narrow" w:hAnsi="Arial Narrow"/>
                <w:b/>
              </w:rPr>
              <w:t>*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4317EC" w14:textId="5455BFA7" w:rsidR="00D20A43" w:rsidRPr="00D20A43" w:rsidRDefault="00D20A43" w:rsidP="00D20A43">
            <w:pPr>
              <w:jc w:val="both"/>
              <w:rPr>
                <w:rFonts w:ascii="Arial Narrow" w:hAnsi="Arial Narrow"/>
              </w:rPr>
            </w:pPr>
            <w:r w:rsidRPr="00D20A43">
              <w:rPr>
                <w:rFonts w:ascii="Arial Narrow" w:hAnsi="Arial Narrow"/>
              </w:rPr>
              <w:t>Tópicos Especiais II: Método do Reticulado de Boltzmann</w:t>
            </w:r>
            <w:r>
              <w:rPr>
                <w:rFonts w:ascii="Arial Narrow" w:hAnsi="Arial Narrow"/>
              </w:rPr>
              <w:t>*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F9B3B2" w14:textId="7228D7F2" w:rsidR="00D20A43" w:rsidRDefault="00D20A43" w:rsidP="00D20A4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</w:t>
            </w:r>
            <w:r w:rsidRPr="00886FA2">
              <w:rPr>
                <w:rFonts w:ascii="Arial Narrow" w:hAnsi="Arial Narrow"/>
              </w:rPr>
              <w:t xml:space="preserve">Luiz Adolfo </w:t>
            </w:r>
            <w:proofErr w:type="spellStart"/>
            <w:r w:rsidRPr="00886FA2">
              <w:rPr>
                <w:rFonts w:ascii="Arial Narrow" w:hAnsi="Arial Narrow"/>
              </w:rPr>
              <w:t>Hegele</w:t>
            </w:r>
            <w:proofErr w:type="spellEnd"/>
            <w:r w:rsidRPr="00886FA2">
              <w:rPr>
                <w:rFonts w:ascii="Arial Narrow" w:hAnsi="Arial Narrow"/>
              </w:rPr>
              <w:t xml:space="preserve"> Júnior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6F69FE" w14:textId="78585CC1" w:rsidR="00D20A43" w:rsidRDefault="00D20A43" w:rsidP="00D20A43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D20A43" w:rsidRPr="00F37D69" w14:paraId="356D5D24" w14:textId="77777777" w:rsidTr="000529BB">
        <w:trPr>
          <w:trHeight w:hRule="exact" w:val="510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AC5E78" w14:textId="39545B55" w:rsidR="00D20A43" w:rsidRPr="00376014" w:rsidRDefault="00D20A43" w:rsidP="00D20A4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376014">
              <w:rPr>
                <w:rFonts w:ascii="Arial Narrow" w:hAnsi="Arial Narrow"/>
                <w:b/>
              </w:rPr>
              <w:t>(</w:t>
            </w:r>
            <w:permStart w:id="1003035267" w:edGrp="everyone"/>
            <w:r w:rsidRPr="00376014">
              <w:rPr>
                <w:rFonts w:ascii="Arial Narrow" w:hAnsi="Arial Narrow"/>
                <w:b/>
              </w:rPr>
              <w:t xml:space="preserve">  </w:t>
            </w:r>
            <w:permEnd w:id="1003035267"/>
            <w:r w:rsidRPr="00376014">
              <w:rPr>
                <w:rFonts w:ascii="Arial Narrow" w:hAnsi="Arial Narrow"/>
                <w:b/>
              </w:rPr>
              <w:t>)</w:t>
            </w:r>
            <w:proofErr w:type="gramEnd"/>
            <w:r>
              <w:rPr>
                <w:rFonts w:ascii="Arial Narrow" w:hAnsi="Arial Narrow"/>
                <w:b/>
              </w:rPr>
              <w:t xml:space="preserve"> </w:t>
            </w:r>
            <w:r w:rsidRPr="00D20A43">
              <w:rPr>
                <w:rFonts w:ascii="Arial Narrow" w:hAnsi="Arial Narrow"/>
                <w:b/>
              </w:rPr>
              <w:t>DST02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B0C33D" w14:textId="0C567BB8" w:rsidR="00D20A43" w:rsidRPr="00D20A43" w:rsidRDefault="00D20A43" w:rsidP="00D20A43">
            <w:pPr>
              <w:jc w:val="both"/>
              <w:rPr>
                <w:rFonts w:ascii="Arial Narrow" w:hAnsi="Arial Narrow"/>
              </w:rPr>
            </w:pPr>
            <w:r w:rsidRPr="00D20A43">
              <w:rPr>
                <w:rFonts w:ascii="Arial Narrow" w:hAnsi="Arial Narrow"/>
              </w:rPr>
              <w:t>Dissertação</w:t>
            </w:r>
            <w:r w:rsidR="000529BB">
              <w:rPr>
                <w:rFonts w:ascii="Arial Narrow" w:hAnsi="Arial Narrow"/>
              </w:rPr>
              <w:t xml:space="preserve"> </w:t>
            </w:r>
            <w:r w:rsidR="000529BB" w:rsidRPr="000529BB">
              <w:rPr>
                <w:rFonts w:ascii="Arial Narrow" w:hAnsi="Arial Narrow"/>
                <w:b/>
                <w:bCs/>
              </w:rPr>
              <w:t>(APENAS MEDIANTE EXPRESSA INDICAÇÃO DO ORIENTADOR)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3EC3FD" w14:textId="69D16FDE" w:rsidR="00D20A43" w:rsidRDefault="00D20A43" w:rsidP="00D20A4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F1C708" w14:textId="69F8DABA" w:rsidR="00D20A43" w:rsidRDefault="00D20A43" w:rsidP="00D20A43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</w:tbl>
    <w:p w14:paraId="619E34AB" w14:textId="2E214525" w:rsidR="00697E84" w:rsidRDefault="00891B58" w:rsidP="00E300CA">
      <w:pPr>
        <w:jc w:val="both"/>
        <w:rPr>
          <w:rFonts w:ascii="Arial" w:hAnsi="Arial" w:cs="Arial"/>
          <w:b/>
          <w:bCs/>
          <w:sz w:val="18"/>
        </w:rPr>
      </w:pPr>
      <w:r w:rsidRPr="008D2BA5">
        <w:rPr>
          <w:rFonts w:ascii="Arial" w:hAnsi="Arial" w:cs="Arial"/>
          <w:b/>
          <w:bCs/>
          <w:sz w:val="18"/>
        </w:rPr>
        <w:t xml:space="preserve">*Disciplinas a serem </w:t>
      </w:r>
      <w:r w:rsidR="003D4A88">
        <w:rPr>
          <w:rFonts w:ascii="Arial" w:hAnsi="Arial" w:cs="Arial"/>
          <w:b/>
          <w:bCs/>
          <w:sz w:val="18"/>
        </w:rPr>
        <w:t xml:space="preserve">ministradas </w:t>
      </w:r>
      <w:r w:rsidRPr="008D2BA5">
        <w:rPr>
          <w:rFonts w:ascii="Arial" w:hAnsi="Arial" w:cs="Arial"/>
          <w:b/>
          <w:bCs/>
          <w:sz w:val="18"/>
        </w:rPr>
        <w:t>no CESFI (</w:t>
      </w:r>
      <w:r w:rsidRPr="00D20A43">
        <w:rPr>
          <w:rFonts w:ascii="Arial" w:hAnsi="Arial" w:cs="Arial"/>
          <w:b/>
          <w:bCs/>
          <w:sz w:val="18"/>
          <w:highlight w:val="yellow"/>
        </w:rPr>
        <w:t>UDESC Balneário Camboriú</w:t>
      </w:r>
      <w:r w:rsidRPr="008D2BA5">
        <w:rPr>
          <w:rFonts w:ascii="Arial" w:hAnsi="Arial" w:cs="Arial"/>
          <w:b/>
          <w:bCs/>
          <w:sz w:val="18"/>
        </w:rPr>
        <w:t>).</w:t>
      </w:r>
    </w:p>
    <w:p w14:paraId="3C60AA27" w14:textId="77777777" w:rsidR="00E300CA" w:rsidRDefault="00E300CA" w:rsidP="00E300CA">
      <w:pPr>
        <w:jc w:val="both"/>
        <w:rPr>
          <w:rFonts w:ascii="Arial" w:hAnsi="Arial" w:cs="Arial"/>
          <w:b/>
          <w:bCs/>
          <w:sz w:val="18"/>
          <w:szCs w:val="18"/>
          <w:highlight w:val="cyan"/>
          <w:u w:val="single"/>
        </w:rPr>
      </w:pPr>
    </w:p>
    <w:p w14:paraId="266C900B" w14:textId="1050F99E" w:rsidR="00E300CA" w:rsidRPr="008D2BA5" w:rsidRDefault="00EA0A3C" w:rsidP="000529BB">
      <w:pPr>
        <w:jc w:val="center"/>
        <w:rPr>
          <w:rFonts w:ascii="Arial" w:hAnsi="Arial" w:cs="Arial"/>
          <w:b/>
          <w:bCs/>
          <w:sz w:val="18"/>
        </w:rPr>
      </w:pPr>
      <w:sdt>
        <w:sdtPr>
          <w:rPr>
            <w:rFonts w:ascii="Arial" w:hAnsi="Arial" w:cs="Arial"/>
            <w:b/>
            <w:bCs/>
            <w:sz w:val="18"/>
            <w:szCs w:val="18"/>
            <w:highlight w:val="cyan"/>
            <w:u w:val="single"/>
          </w:rPr>
          <w:id w:val="1254321321"/>
          <w:lock w:val="conten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300CA">
            <w:rPr>
              <w:rFonts w:ascii="MS Gothic" w:eastAsia="MS Gothic" w:hAnsi="MS Gothic" w:cs="Arial" w:hint="eastAsia"/>
              <w:b/>
              <w:bCs/>
              <w:sz w:val="18"/>
              <w:szCs w:val="18"/>
              <w:highlight w:val="cyan"/>
              <w:u w:val="single"/>
            </w:rPr>
            <w:t>☒</w:t>
          </w:r>
        </w:sdtContent>
      </w:sdt>
      <w:r w:rsidR="00E300CA" w:rsidRPr="00D80145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 xml:space="preserve"> Estou ciente de que deverei cumprir todos os requisitos do meu curso (proficiência em língua estrangeira, qualificação, estágio docência</w:t>
      </w:r>
      <w:r w:rsidR="000529BB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 xml:space="preserve">, </w:t>
      </w:r>
      <w:r w:rsidR="00E300CA" w:rsidRPr="00D80145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 xml:space="preserve">etc.) dentro dos prazos legais, sob pena de desligamento </w:t>
      </w:r>
      <w:r w:rsidR="000529BB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 xml:space="preserve">a qualquer tempo </w:t>
      </w:r>
      <w:r w:rsidR="00E300CA" w:rsidRPr="00D80145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>do curso.</w:t>
      </w: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6CAE31CA" w14:textId="2DE28A8E" w:rsidR="00206660" w:rsidRPr="00623BBC" w:rsidRDefault="00206660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4DE36C00" w14:textId="77777777" w:rsidR="00206660" w:rsidRDefault="00206660" w:rsidP="00697E84">
            <w:pPr>
              <w:rPr>
                <w:rFonts w:ascii="Arial" w:hAnsi="Arial" w:cs="Arial"/>
              </w:rPr>
            </w:pPr>
          </w:p>
          <w:p w14:paraId="0588B3E6" w14:textId="78741855" w:rsidR="00C14F64" w:rsidRPr="00623BBC" w:rsidRDefault="00C14F64" w:rsidP="00F378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Data: </w:t>
            </w:r>
            <w:permStart w:id="1780579952" w:edGrp="everyone"/>
            <w:r w:rsidR="00586D24">
              <w:rPr>
                <w:rFonts w:ascii="Arial" w:hAnsi="Arial" w:cs="Arial"/>
              </w:rPr>
              <w:t xml:space="preserve">  </w:t>
            </w:r>
            <w:permEnd w:id="1780579952"/>
            <w:r>
              <w:rPr>
                <w:rFonts w:ascii="Arial" w:hAnsi="Arial" w:cs="Arial"/>
              </w:rPr>
              <w:t xml:space="preserve"> /</w:t>
            </w:r>
            <w:r w:rsidR="00586D24">
              <w:rPr>
                <w:rFonts w:ascii="Arial" w:hAnsi="Arial" w:cs="Arial"/>
              </w:rPr>
              <w:t xml:space="preserve"> </w:t>
            </w:r>
            <w:permStart w:id="96359783" w:edGrp="everyone"/>
            <w:r w:rsidR="00586D24">
              <w:rPr>
                <w:rFonts w:ascii="Arial" w:hAnsi="Arial" w:cs="Arial"/>
              </w:rPr>
              <w:t xml:space="preserve">  </w:t>
            </w:r>
            <w:permEnd w:id="96359783"/>
            <w:r>
              <w:rPr>
                <w:rFonts w:ascii="Arial" w:hAnsi="Arial" w:cs="Arial"/>
              </w:rPr>
              <w:t xml:space="preserve"> </w:t>
            </w:r>
            <w:r w:rsidR="00886FA2">
              <w:rPr>
                <w:rFonts w:ascii="Arial" w:hAnsi="Arial" w:cs="Arial"/>
              </w:rPr>
              <w:t xml:space="preserve">/ </w:t>
            </w:r>
            <w:r>
              <w:rPr>
                <w:rFonts w:ascii="Arial" w:hAnsi="Arial" w:cs="Arial"/>
              </w:rPr>
              <w:t>202</w:t>
            </w:r>
            <w:permStart w:id="168447691" w:edGrp="everyone"/>
            <w:r w:rsidR="006E17E1">
              <w:rPr>
                <w:rFonts w:ascii="Arial" w:hAnsi="Arial" w:cs="Arial"/>
              </w:rPr>
              <w:t xml:space="preserve"> </w:t>
            </w:r>
            <w:r w:rsidR="00586D24">
              <w:rPr>
                <w:rFonts w:ascii="Arial" w:hAnsi="Arial" w:cs="Arial"/>
              </w:rPr>
              <w:t xml:space="preserve"> </w:t>
            </w:r>
            <w:permEnd w:id="168447691"/>
            <w:r w:rsidR="00586D24">
              <w:rPr>
                <w:rFonts w:ascii="Arial" w:hAnsi="Arial" w:cs="Arial"/>
              </w:rPr>
              <w:t xml:space="preserve"> </w:t>
            </w:r>
            <w:r w:rsidR="005976B1">
              <w:rPr>
                <w:rFonts w:ascii="Arial" w:hAnsi="Arial" w:cs="Arial"/>
              </w:rPr>
              <w:t>.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28B316BD" w:rsidR="00C14F64" w:rsidRDefault="00C14F64" w:rsidP="00C14F64">
      <w:pPr>
        <w:rPr>
          <w:rFonts w:ascii="Arial" w:hAnsi="Arial" w:cs="Arial"/>
          <w:highlight w:val="yellow"/>
        </w:rPr>
      </w:pPr>
    </w:p>
    <w:p w14:paraId="797C2939" w14:textId="77777777" w:rsidR="00206660" w:rsidRDefault="00206660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</w:p>
    <w:sectPr w:rsidR="00A40ABE" w:rsidRPr="0052527C" w:rsidSect="000529BB">
      <w:headerReference w:type="default" r:id="rId9"/>
      <w:pgSz w:w="11913" w:h="16834" w:code="9"/>
      <w:pgMar w:top="680" w:right="71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S2dy1DSUHI5B4G+KkxX0b/FQG976h3gXKHUql04+YnfDUEicxJjFb4EjnLkEfh9RBNzsyUxiL8H4QNkjBEKxkA==" w:salt="mtoep1nuThp+SEn4+ZCMWA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42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529BB"/>
    <w:rsid w:val="00076491"/>
    <w:rsid w:val="00094EE0"/>
    <w:rsid w:val="000A2168"/>
    <w:rsid w:val="000B08FA"/>
    <w:rsid w:val="000C3D7F"/>
    <w:rsid w:val="000D5FAF"/>
    <w:rsid w:val="000E5C7A"/>
    <w:rsid w:val="000F45E2"/>
    <w:rsid w:val="000F5427"/>
    <w:rsid w:val="00106F6C"/>
    <w:rsid w:val="00155A97"/>
    <w:rsid w:val="00175191"/>
    <w:rsid w:val="00180076"/>
    <w:rsid w:val="00184029"/>
    <w:rsid w:val="001B1661"/>
    <w:rsid w:val="001C2BA4"/>
    <w:rsid w:val="001D7D16"/>
    <w:rsid w:val="00200D7B"/>
    <w:rsid w:val="0020287A"/>
    <w:rsid w:val="00206660"/>
    <w:rsid w:val="002126FC"/>
    <w:rsid w:val="00230421"/>
    <w:rsid w:val="0023624F"/>
    <w:rsid w:val="00240A08"/>
    <w:rsid w:val="0024583C"/>
    <w:rsid w:val="0024727D"/>
    <w:rsid w:val="002524DA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3FF0"/>
    <w:rsid w:val="003C71B0"/>
    <w:rsid w:val="003D4A88"/>
    <w:rsid w:val="003E6459"/>
    <w:rsid w:val="003F1524"/>
    <w:rsid w:val="003F54C6"/>
    <w:rsid w:val="00414A2C"/>
    <w:rsid w:val="004328BB"/>
    <w:rsid w:val="004436BF"/>
    <w:rsid w:val="004527E8"/>
    <w:rsid w:val="0046072A"/>
    <w:rsid w:val="00463B89"/>
    <w:rsid w:val="00480224"/>
    <w:rsid w:val="00486648"/>
    <w:rsid w:val="0049191C"/>
    <w:rsid w:val="00497168"/>
    <w:rsid w:val="004A6B3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4F7679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4DD4"/>
    <w:rsid w:val="00565E56"/>
    <w:rsid w:val="0056718C"/>
    <w:rsid w:val="00577221"/>
    <w:rsid w:val="00581D45"/>
    <w:rsid w:val="00586D24"/>
    <w:rsid w:val="00593DE1"/>
    <w:rsid w:val="005976B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17E1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86FA2"/>
    <w:rsid w:val="00891B58"/>
    <w:rsid w:val="008A7967"/>
    <w:rsid w:val="008B6A73"/>
    <w:rsid w:val="008D00DE"/>
    <w:rsid w:val="008D2BA5"/>
    <w:rsid w:val="008F1605"/>
    <w:rsid w:val="008F1B6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00E25"/>
    <w:rsid w:val="00A14191"/>
    <w:rsid w:val="00A14683"/>
    <w:rsid w:val="00A163DA"/>
    <w:rsid w:val="00A3282F"/>
    <w:rsid w:val="00A40ABE"/>
    <w:rsid w:val="00A42683"/>
    <w:rsid w:val="00A451AB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C69F9"/>
    <w:rsid w:val="00AD058B"/>
    <w:rsid w:val="00AE63CE"/>
    <w:rsid w:val="00AF47F2"/>
    <w:rsid w:val="00B00EA9"/>
    <w:rsid w:val="00B167C5"/>
    <w:rsid w:val="00B17B7A"/>
    <w:rsid w:val="00B244B3"/>
    <w:rsid w:val="00B411A8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D47E0"/>
    <w:rsid w:val="00BE5492"/>
    <w:rsid w:val="00C14F64"/>
    <w:rsid w:val="00C20647"/>
    <w:rsid w:val="00C34193"/>
    <w:rsid w:val="00C4591F"/>
    <w:rsid w:val="00C518F4"/>
    <w:rsid w:val="00C53FA0"/>
    <w:rsid w:val="00C616C9"/>
    <w:rsid w:val="00C94473"/>
    <w:rsid w:val="00C95544"/>
    <w:rsid w:val="00CA0799"/>
    <w:rsid w:val="00CA4108"/>
    <w:rsid w:val="00CB7AC7"/>
    <w:rsid w:val="00CD0732"/>
    <w:rsid w:val="00CE5BF0"/>
    <w:rsid w:val="00CE6913"/>
    <w:rsid w:val="00D1720B"/>
    <w:rsid w:val="00D20A43"/>
    <w:rsid w:val="00D45B1B"/>
    <w:rsid w:val="00D5227B"/>
    <w:rsid w:val="00D52A2F"/>
    <w:rsid w:val="00D56BD0"/>
    <w:rsid w:val="00D71869"/>
    <w:rsid w:val="00DA23C0"/>
    <w:rsid w:val="00DA5B9D"/>
    <w:rsid w:val="00DC3194"/>
    <w:rsid w:val="00DC4DEC"/>
    <w:rsid w:val="00DD2063"/>
    <w:rsid w:val="00DD6B0A"/>
    <w:rsid w:val="00DD6CF4"/>
    <w:rsid w:val="00DE7DE3"/>
    <w:rsid w:val="00E23989"/>
    <w:rsid w:val="00E24E66"/>
    <w:rsid w:val="00E300CA"/>
    <w:rsid w:val="00E31C31"/>
    <w:rsid w:val="00E46792"/>
    <w:rsid w:val="00E61841"/>
    <w:rsid w:val="00E66EC5"/>
    <w:rsid w:val="00E86399"/>
    <w:rsid w:val="00E866BC"/>
    <w:rsid w:val="00E90C90"/>
    <w:rsid w:val="00E91634"/>
    <w:rsid w:val="00E92EAD"/>
    <w:rsid w:val="00EA0A3C"/>
    <w:rsid w:val="00EC1AAD"/>
    <w:rsid w:val="00ED42CA"/>
    <w:rsid w:val="00EE318A"/>
    <w:rsid w:val="00EF42F2"/>
    <w:rsid w:val="00EF7038"/>
    <w:rsid w:val="00F105F5"/>
    <w:rsid w:val="00F30522"/>
    <w:rsid w:val="00F378BF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D7764"/>
    <w:rsid w:val="00FE48D4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2337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7A38D-D550-4912-9C44-BDA7CC85E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565</TotalTime>
  <Pages>1</Pages>
  <Words>449</Words>
  <Characters>2426</Characters>
  <Application>Microsoft Office Word</Application>
  <DocSecurity>8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85</cp:revision>
  <cp:lastPrinted>2019-12-17T21:42:00Z</cp:lastPrinted>
  <dcterms:created xsi:type="dcterms:W3CDTF">2017-06-28T19:11:00Z</dcterms:created>
  <dcterms:modified xsi:type="dcterms:W3CDTF">2025-06-30T21:25:00Z</dcterms:modified>
</cp:coreProperties>
</file>