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C148" w14:textId="2BFC5DAE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4955A3">
        <w:rPr>
          <w:rFonts w:ascii="Arial" w:hAnsi="Arial" w:cs="Arial"/>
          <w:b/>
          <w:color w:val="000000"/>
        </w:rPr>
        <w:t>PROFISSIONAL EM MATEMÁTICA EM REDE NACIONAL - PROFMAT</w:t>
      </w:r>
    </w:p>
    <w:p w14:paraId="088DBE9A" w14:textId="63CD8BDC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FE7A60">
        <w:rPr>
          <w:rFonts w:ascii="Arial" w:hAnsi="Arial" w:cs="Arial"/>
          <w:b/>
          <w:color w:val="000000"/>
          <w:u w:val="single"/>
        </w:rPr>
        <w:t>6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CE184B">
        <w:rPr>
          <w:rFonts w:ascii="Arial" w:hAnsi="Arial" w:cs="Arial"/>
          <w:b/>
          <w:color w:val="000000"/>
          <w:u w:val="single"/>
        </w:rPr>
        <w:t>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4536"/>
        <w:gridCol w:w="3303"/>
        <w:gridCol w:w="825"/>
      </w:tblGrid>
      <w:tr w:rsidR="004C6C95" w:rsidRPr="004F54FC" w14:paraId="5C5C3217" w14:textId="77777777" w:rsidTr="005F6435">
        <w:trPr>
          <w:cantSplit/>
          <w:jc w:val="center"/>
        </w:trPr>
        <w:tc>
          <w:tcPr>
            <w:tcW w:w="9951" w:type="dxa"/>
            <w:gridSpan w:val="4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33EE4A5D" w:rsidR="004C6C95" w:rsidRPr="00E627E1" w:rsidRDefault="00F54D12" w:rsidP="00E627E1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</w:tc>
      </w:tr>
      <w:tr w:rsidR="004C6C95" w:rsidRPr="00AE63CE" w14:paraId="41DC8813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366FBF57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2039826349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2039826349"/>
          </w:p>
        </w:tc>
      </w:tr>
      <w:tr w:rsidR="00C53FA0" w:rsidRPr="00AE63CE" w14:paraId="599D70E5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40963502" w:rsidR="00C53FA0" w:rsidRPr="00954D38" w:rsidRDefault="00C53FA0" w:rsidP="00E05C17">
            <w:pPr>
              <w:jc w:val="both"/>
              <w:rPr>
                <w:rFonts w:ascii="Arial" w:hAnsi="Arial" w:cs="Arial"/>
                <w:b/>
              </w:rPr>
            </w:pPr>
            <w:r w:rsidRPr="005F66D5">
              <w:rPr>
                <w:rFonts w:ascii="Arial" w:hAnsi="Arial" w:cs="Arial"/>
                <w:b/>
              </w:rPr>
              <w:t>Nome Social</w:t>
            </w:r>
            <w:r w:rsidR="001305AB">
              <w:rPr>
                <w:rFonts w:ascii="Arial" w:hAnsi="Arial" w:cs="Arial"/>
                <w:b/>
              </w:rPr>
              <w:t xml:space="preserve"> (</w:t>
            </w:r>
            <w:r w:rsidR="00E05C17">
              <w:rPr>
                <w:rFonts w:ascii="Arial" w:hAnsi="Arial" w:cs="Arial"/>
                <w:b/>
              </w:rPr>
              <w:t xml:space="preserve">preencher apenas se </w:t>
            </w:r>
            <w:r w:rsidR="001305AB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521339033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521339033"/>
          </w:p>
        </w:tc>
      </w:tr>
      <w:tr w:rsidR="0052527C" w:rsidRPr="00AE63CE" w14:paraId="72A164CB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3101B34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655098630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655098630"/>
          </w:p>
        </w:tc>
      </w:tr>
      <w:tr w:rsidR="00E866BC" w:rsidRPr="00AE63CE" w14:paraId="40AA15C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10AA2894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922042303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922042303"/>
          </w:p>
        </w:tc>
      </w:tr>
      <w:tr w:rsidR="0052527C" w:rsidRPr="00AE63CE" w14:paraId="6BAAB5CC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743C5C6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  <w:r w:rsidR="00E627E1">
              <w:rPr>
                <w:rFonts w:ascii="Arial" w:hAnsi="Arial" w:cs="Arial"/>
                <w:b/>
              </w:rPr>
              <w:t xml:space="preserve"> </w:t>
            </w:r>
            <w:permStart w:id="588731935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588731935"/>
          </w:p>
        </w:tc>
      </w:tr>
      <w:tr w:rsidR="001305AB" w:rsidRPr="00AE63CE" w14:paraId="182A814F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0C74839" w14:textId="11A0A2CD" w:rsidR="001305AB" w:rsidRDefault="001305AB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</w:t>
            </w:r>
            <w:permStart w:id="721708896" w:edGrp="everyone"/>
            <w:r w:rsidRPr="0052527C">
              <w:rPr>
                <w:rFonts w:ascii="Arial" w:hAnsi="Arial" w:cs="Arial"/>
              </w:rPr>
              <w:t xml:space="preserve">  </w:t>
            </w:r>
            <w:permEnd w:id="721708896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</w:t>
            </w:r>
            <w:permStart w:id="619127350" w:edGrp="everyone"/>
            <w:r w:rsidRPr="0052527C">
              <w:rPr>
                <w:rFonts w:ascii="Arial" w:hAnsi="Arial" w:cs="Arial"/>
              </w:rPr>
              <w:t xml:space="preserve">  </w:t>
            </w:r>
            <w:permEnd w:id="619127350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Feminino   (</w:t>
            </w:r>
            <w:permStart w:id="1909262432" w:edGrp="everyone"/>
            <w:r>
              <w:rPr>
                <w:rFonts w:ascii="Arial" w:hAnsi="Arial" w:cs="Arial"/>
              </w:rPr>
              <w:t xml:space="preserve">   </w:t>
            </w:r>
            <w:permEnd w:id="1909262432"/>
            <w:r>
              <w:rPr>
                <w:rFonts w:ascii="Arial" w:hAnsi="Arial" w:cs="Arial"/>
              </w:rPr>
              <w:t>)Prefiro não informar</w:t>
            </w:r>
          </w:p>
        </w:tc>
      </w:tr>
      <w:tr w:rsidR="009A0F7F" w:rsidRPr="00AE63CE" w14:paraId="5A3EDBF8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</w:t>
            </w:r>
            <w:permStart w:id="576982981" w:edGrp="everyone"/>
            <w:r w:rsidRPr="0052527C">
              <w:rPr>
                <w:rFonts w:ascii="Arial" w:hAnsi="Arial" w:cs="Arial"/>
              </w:rPr>
              <w:t xml:space="preserve">  </w:t>
            </w:r>
            <w:permEnd w:id="576982981"/>
            <w:r w:rsidRPr="0052527C">
              <w:rPr>
                <w:rFonts w:ascii="Arial" w:hAnsi="Arial" w:cs="Arial"/>
              </w:rPr>
              <w:t>)Casado  (</w:t>
            </w:r>
            <w:permStart w:id="1121479385" w:edGrp="everyone"/>
            <w:r w:rsidRPr="0052527C">
              <w:rPr>
                <w:rFonts w:ascii="Arial" w:hAnsi="Arial" w:cs="Arial"/>
              </w:rPr>
              <w:t xml:space="preserve">  </w:t>
            </w:r>
            <w:permEnd w:id="1121479385"/>
            <w:r w:rsidRPr="0052527C">
              <w:rPr>
                <w:rFonts w:ascii="Arial" w:hAnsi="Arial" w:cs="Arial"/>
              </w:rPr>
              <w:t>)Solteiro  (</w:t>
            </w:r>
            <w:permStart w:id="1847527727" w:edGrp="everyone"/>
            <w:r w:rsidRPr="0052527C">
              <w:rPr>
                <w:rFonts w:ascii="Arial" w:hAnsi="Arial" w:cs="Arial"/>
              </w:rPr>
              <w:t xml:space="preserve">  </w:t>
            </w:r>
            <w:permEnd w:id="1847527727"/>
            <w:r w:rsidRPr="0052527C">
              <w:rPr>
                <w:rFonts w:ascii="Arial" w:hAnsi="Arial" w:cs="Arial"/>
              </w:rPr>
              <w:t>)Divorciado  (</w:t>
            </w:r>
            <w:permStart w:id="545292227" w:edGrp="everyone"/>
            <w:r w:rsidRPr="0052527C">
              <w:rPr>
                <w:rFonts w:ascii="Arial" w:hAnsi="Arial" w:cs="Arial"/>
              </w:rPr>
              <w:t xml:space="preserve">  </w:t>
            </w:r>
            <w:permEnd w:id="545292227"/>
            <w:r w:rsidRPr="0052527C">
              <w:rPr>
                <w:rFonts w:ascii="Arial" w:hAnsi="Arial" w:cs="Arial"/>
              </w:rPr>
              <w:t>)União Estável  (</w:t>
            </w:r>
            <w:permStart w:id="1517618431" w:edGrp="everyone"/>
            <w:r w:rsidRPr="0052527C">
              <w:rPr>
                <w:rFonts w:ascii="Arial" w:hAnsi="Arial" w:cs="Arial"/>
              </w:rPr>
              <w:t xml:space="preserve">  </w:t>
            </w:r>
            <w:permEnd w:id="1517618431"/>
            <w:r w:rsidRPr="0052527C">
              <w:rPr>
                <w:rFonts w:ascii="Arial" w:hAnsi="Arial" w:cs="Arial"/>
              </w:rPr>
              <w:t>)Separação Judicial   (</w:t>
            </w:r>
            <w:permStart w:id="1179864247" w:edGrp="everyone"/>
            <w:r w:rsidRPr="0052527C">
              <w:rPr>
                <w:rFonts w:ascii="Arial" w:hAnsi="Arial" w:cs="Arial"/>
              </w:rPr>
              <w:t xml:space="preserve">  </w:t>
            </w:r>
            <w:permEnd w:id="1179864247"/>
            <w:r w:rsidRPr="0052527C">
              <w:rPr>
                <w:rFonts w:ascii="Arial" w:hAnsi="Arial" w:cs="Arial"/>
              </w:rPr>
              <w:t>)Viúvo</w:t>
            </w:r>
          </w:p>
        </w:tc>
      </w:tr>
      <w:tr w:rsidR="009A0F7F" w:rsidRPr="00AE63CE" w14:paraId="680E7BF7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</w:t>
            </w:r>
            <w:permStart w:id="983435899" w:edGrp="everyone"/>
            <w:r w:rsidRPr="0052527C">
              <w:rPr>
                <w:rFonts w:ascii="Arial" w:hAnsi="Arial" w:cs="Arial"/>
              </w:rPr>
              <w:t xml:space="preserve">  </w:t>
            </w:r>
            <w:permEnd w:id="983435899"/>
            <w:r w:rsidRPr="0052527C">
              <w:rPr>
                <w:rFonts w:ascii="Arial" w:hAnsi="Arial" w:cs="Arial"/>
              </w:rPr>
              <w:t>)Branca   (</w:t>
            </w:r>
            <w:permStart w:id="163790044" w:edGrp="everyone"/>
            <w:r w:rsidRPr="0052527C">
              <w:rPr>
                <w:rFonts w:ascii="Arial" w:hAnsi="Arial" w:cs="Arial"/>
              </w:rPr>
              <w:t xml:space="preserve">  </w:t>
            </w:r>
            <w:permEnd w:id="163790044"/>
            <w:r w:rsidRPr="0052527C">
              <w:rPr>
                <w:rFonts w:ascii="Arial" w:hAnsi="Arial" w:cs="Arial"/>
              </w:rPr>
              <w:t>)Preta   (</w:t>
            </w:r>
            <w:permStart w:id="1272724335" w:edGrp="everyone"/>
            <w:r w:rsidRPr="0052527C">
              <w:rPr>
                <w:rFonts w:ascii="Arial" w:hAnsi="Arial" w:cs="Arial"/>
              </w:rPr>
              <w:t xml:space="preserve">  </w:t>
            </w:r>
            <w:permEnd w:id="1272724335"/>
            <w:r w:rsidRPr="0052527C">
              <w:rPr>
                <w:rFonts w:ascii="Arial" w:hAnsi="Arial" w:cs="Arial"/>
              </w:rPr>
              <w:t>)Parda   (</w:t>
            </w:r>
            <w:permStart w:id="184884115" w:edGrp="everyone"/>
            <w:r w:rsidRPr="0052527C">
              <w:rPr>
                <w:rFonts w:ascii="Arial" w:hAnsi="Arial" w:cs="Arial"/>
              </w:rPr>
              <w:t xml:space="preserve">  </w:t>
            </w:r>
            <w:permEnd w:id="184884115"/>
            <w:r w:rsidRPr="0052527C">
              <w:rPr>
                <w:rFonts w:ascii="Arial" w:hAnsi="Arial" w:cs="Arial"/>
              </w:rPr>
              <w:t>)Indígena   (</w:t>
            </w:r>
            <w:permStart w:id="1864574176" w:edGrp="everyone"/>
            <w:r w:rsidRPr="0052527C">
              <w:rPr>
                <w:rFonts w:ascii="Arial" w:hAnsi="Arial" w:cs="Arial"/>
              </w:rPr>
              <w:t xml:space="preserve">  </w:t>
            </w:r>
            <w:permEnd w:id="1864574176"/>
            <w:r w:rsidRPr="0052527C">
              <w:rPr>
                <w:rFonts w:ascii="Arial" w:hAnsi="Arial" w:cs="Arial"/>
              </w:rPr>
              <w:t>)Amarela   (</w:t>
            </w:r>
            <w:permStart w:id="1198941045" w:edGrp="everyone"/>
            <w:r w:rsidRPr="0052527C">
              <w:rPr>
                <w:rFonts w:ascii="Arial" w:hAnsi="Arial" w:cs="Arial"/>
              </w:rPr>
              <w:t xml:space="preserve">  </w:t>
            </w:r>
            <w:permEnd w:id="1198941045"/>
            <w:r w:rsidRPr="0052527C">
              <w:rPr>
                <w:rFonts w:ascii="Arial" w:hAnsi="Arial" w:cs="Arial"/>
              </w:rPr>
              <w:t>)Não declarada</w:t>
            </w:r>
          </w:p>
        </w:tc>
      </w:tr>
      <w:tr w:rsidR="009A0F7F" w:rsidRPr="00AE63CE" w14:paraId="27A38413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</w:t>
            </w:r>
            <w:permStart w:id="1020356382" w:edGrp="everyone"/>
            <w:r w:rsidRPr="0052527C">
              <w:rPr>
                <w:rFonts w:ascii="Arial" w:hAnsi="Arial" w:cs="Arial"/>
              </w:rPr>
              <w:t xml:space="preserve">  </w:t>
            </w:r>
            <w:permEnd w:id="1020356382"/>
            <w:r w:rsidRPr="0052527C">
              <w:rPr>
                <w:rFonts w:ascii="Arial" w:hAnsi="Arial" w:cs="Arial"/>
              </w:rPr>
              <w:t>)Sim    (</w:t>
            </w:r>
            <w:permStart w:id="1703227347" w:edGrp="everyone"/>
            <w:r w:rsidRPr="0052527C">
              <w:rPr>
                <w:rFonts w:ascii="Arial" w:hAnsi="Arial" w:cs="Arial"/>
              </w:rPr>
              <w:t xml:space="preserve">  </w:t>
            </w:r>
            <w:permEnd w:id="1703227347"/>
            <w:r w:rsidRPr="0052527C">
              <w:rPr>
                <w:rFonts w:ascii="Arial" w:hAnsi="Arial" w:cs="Arial"/>
              </w:rPr>
              <w:t>)Não</w:t>
            </w:r>
          </w:p>
        </w:tc>
      </w:tr>
      <w:tr w:rsidR="0036154D" w:rsidRPr="00AE63CE" w14:paraId="5BA869F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1164750E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>(</w:t>
            </w:r>
            <w:permStart w:id="400578025" w:edGrp="everyone"/>
            <w:r w:rsidRPr="00C14F64">
              <w:rPr>
                <w:rFonts w:ascii="Arial" w:hAnsi="Arial" w:cs="Arial"/>
              </w:rPr>
              <w:t xml:space="preserve">  </w:t>
            </w:r>
            <w:permEnd w:id="400578025"/>
            <w:r w:rsidRPr="00C14F64">
              <w:rPr>
                <w:rFonts w:ascii="Arial" w:hAnsi="Arial" w:cs="Arial"/>
              </w:rPr>
              <w:t xml:space="preserve">) </w:t>
            </w:r>
            <w:r w:rsidR="006E31FA" w:rsidRPr="006E31FA">
              <w:rPr>
                <w:rFonts w:ascii="Arial" w:hAnsi="Arial" w:cs="Arial"/>
              </w:rPr>
              <w:t>Matemática na Educação Básica (1000)</w:t>
            </w:r>
          </w:p>
        </w:tc>
      </w:tr>
      <w:tr w:rsidR="00CE5BF0" w:rsidRPr="00AE63CE" w14:paraId="14D68B0E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38A3978B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 (</w:t>
            </w:r>
            <w:r w:rsidR="005453ED">
              <w:rPr>
                <w:rFonts w:ascii="Arial" w:hAnsi="Arial" w:cs="Arial"/>
                <w:b/>
              </w:rPr>
              <w:t>deixar em branco caso ainda não tenha sido definida no processo seletivo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tr w:rsidR="006E31FA" w:rsidRPr="00AE63CE" w14:paraId="7187DC18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6518C80" w14:textId="080EA2FF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</w:t>
            </w:r>
            <w:permStart w:id="918779422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918779422"/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6E31FA">
              <w:rPr>
                <w:rFonts w:ascii="Arial" w:hAnsi="Arial" w:cs="Arial"/>
                <w:bCs/>
              </w:rPr>
              <w:t>Matemática na Educação Básica e suas Tecnologias (1247)</w:t>
            </w:r>
          </w:p>
        </w:tc>
      </w:tr>
      <w:tr w:rsidR="006E31FA" w:rsidRPr="00AE63CE" w14:paraId="74BAEAFB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532B8F" w14:textId="348FD4AC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</w:t>
            </w:r>
            <w:permStart w:id="1460870554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1460870554"/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6E31FA">
              <w:rPr>
                <w:rFonts w:ascii="Arial" w:hAnsi="Arial" w:cs="Arial"/>
                <w:bCs/>
              </w:rPr>
              <w:t>Formação de Professores de Matemática da Educação Básica (1246)</w:t>
            </w:r>
          </w:p>
        </w:tc>
      </w:tr>
      <w:tr w:rsidR="006E31FA" w:rsidRPr="00AE63CE" w14:paraId="3B456BB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8157C12" w14:textId="0CDEA1A1" w:rsidR="006E31FA" w:rsidRPr="00C14F64" w:rsidRDefault="006E31FA" w:rsidP="0076561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</w:t>
            </w:r>
            <w:permStart w:id="255133022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permEnd w:id="255133022"/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6E31FA">
              <w:rPr>
                <w:rFonts w:ascii="Arial" w:hAnsi="Arial" w:cs="Arial"/>
                <w:bCs/>
              </w:rPr>
              <w:t>Divulgação e Popularização de Matemática da Educação Básica (1245)</w:t>
            </w:r>
          </w:p>
        </w:tc>
      </w:tr>
      <w:tr w:rsidR="0036154D" w:rsidRPr="00AE63CE" w14:paraId="1BF2F5EA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12832C43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  <w:permStart w:id="1015436828" w:edGrp="everyone"/>
            <w:r w:rsidR="00E627E1">
              <w:rPr>
                <w:rFonts w:ascii="Arial" w:hAnsi="Arial" w:cs="Arial"/>
              </w:rPr>
              <w:t xml:space="preserve">   </w:t>
            </w:r>
            <w:permEnd w:id="1015436828"/>
          </w:p>
        </w:tc>
      </w:tr>
      <w:tr w:rsidR="0036154D" w:rsidRPr="00AE63CE" w14:paraId="2D8E3F39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6D09A0BF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 w:rsidRPr="00954D38">
              <w:rPr>
                <w:rFonts w:ascii="Arial" w:hAnsi="Arial" w:cs="Arial"/>
                <w:b/>
              </w:rPr>
              <w:t>Coorientador</w:t>
            </w:r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  <w:permStart w:id="997795176" w:edGrp="everyone"/>
            <w:r w:rsidR="00E627E1">
              <w:rPr>
                <w:rFonts w:ascii="Arial" w:hAnsi="Arial" w:cs="Arial"/>
                <w:b/>
              </w:rPr>
              <w:t xml:space="preserve">   </w:t>
            </w:r>
            <w:permEnd w:id="997795176"/>
          </w:p>
        </w:tc>
      </w:tr>
      <w:tr w:rsidR="0052527C" w:rsidRPr="00AE63CE" w14:paraId="7295A20D" w14:textId="77777777" w:rsidTr="005F643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1FB1882" w:rsidR="008B6A73" w:rsidRPr="001305AB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305AB">
              <w:rPr>
                <w:rFonts w:ascii="Arial" w:hAnsi="Arial" w:cs="Arial"/>
                <w:sz w:val="16"/>
                <w:szCs w:val="16"/>
              </w:rPr>
              <w:t>*</w:t>
            </w:r>
            <w:r w:rsidR="001305AB" w:rsidRPr="001305AB">
              <w:rPr>
                <w:rFonts w:ascii="Arial" w:hAnsi="Arial" w:cs="Arial"/>
                <w:sz w:val="16"/>
                <w:szCs w:val="16"/>
              </w:rPr>
              <w:t>**</w:t>
            </w:r>
            <w:r w:rsidRPr="001305AB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1305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1305AB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5F6435">
        <w:trPr>
          <w:trHeight w:val="434"/>
          <w:jc w:val="center"/>
        </w:trPr>
        <w:tc>
          <w:tcPr>
            <w:tcW w:w="9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5F6435">
        <w:trPr>
          <w:trHeight w:val="168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2FC556EF" w:rsidR="00E24E66" w:rsidRPr="00D5227B" w:rsidRDefault="00345929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Código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53EB5A7B" w:rsidR="00C14F64" w:rsidRPr="00FE7A60" w:rsidRDefault="0052527C" w:rsidP="00F831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FE7A60">
              <w:rPr>
                <w:rFonts w:ascii="Arial Narrow" w:hAnsi="Arial Narrow"/>
                <w:b/>
              </w:rPr>
              <w:t>(</w:t>
            </w:r>
            <w:permStart w:id="462506699" w:edGrp="everyone"/>
            <w:r w:rsidRPr="00FE7A60">
              <w:rPr>
                <w:rFonts w:ascii="Arial Narrow" w:hAnsi="Arial Narrow"/>
                <w:b/>
              </w:rPr>
              <w:t xml:space="preserve">  </w:t>
            </w:r>
            <w:permEnd w:id="462506699"/>
            <w:r w:rsidRPr="00FE7A60">
              <w:rPr>
                <w:rFonts w:ascii="Arial Narrow" w:hAnsi="Arial Narrow"/>
                <w:b/>
              </w:rPr>
              <w:t>)</w:t>
            </w:r>
            <w:r w:rsidR="00CC5D44" w:rsidRPr="00FE7A60">
              <w:rPr>
                <w:rFonts w:ascii="Arial Narrow" w:hAnsi="Arial Narrow"/>
                <w:b/>
              </w:rPr>
              <w:t xml:space="preserve"> </w:t>
            </w:r>
            <w:r w:rsidR="00CE184B" w:rsidRPr="00FE7A60">
              <w:rPr>
                <w:rFonts w:ascii="Arial Narrow" w:hAnsi="Arial Narrow"/>
                <w:b/>
              </w:rPr>
              <w:t>MA11-02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163C40CA" w:rsidR="00C14F64" w:rsidRPr="00FE7A60" w:rsidRDefault="006E31FA" w:rsidP="00CE184B">
            <w:pPr>
              <w:jc w:val="both"/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MA11 - Números e Funções Reais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02F11E9C" w:rsidR="00DC3194" w:rsidRPr="00FE7A60" w:rsidRDefault="006E31FA" w:rsidP="00F8317C">
            <w:pPr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 xml:space="preserve">Prof. Dr. </w:t>
            </w:r>
            <w:r w:rsidR="00FE7A60" w:rsidRPr="00FE7A60">
              <w:rPr>
                <w:rFonts w:ascii="Arial Narrow" w:hAnsi="Arial Narrow"/>
              </w:rPr>
              <w:t>Sidnei Furtado Costa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61F1F70E" w:rsidR="00C14F64" w:rsidRPr="008B2B6D" w:rsidRDefault="00485ED4" w:rsidP="00F8317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1DAB317A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7B77C2" w14:textId="06FAF4FB" w:rsidR="00CE184B" w:rsidRPr="00FE7A60" w:rsidRDefault="00CE184B" w:rsidP="00F8317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FE7A60">
              <w:rPr>
                <w:rFonts w:ascii="Arial Narrow" w:hAnsi="Arial Narrow"/>
                <w:b/>
              </w:rPr>
              <w:t>(</w:t>
            </w:r>
            <w:permStart w:id="1668621396" w:edGrp="everyone"/>
            <w:r w:rsidRPr="00FE7A60">
              <w:rPr>
                <w:rFonts w:ascii="Arial Narrow" w:hAnsi="Arial Narrow"/>
                <w:b/>
              </w:rPr>
              <w:t xml:space="preserve">  </w:t>
            </w:r>
            <w:permEnd w:id="1668621396"/>
            <w:r w:rsidRPr="00FE7A60">
              <w:rPr>
                <w:rFonts w:ascii="Arial Narrow" w:hAnsi="Arial Narrow"/>
                <w:b/>
              </w:rPr>
              <w:t>) MA12-02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AE1EED" w14:textId="2AC9B325" w:rsidR="00CE184B" w:rsidRPr="00FE7A60" w:rsidRDefault="006E31FA" w:rsidP="00CE184B">
            <w:pPr>
              <w:jc w:val="both"/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MA12 - Matemática Discreta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52E96" w14:textId="631EFC95" w:rsidR="00CE184B" w:rsidRPr="00FE7A60" w:rsidRDefault="006E31FA" w:rsidP="00F8317C">
            <w:pPr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Prof. Dr. Fernando Deeke Sasse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38E4B8" w14:textId="2691354E" w:rsidR="00CE184B" w:rsidRDefault="00CE184B" w:rsidP="00F8317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3F5C76FD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0E6043" w14:textId="649501EB" w:rsidR="00CE184B" w:rsidRPr="00FE7A60" w:rsidRDefault="00CE184B" w:rsidP="00CE184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FE7A60">
              <w:rPr>
                <w:rFonts w:ascii="Arial Narrow" w:hAnsi="Arial Narrow"/>
                <w:b/>
              </w:rPr>
              <w:t>(</w:t>
            </w:r>
            <w:permStart w:id="562037556" w:edGrp="everyone"/>
            <w:r w:rsidRPr="00FE7A60">
              <w:rPr>
                <w:rFonts w:ascii="Arial Narrow" w:hAnsi="Arial Narrow"/>
                <w:b/>
              </w:rPr>
              <w:t xml:space="preserve">  </w:t>
            </w:r>
            <w:permEnd w:id="562037556"/>
            <w:r w:rsidRPr="00FE7A60">
              <w:rPr>
                <w:rFonts w:ascii="Arial Narrow" w:hAnsi="Arial Narrow"/>
                <w:b/>
              </w:rPr>
              <w:t xml:space="preserve">) </w:t>
            </w:r>
            <w:r w:rsidR="006E31FA" w:rsidRPr="00FE7A60">
              <w:rPr>
                <w:rFonts w:ascii="Arial Narrow" w:hAnsi="Arial Narrow"/>
                <w:b/>
              </w:rPr>
              <w:t>MA23-02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8FD411" w14:textId="1C060D75" w:rsidR="00CE184B" w:rsidRPr="00FE7A60" w:rsidRDefault="006E31FA" w:rsidP="00CE184B">
            <w:pPr>
              <w:jc w:val="both"/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MA23 - Geometria Analítica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C74EF8" w14:textId="1BF099A5" w:rsidR="00CE184B" w:rsidRPr="00FE7A60" w:rsidRDefault="00CE184B" w:rsidP="00CE184B">
            <w:pPr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 xml:space="preserve">Profa. Dra. </w:t>
            </w:r>
            <w:r w:rsidR="00FE7A60" w:rsidRPr="00FE7A60">
              <w:rPr>
                <w:rFonts w:ascii="Arial Narrow" w:hAnsi="Arial Narrow"/>
              </w:rPr>
              <w:t>Graciela Moro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2D3BD1" w14:textId="04BECB7D" w:rsidR="00CE184B" w:rsidRDefault="00CE184B" w:rsidP="00CE184B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CE184B" w:rsidRPr="00F37D69" w14:paraId="0E45685D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47A081" w14:textId="3629E178" w:rsidR="00CE184B" w:rsidRPr="00FE7A60" w:rsidRDefault="00CE184B" w:rsidP="00CE184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E7A60">
              <w:rPr>
                <w:rFonts w:ascii="Arial Narrow" w:hAnsi="Arial Narrow"/>
                <w:b/>
              </w:rPr>
              <w:t>(</w:t>
            </w:r>
            <w:permStart w:id="122182958" w:edGrp="everyone"/>
            <w:r w:rsidRPr="00FE7A60">
              <w:rPr>
                <w:rFonts w:ascii="Arial Narrow" w:hAnsi="Arial Narrow"/>
                <w:b/>
              </w:rPr>
              <w:t xml:space="preserve">  </w:t>
            </w:r>
            <w:permEnd w:id="122182958"/>
            <w:r w:rsidRPr="00FE7A60">
              <w:rPr>
                <w:rFonts w:ascii="Arial Narrow" w:hAnsi="Arial Narrow"/>
                <w:b/>
              </w:rPr>
              <w:t>)</w:t>
            </w:r>
            <w:proofErr w:type="gramEnd"/>
            <w:r w:rsidRPr="00FE7A60">
              <w:rPr>
                <w:rFonts w:ascii="Arial Narrow" w:hAnsi="Arial Narrow"/>
                <w:b/>
              </w:rPr>
              <w:t xml:space="preserve"> </w:t>
            </w:r>
            <w:r w:rsidR="00FE7A60" w:rsidRPr="00FE7A60">
              <w:rPr>
                <w:rFonts w:ascii="Arial Narrow" w:hAnsi="Arial Narrow"/>
                <w:b/>
              </w:rPr>
              <w:t>MA39-02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E54FE7" w14:textId="60530D7F" w:rsidR="00CE184B" w:rsidRPr="00FE7A60" w:rsidRDefault="00FE7A60" w:rsidP="00CE184B">
            <w:pPr>
              <w:jc w:val="both"/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MA39 - Geometria Espacial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ACD0CE" w14:textId="77777777" w:rsidR="00CE184B" w:rsidRPr="00FE7A60" w:rsidRDefault="00FE7A60" w:rsidP="00CE184B">
            <w:pPr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>Prof. Dr. Sidnei Furtado Costa</w:t>
            </w:r>
          </w:p>
          <w:p w14:paraId="2B371EFF" w14:textId="6C626972" w:rsidR="00FE7A60" w:rsidRPr="00FE7A60" w:rsidRDefault="00FE7A60" w:rsidP="00CE184B">
            <w:pPr>
              <w:rPr>
                <w:rFonts w:ascii="Arial Narrow" w:hAnsi="Arial Narrow"/>
              </w:rPr>
            </w:pPr>
            <w:r w:rsidRPr="00FE7A60">
              <w:rPr>
                <w:rFonts w:ascii="Arial Narrow" w:hAnsi="Arial Narrow"/>
              </w:rPr>
              <w:t xml:space="preserve">Prof. Dr. Fernando </w:t>
            </w:r>
            <w:proofErr w:type="spellStart"/>
            <w:r w:rsidRPr="00FE7A60">
              <w:rPr>
                <w:rFonts w:ascii="Arial Narrow" w:hAnsi="Arial Narrow"/>
              </w:rPr>
              <w:t>Deeke</w:t>
            </w:r>
            <w:proofErr w:type="spellEnd"/>
            <w:r w:rsidRPr="00FE7A60">
              <w:rPr>
                <w:rFonts w:ascii="Arial Narrow" w:hAnsi="Arial Narrow"/>
              </w:rPr>
              <w:t xml:space="preserve"> Sasse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ACDA73" w14:textId="38007615" w:rsidR="00CE184B" w:rsidRDefault="00CE184B" w:rsidP="00CE184B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75515" w:rsidRPr="00F37D69" w14:paraId="5952CAEF" w14:textId="77777777" w:rsidTr="005F6435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264D5B" w14:textId="58844477" w:rsidR="00C75515" w:rsidRPr="00FE7A60" w:rsidRDefault="00C75515" w:rsidP="00CE184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 w:rsidRPr="00FE7A60">
              <w:rPr>
                <w:rFonts w:ascii="Arial Narrow" w:hAnsi="Arial Narrow"/>
                <w:b/>
              </w:rPr>
              <w:t>(</w:t>
            </w:r>
            <w:permStart w:id="821175909" w:edGrp="everyone"/>
            <w:r w:rsidRPr="00FE7A60">
              <w:rPr>
                <w:rFonts w:ascii="Arial Narrow" w:hAnsi="Arial Narrow"/>
                <w:b/>
              </w:rPr>
              <w:t xml:space="preserve">  </w:t>
            </w:r>
            <w:permEnd w:id="821175909"/>
            <w:r w:rsidRPr="00FE7A60">
              <w:rPr>
                <w:rFonts w:ascii="Arial Narrow" w:hAnsi="Arial Narrow"/>
                <w:b/>
              </w:rPr>
              <w:t>)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  <w:r w:rsidRPr="00C75515">
              <w:rPr>
                <w:rFonts w:ascii="Arial Narrow" w:hAnsi="Arial Narrow"/>
                <w:b/>
              </w:rPr>
              <w:t>DST-02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727C7D" w14:textId="2808D50D" w:rsidR="00C75515" w:rsidRPr="00FE7A60" w:rsidRDefault="00C75515" w:rsidP="00CE184B">
            <w:pPr>
              <w:jc w:val="both"/>
              <w:rPr>
                <w:rFonts w:ascii="Arial Narrow" w:hAnsi="Arial Narrow"/>
              </w:rPr>
            </w:pPr>
            <w:r w:rsidRPr="00C75515">
              <w:rPr>
                <w:rFonts w:ascii="Arial Narrow" w:hAnsi="Arial Narrow"/>
              </w:rPr>
              <w:t>Dissertação</w:t>
            </w:r>
            <w:r>
              <w:rPr>
                <w:rFonts w:ascii="Arial Narrow" w:hAnsi="Arial Narrow"/>
              </w:rPr>
              <w:t xml:space="preserve"> </w:t>
            </w:r>
            <w:r w:rsidRPr="00C75515">
              <w:rPr>
                <w:rFonts w:ascii="Arial Narrow" w:hAnsi="Arial Narrow"/>
                <w:b/>
                <w:bCs/>
              </w:rPr>
              <w:t>(APENAS MEDIANTE EXPRESSA INDICAÇÃO DO ORIENTADOR)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1EBED8" w14:textId="71A159F4" w:rsidR="00C75515" w:rsidRPr="00FE7A60" w:rsidRDefault="00C75515" w:rsidP="00C755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8C52D7" w14:textId="1D48A38C" w:rsidR="00C75515" w:rsidRDefault="00C75515" w:rsidP="00CE184B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3014FB7C" w14:textId="219A40E9" w:rsidR="00C14F64" w:rsidRDefault="00C14F64" w:rsidP="00C14F64">
      <w:pPr>
        <w:rPr>
          <w:rFonts w:ascii="Arial" w:hAnsi="Arial" w:cs="Arial"/>
          <w:highlight w:val="yellow"/>
        </w:rPr>
      </w:pPr>
    </w:p>
    <w:p w14:paraId="0931CA0C" w14:textId="6BDA501A" w:rsidR="005F6435" w:rsidRPr="00D80145" w:rsidRDefault="00F4307A" w:rsidP="00C75515">
      <w:pPr>
        <w:ind w:left="-284" w:right="-278" w:hanging="283"/>
        <w:jc w:val="center"/>
        <w:rPr>
          <w:rFonts w:ascii="Arial" w:hAnsi="Arial" w:cs="Arial"/>
          <w:b/>
          <w:bCs/>
          <w:u w:val="single"/>
        </w:rPr>
      </w:pPr>
      <w:sdt>
        <w:sdtPr>
          <w:rPr>
            <w:rFonts w:ascii="Arial" w:hAnsi="Arial" w:cs="Arial"/>
            <w:b/>
            <w:bCs/>
            <w:sz w:val="18"/>
            <w:szCs w:val="18"/>
            <w:highlight w:val="cyan"/>
            <w:u w:val="single"/>
          </w:rPr>
          <w:id w:val="1254321321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F6435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  <w:u w:val="single"/>
            </w:rPr>
            <w:t>☒</w:t>
          </w:r>
        </w:sdtContent>
      </w:sdt>
      <w:r w:rsidR="005F6435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Estou ciente de que deverei cumprir todos os requisitos do meu curso (proficiência em língua estrangeira, qualificação, estágio docência, etc.) dentro dos prazos legais, sob pena de desligamento </w:t>
      </w:r>
      <w:r w:rsidR="00C7551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a qualquer tempo </w:t>
      </w:r>
      <w:r w:rsidR="005F6435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>do curso.</w:t>
      </w:r>
    </w:p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1880"/>
        <w:gridCol w:w="4595"/>
        <w:gridCol w:w="417"/>
        <w:gridCol w:w="3169"/>
      </w:tblGrid>
      <w:tr w:rsidR="005F6435" w:rsidRPr="00623BBC" w14:paraId="6A32E473" w14:textId="77777777" w:rsidTr="005F6435">
        <w:trPr>
          <w:trHeight w:val="498"/>
        </w:trPr>
        <w:tc>
          <w:tcPr>
            <w:tcW w:w="1880" w:type="dxa"/>
          </w:tcPr>
          <w:p w14:paraId="63994D64" w14:textId="77777777" w:rsidR="005F6435" w:rsidRDefault="005F6435" w:rsidP="007721D7">
            <w:pPr>
              <w:rPr>
                <w:rFonts w:ascii="Arial" w:hAnsi="Arial" w:cs="Arial"/>
              </w:rPr>
            </w:pPr>
          </w:p>
          <w:p w14:paraId="75807DDD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14:paraId="5D697FFE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17" w:type="dxa"/>
            <w:shd w:val="clear" w:color="auto" w:fill="auto"/>
          </w:tcPr>
          <w:p w14:paraId="33602517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47949EA8" w14:textId="77777777" w:rsidR="005F6435" w:rsidRDefault="005F6435" w:rsidP="007721D7">
            <w:pPr>
              <w:rPr>
                <w:rFonts w:ascii="Arial" w:hAnsi="Arial" w:cs="Arial"/>
              </w:rPr>
            </w:pPr>
          </w:p>
          <w:p w14:paraId="2B97660E" w14:textId="7741303D" w:rsidR="005F6435" w:rsidRPr="00623BBC" w:rsidRDefault="005F6435" w:rsidP="007721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  <w:r w:rsidR="00E627E1">
              <w:rPr>
                <w:rFonts w:ascii="Arial" w:hAnsi="Arial" w:cs="Arial"/>
              </w:rPr>
              <w:t xml:space="preserve">: </w:t>
            </w:r>
            <w:permStart w:id="751069765" w:edGrp="everyone"/>
            <w:r w:rsidR="00E627E1">
              <w:rPr>
                <w:rFonts w:ascii="Arial" w:hAnsi="Arial" w:cs="Arial"/>
              </w:rPr>
              <w:t xml:space="preserve">  </w:t>
            </w:r>
            <w:permEnd w:id="751069765"/>
            <w:r>
              <w:rPr>
                <w:rFonts w:ascii="Arial" w:hAnsi="Arial" w:cs="Arial"/>
              </w:rPr>
              <w:t xml:space="preserve"> / </w:t>
            </w:r>
            <w:permStart w:id="2115327014" w:edGrp="everyone"/>
            <w:r w:rsidR="00E627E1">
              <w:rPr>
                <w:rFonts w:ascii="Arial" w:hAnsi="Arial" w:cs="Arial"/>
              </w:rPr>
              <w:t xml:space="preserve">  </w:t>
            </w:r>
            <w:permEnd w:id="2115327014"/>
            <w:r>
              <w:rPr>
                <w:rFonts w:ascii="Arial" w:hAnsi="Arial" w:cs="Arial"/>
              </w:rPr>
              <w:t xml:space="preserve"> / 202</w:t>
            </w:r>
            <w:permStart w:id="1612808032" w:edGrp="everyone"/>
            <w:r w:rsidR="00E627E1">
              <w:rPr>
                <w:rFonts w:ascii="Arial" w:hAnsi="Arial" w:cs="Arial"/>
              </w:rPr>
              <w:t xml:space="preserve">  </w:t>
            </w:r>
            <w:permEnd w:id="1612808032"/>
            <w:r>
              <w:rPr>
                <w:rFonts w:ascii="Arial" w:hAnsi="Arial" w:cs="Arial"/>
              </w:rPr>
              <w:t>.</w:t>
            </w:r>
          </w:p>
        </w:tc>
      </w:tr>
      <w:tr w:rsidR="005F6435" w:rsidRPr="00623BBC" w14:paraId="798C976E" w14:textId="77777777" w:rsidTr="005F6435">
        <w:tc>
          <w:tcPr>
            <w:tcW w:w="1880" w:type="dxa"/>
          </w:tcPr>
          <w:p w14:paraId="3D7306EA" w14:textId="77777777" w:rsidR="005F6435" w:rsidRPr="00623BBC" w:rsidRDefault="005F6435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top w:val="single" w:sz="4" w:space="0" w:color="auto"/>
            </w:tcBorders>
          </w:tcPr>
          <w:p w14:paraId="00DD1182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>
              <w:rPr>
                <w:rFonts w:ascii="Arial" w:hAnsi="Arial" w:cs="Arial"/>
              </w:rPr>
              <w:t>(a)</w:t>
            </w:r>
          </w:p>
        </w:tc>
        <w:tc>
          <w:tcPr>
            <w:tcW w:w="417" w:type="dxa"/>
            <w:shd w:val="clear" w:color="auto" w:fill="auto"/>
          </w:tcPr>
          <w:p w14:paraId="3BF55B2E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4EB7BAF8" w14:textId="77777777" w:rsidR="005F6435" w:rsidRPr="00623BBC" w:rsidRDefault="005F6435" w:rsidP="007721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16AD05" w14:textId="046D8064" w:rsidR="00643BFF" w:rsidRDefault="00643BFF" w:rsidP="00C14F64">
      <w:pPr>
        <w:rPr>
          <w:rFonts w:ascii="Arial" w:hAnsi="Arial" w:cs="Arial"/>
          <w:highlight w:val="yellow"/>
        </w:rPr>
      </w:pPr>
    </w:p>
    <w:p w14:paraId="77E33C9D" w14:textId="77777777" w:rsidR="005F6435" w:rsidRDefault="005F6435" w:rsidP="00C14F64">
      <w:pPr>
        <w:rPr>
          <w:rFonts w:ascii="Arial" w:hAnsi="Arial" w:cs="Arial"/>
          <w:highlight w:val="yellow"/>
        </w:rPr>
      </w:pPr>
    </w:p>
    <w:p w14:paraId="02B37705" w14:textId="140AE830" w:rsidR="00A40ABE" w:rsidRPr="00B60742" w:rsidRDefault="00C14F64" w:rsidP="00743FA3">
      <w:pPr>
        <w:rPr>
          <w:rFonts w:ascii="Arial" w:hAnsi="Arial" w:cs="Arial"/>
        </w:rPr>
      </w:pPr>
      <w:r w:rsidRPr="00B60742">
        <w:rPr>
          <w:rFonts w:ascii="Arial" w:hAnsi="Arial" w:cs="Arial"/>
          <w:b/>
          <w:highlight w:val="yellow"/>
        </w:rPr>
        <w:t>OBS.:</w:t>
      </w:r>
      <w:r w:rsidRPr="00B60742">
        <w:rPr>
          <w:rFonts w:ascii="Arial" w:hAnsi="Arial" w:cs="Arial"/>
          <w:highlight w:val="yellow"/>
        </w:rPr>
        <w:t xml:space="preserve"> </w:t>
      </w:r>
      <w:r w:rsidR="0052527C" w:rsidRPr="00B60742">
        <w:rPr>
          <w:rFonts w:ascii="Arial" w:hAnsi="Arial" w:cs="Arial"/>
          <w:highlight w:val="yellow"/>
        </w:rPr>
        <w:t>s</w:t>
      </w:r>
      <w:r w:rsidRPr="00B60742">
        <w:rPr>
          <w:rFonts w:ascii="Arial" w:hAnsi="Arial" w:cs="Arial"/>
          <w:highlight w:val="yellow"/>
        </w:rPr>
        <w:t>ó será aceito formulário totalmente preenchido e assinado.</w:t>
      </w:r>
    </w:p>
    <w:sectPr w:rsidR="00A40ABE" w:rsidRPr="00B60742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V3RrJ/b3ckNQH55tQ05CIty1yaGaYeoKb08zvpy2IsaKmvWejJxzUm0lHWvzpRKWFhsZCq/frhEqnAD1L6cMFA==" w:salt="40kFbl/LAFSCKqfW1sOpM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305AB"/>
    <w:rsid w:val="00175191"/>
    <w:rsid w:val="00180076"/>
    <w:rsid w:val="00184029"/>
    <w:rsid w:val="001B1661"/>
    <w:rsid w:val="001C2BA4"/>
    <w:rsid w:val="001D7D16"/>
    <w:rsid w:val="001F669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45929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34312"/>
    <w:rsid w:val="004436BF"/>
    <w:rsid w:val="004527E8"/>
    <w:rsid w:val="00460444"/>
    <w:rsid w:val="0046072A"/>
    <w:rsid w:val="00463B89"/>
    <w:rsid w:val="00480224"/>
    <w:rsid w:val="00485ED4"/>
    <w:rsid w:val="00486648"/>
    <w:rsid w:val="0049191C"/>
    <w:rsid w:val="004955A3"/>
    <w:rsid w:val="00497168"/>
    <w:rsid w:val="004B393D"/>
    <w:rsid w:val="004C4903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453ED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435"/>
    <w:rsid w:val="005F66D5"/>
    <w:rsid w:val="00600D45"/>
    <w:rsid w:val="00623BBC"/>
    <w:rsid w:val="006240B6"/>
    <w:rsid w:val="00631156"/>
    <w:rsid w:val="00643BFF"/>
    <w:rsid w:val="00697A90"/>
    <w:rsid w:val="00697E84"/>
    <w:rsid w:val="006A55AA"/>
    <w:rsid w:val="006B1F70"/>
    <w:rsid w:val="006C2002"/>
    <w:rsid w:val="006D5D50"/>
    <w:rsid w:val="006E31FA"/>
    <w:rsid w:val="006E455A"/>
    <w:rsid w:val="00737530"/>
    <w:rsid w:val="00743FA3"/>
    <w:rsid w:val="007516BE"/>
    <w:rsid w:val="007521C3"/>
    <w:rsid w:val="00755753"/>
    <w:rsid w:val="0076303A"/>
    <w:rsid w:val="00765613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2B6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9E5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0742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75515"/>
    <w:rsid w:val="00C87FF5"/>
    <w:rsid w:val="00C94473"/>
    <w:rsid w:val="00CA0799"/>
    <w:rsid w:val="00CA4108"/>
    <w:rsid w:val="00CB7AC7"/>
    <w:rsid w:val="00CC5D44"/>
    <w:rsid w:val="00CD0732"/>
    <w:rsid w:val="00CE184B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A769B"/>
    <w:rsid w:val="00DC3194"/>
    <w:rsid w:val="00DC4DEC"/>
    <w:rsid w:val="00DD065E"/>
    <w:rsid w:val="00DD6B0A"/>
    <w:rsid w:val="00DD6CF4"/>
    <w:rsid w:val="00DE7DE3"/>
    <w:rsid w:val="00E05C17"/>
    <w:rsid w:val="00E23989"/>
    <w:rsid w:val="00E24E66"/>
    <w:rsid w:val="00E31C31"/>
    <w:rsid w:val="00E46792"/>
    <w:rsid w:val="00E61841"/>
    <w:rsid w:val="00E627E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07A"/>
    <w:rsid w:val="00F431EE"/>
    <w:rsid w:val="00F54D12"/>
    <w:rsid w:val="00F8317C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E7A60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ED117-C4F6-4D2B-87A6-EEFEB398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524</TotalTime>
  <Pages>1</Pages>
  <Words>369</Words>
  <Characters>1994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78</cp:revision>
  <cp:lastPrinted>2019-12-17T21:42:00Z</cp:lastPrinted>
  <dcterms:created xsi:type="dcterms:W3CDTF">2017-06-28T19:11:00Z</dcterms:created>
  <dcterms:modified xsi:type="dcterms:W3CDTF">2026-01-29T22:21:00Z</dcterms:modified>
</cp:coreProperties>
</file>