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D38" w:rsidRPr="00E61841" w:rsidRDefault="00DA23C0" w:rsidP="00954D38">
      <w:pPr>
        <w:jc w:val="center"/>
        <w:rPr>
          <w:rFonts w:ascii="Arial" w:hAnsi="Arial" w:cs="Arial"/>
          <w:b/>
          <w:u w:val="single"/>
        </w:rPr>
      </w:pPr>
      <w:r w:rsidRPr="00E61841">
        <w:rPr>
          <w:rFonts w:ascii="Arial" w:hAnsi="Arial" w:cs="Arial"/>
          <w:b/>
          <w:color w:val="000000"/>
        </w:rPr>
        <w:t>DOUTORAD</w:t>
      </w:r>
      <w:r w:rsidR="00FE6B46" w:rsidRPr="00E61841">
        <w:rPr>
          <w:rFonts w:ascii="Arial" w:hAnsi="Arial" w:cs="Arial"/>
          <w:b/>
          <w:color w:val="000000"/>
        </w:rPr>
        <w:t>O</w:t>
      </w:r>
      <w:r w:rsidR="00954D38" w:rsidRPr="00E61841">
        <w:rPr>
          <w:rFonts w:ascii="Arial" w:hAnsi="Arial" w:cs="Arial"/>
          <w:b/>
          <w:color w:val="000000"/>
        </w:rPr>
        <w:t xml:space="preserve"> EM CIÊNCIA E ENGENHARIA DE MATERIAIS</w:t>
      </w:r>
    </w:p>
    <w:p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REGULAR</w:t>
      </w:r>
    </w:p>
    <w:p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"/>
        <w:gridCol w:w="858"/>
        <w:gridCol w:w="2036"/>
        <w:gridCol w:w="1276"/>
        <w:gridCol w:w="1353"/>
        <w:gridCol w:w="1766"/>
        <w:gridCol w:w="283"/>
        <w:gridCol w:w="1211"/>
        <w:gridCol w:w="1004"/>
      </w:tblGrid>
      <w:tr w:rsidR="004C6C95" w:rsidRPr="004F54FC" w:rsidTr="00920955">
        <w:trPr>
          <w:cantSplit/>
          <w:jc w:val="center"/>
        </w:trPr>
        <w:tc>
          <w:tcPr>
            <w:tcW w:w="9915" w:type="dxa"/>
            <w:gridSpan w:val="9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C6C95" w:rsidRPr="004F54FC" w:rsidRDefault="00AE63CE" w:rsidP="0036269D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F54FC">
              <w:rPr>
                <w:rFonts w:ascii="Arial" w:hAnsi="Arial" w:cs="Arial"/>
                <w:b/>
                <w:sz w:val="18"/>
                <w:szCs w:val="18"/>
              </w:rPr>
              <w:t>SEMESTRE</w:t>
            </w:r>
            <w:r w:rsidR="00856649" w:rsidRPr="004F54FC">
              <w:rPr>
                <w:rFonts w:ascii="Arial" w:hAnsi="Arial" w:cs="Arial"/>
                <w:b/>
                <w:sz w:val="18"/>
                <w:szCs w:val="18"/>
              </w:rPr>
              <w:t xml:space="preserve"> LETIVO</w:t>
            </w:r>
            <w:r w:rsidR="004C6C95" w:rsidRPr="004F54F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2019-1</w:t>
            </w:r>
          </w:p>
        </w:tc>
      </w:tr>
      <w:tr w:rsidR="004C6C95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:rsidR="004C6C95" w:rsidRPr="00954D38" w:rsidRDefault="00AE63CE" w:rsidP="00307180">
            <w:pPr>
              <w:jc w:val="both"/>
              <w:rPr>
                <w:rFonts w:ascii="Arial" w:hAnsi="Arial" w:cs="Arial"/>
              </w:rPr>
            </w:pPr>
            <w:bookmarkStart w:id="0" w:name="_GoBack"/>
            <w:permStart w:id="163393655" w:edGrp="everyone" w:colFirst="0" w:colLast="0"/>
            <w:permStart w:id="14502379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4C6C95" w:rsidRPr="00954D38">
              <w:rPr>
                <w:rFonts w:ascii="Arial" w:hAnsi="Arial" w:cs="Arial"/>
              </w:rPr>
              <w:t xml:space="preserve">: </w:t>
            </w:r>
            <w:r w:rsidR="00230421">
              <w:rPr>
                <w:rFonts w:ascii="Arial" w:hAnsi="Arial" w:cs="Arial"/>
              </w:rPr>
              <w:t xml:space="preserve">                                                                                            </w:t>
            </w:r>
            <w:r w:rsidR="00230421" w:rsidRPr="00230421">
              <w:rPr>
                <w:rFonts w:ascii="Arial" w:hAnsi="Arial" w:cs="Arial"/>
                <w:b/>
              </w:rPr>
              <w:t xml:space="preserve">Fone: </w:t>
            </w:r>
            <w:proofErr w:type="gramStart"/>
            <w:r w:rsidR="00230421" w:rsidRPr="00230421">
              <w:rPr>
                <w:rFonts w:ascii="Arial" w:hAnsi="Arial" w:cs="Arial"/>
                <w:b/>
              </w:rPr>
              <w:t>(</w:t>
            </w:r>
            <w:r w:rsidR="00230421">
              <w:rPr>
                <w:rFonts w:ascii="Arial" w:hAnsi="Arial" w:cs="Arial"/>
                <w:b/>
              </w:rPr>
              <w:t xml:space="preserve">  </w:t>
            </w:r>
            <w:proofErr w:type="gramEnd"/>
            <w:r w:rsidR="00230421">
              <w:rPr>
                <w:rFonts w:ascii="Arial" w:hAnsi="Arial" w:cs="Arial"/>
                <w:b/>
              </w:rPr>
              <w:t xml:space="preserve">   </w:t>
            </w:r>
            <w:r w:rsidR="00230421" w:rsidRPr="00230421">
              <w:rPr>
                <w:rFonts w:ascii="Arial" w:hAnsi="Arial" w:cs="Arial"/>
                <w:b/>
              </w:rPr>
              <w:t>)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E866BC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392189320" w:edGrp="everyone" w:colFirst="0" w:colLast="0"/>
            <w:permStart w:id="38302150" w:edGrp="everyone" w:colFirst="1" w:colLast="1"/>
            <w:permEnd w:id="163393655"/>
            <w:permEnd w:id="14502379"/>
            <w:proofErr w:type="spellStart"/>
            <w:r>
              <w:rPr>
                <w:rFonts w:ascii="Arial" w:hAnsi="Arial" w:cs="Arial"/>
                <w:b/>
              </w:rPr>
              <w:t>Email</w:t>
            </w:r>
            <w:proofErr w:type="spellEnd"/>
            <w:r>
              <w:rPr>
                <w:rFonts w:ascii="Arial" w:hAnsi="Arial" w:cs="Arial"/>
                <w:b/>
              </w:rPr>
              <w:t>:</w:t>
            </w:r>
          </w:p>
        </w:tc>
      </w:tr>
      <w:tr w:rsidR="0036154D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777943692" w:edGrp="everyone" w:colFirst="0" w:colLast="0"/>
            <w:permStart w:id="1075856763" w:edGrp="everyone" w:colFirst="1" w:colLast="1"/>
            <w:permEnd w:id="392189320"/>
            <w:permEnd w:id="38302150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  <w:r w:rsidRPr="00954D38">
              <w:rPr>
                <w:rFonts w:ascii="Arial" w:hAnsi="Arial" w:cs="Arial"/>
              </w:rPr>
              <w:t xml:space="preserve"> 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CE5BF0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912478264" w:edGrp="everyone" w:colFirst="0" w:colLast="0"/>
            <w:permStart w:id="406533700" w:edGrp="everyone" w:colFirst="1" w:colLast="1"/>
            <w:permEnd w:id="1777943692"/>
            <w:permEnd w:id="1075856763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tr w:rsidR="0036154D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546994007" w:edGrp="everyone" w:colFirst="0" w:colLast="0"/>
            <w:permStart w:id="123676684" w:edGrp="everyone" w:colFirst="1" w:colLast="1"/>
            <w:permEnd w:id="912478264"/>
            <w:permEnd w:id="40653370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1243545871" w:edGrp="everyone" w:colFirst="0" w:colLast="0"/>
            <w:permStart w:id="1691306691" w:edGrp="everyone" w:colFirst="1" w:colLast="1"/>
            <w:permEnd w:id="1546994007"/>
            <w:permEnd w:id="123676684"/>
            <w:r w:rsidRPr="00954D38">
              <w:rPr>
                <w:rFonts w:ascii="Arial" w:hAnsi="Arial" w:cs="Arial"/>
                <w:b/>
              </w:rPr>
              <w:t xml:space="preserve">Coorientador: </w:t>
            </w:r>
          </w:p>
        </w:tc>
      </w:tr>
      <w:permEnd w:id="1243545871"/>
      <w:permEnd w:id="1691306691"/>
      <w:tr w:rsidR="004F54FC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F54FC" w:rsidRDefault="004F54FC" w:rsidP="004F54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**</w:t>
            </w:r>
            <w:r w:rsidRPr="00F33E79">
              <w:rPr>
                <w:rFonts w:ascii="Arial" w:hAnsi="Arial" w:cs="Arial"/>
                <w:b/>
              </w:rPr>
              <w:t>Cor/Raça/Etnia</w:t>
            </w:r>
            <w:r>
              <w:rPr>
                <w:rFonts w:ascii="Arial" w:hAnsi="Arial" w:cs="Arial"/>
                <w:b/>
              </w:rPr>
              <w:t>: (  )Amarela  (  )Branca  (  )Indígena  (  )Negra   (  )Parda    (  )Não declarada</w:t>
            </w:r>
          </w:p>
          <w:p w:rsidR="004F54FC" w:rsidRDefault="004F54FC" w:rsidP="004F54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**Portador de Deficiência (  )sim    (  )Não</w:t>
            </w:r>
          </w:p>
          <w:p w:rsidR="004F54FC" w:rsidRPr="009C2236" w:rsidRDefault="004F54F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  <w:r w:rsidRPr="00F33E79">
              <w:rPr>
                <w:rFonts w:ascii="Arial" w:hAnsi="Arial" w:cs="Arial"/>
                <w:b/>
              </w:rPr>
              <w:t>** Preenchimento obrigatório</w:t>
            </w:r>
            <w:r>
              <w:rPr>
                <w:rFonts w:ascii="Arial" w:hAnsi="Arial" w:cs="Arial"/>
                <w:b/>
              </w:rPr>
              <w:t xml:space="preserve"> (Dados s</w:t>
            </w:r>
            <w:r w:rsidRPr="00F33E79">
              <w:rPr>
                <w:rFonts w:ascii="Arial" w:hAnsi="Arial" w:cs="Arial"/>
                <w:b/>
              </w:rPr>
              <w:t>olicitado</w:t>
            </w:r>
            <w:r>
              <w:rPr>
                <w:rFonts w:ascii="Arial" w:hAnsi="Arial" w:cs="Arial"/>
                <w:b/>
              </w:rPr>
              <w:t>s</w:t>
            </w:r>
            <w:r w:rsidRPr="00F33E79">
              <w:rPr>
                <w:rFonts w:ascii="Arial" w:hAnsi="Arial" w:cs="Arial"/>
                <w:b/>
              </w:rPr>
              <w:t xml:space="preserve"> através do ofício 1/17 – CGAP/DA</w:t>
            </w:r>
            <w:r w:rsidR="004527E8">
              <w:rPr>
                <w:rFonts w:ascii="Arial" w:hAnsi="Arial" w:cs="Arial"/>
                <w:b/>
              </w:rPr>
              <w:t>V</w:t>
            </w:r>
            <w:r w:rsidRPr="00F33E79">
              <w:rPr>
                <w:rFonts w:ascii="Arial" w:hAnsi="Arial" w:cs="Arial"/>
                <w:b/>
              </w:rPr>
              <w:t>/CAPES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bookmarkEnd w:id="0"/>
      <w:tr w:rsidR="00F93258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F93258" w:rsidRPr="009C2236" w:rsidRDefault="00F93258" w:rsidP="00A163DA">
            <w:pPr>
              <w:jc w:val="center"/>
              <w:rPr>
                <w:rFonts w:ascii="Arial" w:hAnsi="Arial" w:cs="Arial"/>
                <w:b/>
              </w:rPr>
            </w:pPr>
            <w:r w:rsidRPr="009C2236">
              <w:rPr>
                <w:rFonts w:ascii="Arial" w:hAnsi="Arial" w:cs="Arial"/>
                <w:b/>
                <w:highlight w:val="yellow"/>
              </w:rPr>
              <w:t>SOMENTE PARA OS CALOUROS</w:t>
            </w:r>
            <w:r w:rsidRPr="009C2236">
              <w:rPr>
                <w:rFonts w:ascii="Arial" w:hAnsi="Arial" w:cs="Arial"/>
                <w:b/>
              </w:rPr>
              <w:t xml:space="preserve"> </w:t>
            </w:r>
            <w:r w:rsidR="004F54FC">
              <w:rPr>
                <w:rFonts w:ascii="Arial" w:hAnsi="Arial" w:cs="Arial"/>
                <w:b/>
              </w:rPr>
              <w:t>(</w:t>
            </w:r>
            <w:r w:rsidR="004F54FC">
              <w:rPr>
                <w:rFonts w:ascii="Arial" w:hAnsi="Arial" w:cs="Arial"/>
              </w:rPr>
              <w:t>Apresentar na matrícula os seguintes documentos)</w:t>
            </w:r>
          </w:p>
        </w:tc>
      </w:tr>
      <w:tr w:rsidR="00463B89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63B89" w:rsidRPr="001F57CF" w:rsidRDefault="00463B89" w:rsidP="00463B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1F57CF">
              <w:rPr>
                <w:rFonts w:ascii="Arial" w:hAnsi="Arial" w:cs="Arial"/>
                <w:b/>
              </w:rPr>
              <w:t xml:space="preserve"> cópia</w:t>
            </w:r>
            <w:r>
              <w:rPr>
                <w:rFonts w:ascii="Arial" w:hAnsi="Arial" w:cs="Arial"/>
                <w:b/>
              </w:rPr>
              <w:t>s</w:t>
            </w:r>
            <w:r w:rsidRPr="001F57CF">
              <w:rPr>
                <w:rFonts w:ascii="Arial" w:hAnsi="Arial" w:cs="Arial"/>
                <w:b/>
              </w:rPr>
              <w:t xml:space="preserve"> simples do RG (não pode ser carteira de motorista)</w:t>
            </w:r>
            <w:r>
              <w:rPr>
                <w:rFonts w:ascii="Arial" w:hAnsi="Arial" w:cs="Arial"/>
                <w:b/>
              </w:rPr>
              <w:t>, CPF e Certidão de Nascimento ou Casamento</w:t>
            </w:r>
          </w:p>
        </w:tc>
      </w:tr>
      <w:tr w:rsidR="00463B89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63B89" w:rsidRPr="001F57CF" w:rsidRDefault="00463B89" w:rsidP="00463B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cópia</w:t>
            </w:r>
            <w:r w:rsidRPr="001F57CF">
              <w:rPr>
                <w:rFonts w:ascii="Arial" w:hAnsi="Arial" w:cs="Arial"/>
                <w:b/>
              </w:rPr>
              <w:t xml:space="preserve"> simples título de eleitor</w:t>
            </w:r>
          </w:p>
        </w:tc>
      </w:tr>
      <w:tr w:rsidR="00463B89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63B89" w:rsidRPr="001F57CF" w:rsidRDefault="00463B89" w:rsidP="00463B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 w:rsidRPr="001F57CF">
              <w:rPr>
                <w:rFonts w:ascii="Arial" w:hAnsi="Arial" w:cs="Arial"/>
                <w:b/>
              </w:rPr>
              <w:t>2 cópias autenticadas do diploma de graduação *</w:t>
            </w:r>
          </w:p>
        </w:tc>
      </w:tr>
      <w:tr w:rsidR="00463B89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63B89" w:rsidRPr="001F57CF" w:rsidRDefault="00463B89" w:rsidP="00463B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 w:rsidRPr="001F57CF">
              <w:rPr>
                <w:rFonts w:ascii="Arial" w:hAnsi="Arial" w:cs="Arial"/>
                <w:b/>
              </w:rPr>
              <w:t xml:space="preserve">2 cópias autenticadas do diploma de </w:t>
            </w:r>
            <w:r>
              <w:rPr>
                <w:rFonts w:ascii="Arial" w:hAnsi="Arial" w:cs="Arial"/>
                <w:b/>
              </w:rPr>
              <w:t>mestrado</w:t>
            </w:r>
            <w:r w:rsidRPr="001F57CF">
              <w:rPr>
                <w:rFonts w:ascii="Arial" w:hAnsi="Arial" w:cs="Arial"/>
                <w:b/>
              </w:rPr>
              <w:t xml:space="preserve"> *</w:t>
            </w:r>
          </w:p>
        </w:tc>
      </w:tr>
      <w:tr w:rsidR="00463B89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63B89" w:rsidRPr="001F57CF" w:rsidRDefault="00463B89" w:rsidP="00463B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 w:rsidRPr="001F57CF">
              <w:rPr>
                <w:rFonts w:ascii="Arial" w:hAnsi="Arial" w:cs="Arial"/>
                <w:b/>
              </w:rPr>
              <w:t xml:space="preserve">1 cópia autenticada do histórico escolar </w:t>
            </w:r>
            <w:r>
              <w:rPr>
                <w:rFonts w:ascii="Arial" w:hAnsi="Arial" w:cs="Arial"/>
                <w:b/>
              </w:rPr>
              <w:t>de graduação</w:t>
            </w:r>
            <w:r w:rsidRPr="001F57CF">
              <w:rPr>
                <w:rFonts w:ascii="Arial" w:hAnsi="Arial" w:cs="Arial"/>
                <w:b/>
              </w:rPr>
              <w:t>*</w:t>
            </w:r>
          </w:p>
        </w:tc>
      </w:tr>
      <w:tr w:rsidR="00463B89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463B89" w:rsidRPr="001F57CF" w:rsidRDefault="00463B89" w:rsidP="00463B89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 w:rsidRPr="001F57CF">
              <w:rPr>
                <w:rFonts w:ascii="Arial" w:hAnsi="Arial" w:cs="Arial"/>
                <w:b/>
              </w:rPr>
              <w:t>1 cópia autenticada do histórico escolar</w:t>
            </w:r>
            <w:r>
              <w:rPr>
                <w:rFonts w:ascii="Arial" w:hAnsi="Arial" w:cs="Arial"/>
                <w:b/>
              </w:rPr>
              <w:t xml:space="preserve"> do mestrado</w:t>
            </w:r>
            <w:r w:rsidRPr="001F57CF">
              <w:rPr>
                <w:rFonts w:ascii="Arial" w:hAnsi="Arial" w:cs="Arial"/>
                <w:b/>
              </w:rPr>
              <w:t xml:space="preserve"> *</w:t>
            </w:r>
          </w:p>
        </w:tc>
      </w:tr>
      <w:tr w:rsidR="00F93258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F93258" w:rsidRPr="00CE5BF0" w:rsidRDefault="00F93258" w:rsidP="00CE5BF0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 w:rsidRPr="00CE5BF0">
              <w:rPr>
                <w:rFonts w:ascii="Arial" w:hAnsi="Arial" w:cs="Arial"/>
                <w:b/>
              </w:rPr>
              <w:t>Certidão de quitação da Justiça Eleitoral, podendo ser obtida pelo site</w:t>
            </w:r>
            <w:r w:rsidRPr="00CE5BF0">
              <w:rPr>
                <w:rFonts w:ascii="Arial" w:hAnsi="Arial" w:cs="Arial"/>
              </w:rPr>
              <w:t xml:space="preserve">: </w:t>
            </w:r>
            <w:hyperlink r:id="rId7" w:history="1">
              <w:r w:rsidR="007521C3" w:rsidRPr="00250188">
                <w:rPr>
                  <w:rStyle w:val="Hyperlink"/>
                  <w:rFonts w:ascii="Arial" w:hAnsi="Arial" w:cs="Arial"/>
                  <w:b/>
                </w:rPr>
                <w:t>http://www.tse.jus.br</w:t>
              </w:r>
            </w:hyperlink>
            <w:r w:rsidR="007521C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40ABE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A40ABE" w:rsidRPr="00CE5BF0" w:rsidRDefault="00A40ABE" w:rsidP="00F93258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 w:rsidRPr="00CE5BF0">
              <w:rPr>
                <w:rFonts w:ascii="Arial" w:hAnsi="Arial" w:cs="Arial"/>
                <w:b/>
              </w:rPr>
              <w:t>Para aluno estrangeiro: Documento que comprove a situação regular no país.</w:t>
            </w:r>
          </w:p>
        </w:tc>
      </w:tr>
      <w:tr w:rsidR="00F93258" w:rsidRPr="00AE63CE" w:rsidTr="0092095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:rsidR="00E24E66" w:rsidRPr="0008259A" w:rsidRDefault="00F93258" w:rsidP="00463B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*As </w:t>
            </w:r>
            <w:r w:rsidRPr="0008259A">
              <w:rPr>
                <w:rFonts w:ascii="Arial" w:hAnsi="Arial" w:cs="Arial"/>
              </w:rPr>
              <w:t>cópias</w:t>
            </w:r>
            <w:r>
              <w:rPr>
                <w:rFonts w:ascii="Arial" w:hAnsi="Arial" w:cs="Arial"/>
              </w:rPr>
              <w:t xml:space="preserve"> do</w:t>
            </w:r>
            <w:r w:rsidR="00463B8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diploma</w:t>
            </w:r>
            <w:r w:rsidR="00463B8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e</w:t>
            </w:r>
            <w:r w:rsidRPr="0008259A">
              <w:rPr>
                <w:rFonts w:ascii="Arial" w:hAnsi="Arial" w:cs="Arial"/>
              </w:rPr>
              <w:t xml:space="preserve"> histórico</w:t>
            </w:r>
            <w:r w:rsidR="00463B8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poderão ser autenticados nesta coordenadoria com a apresentação dos documentos originais</w:t>
            </w:r>
          </w:p>
        </w:tc>
      </w:tr>
      <w:tr w:rsidR="00E24E66" w:rsidRPr="00D5227B" w:rsidTr="00FD5C74">
        <w:trPr>
          <w:trHeight w:val="168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A40ABE" w:rsidRPr="00F37D69" w:rsidTr="00FD5C74">
        <w:trPr>
          <w:trHeight w:hRule="exact" w:val="284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 w:rsidRPr="001D1579">
              <w:rPr>
                <w:rFonts w:ascii="Arial Narrow" w:hAnsi="Arial Narrow"/>
                <w:b/>
              </w:rPr>
              <w:t>CMA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Julio César </w:t>
            </w:r>
            <w:proofErr w:type="spellStart"/>
            <w:r>
              <w:rPr>
                <w:rFonts w:ascii="Arial Narrow" w:hAnsi="Arial Narrow"/>
              </w:rPr>
              <w:t>Giubilei</w:t>
            </w:r>
            <w:proofErr w:type="spellEnd"/>
            <w:r>
              <w:rPr>
                <w:rFonts w:ascii="Arial Narrow" w:hAnsi="Arial Narrow"/>
              </w:rPr>
              <w:t xml:space="preserve"> Milan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4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 w:rsidRPr="001D1579">
              <w:rPr>
                <w:rFonts w:ascii="Arial Narrow" w:hAnsi="Arial Narrow"/>
                <w:b/>
              </w:rPr>
              <w:t>TMA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Daniela Becker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454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 w:rsidRPr="001D1579">
              <w:rPr>
                <w:rFonts w:ascii="Arial Narrow" w:hAnsi="Arial Narrow"/>
                <w:b/>
              </w:rPr>
              <w:t>SEM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Default="00A40ABE" w:rsidP="00A40ABE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 xml:space="preserve">Luiz V. Oliveira Dalla Valentina </w:t>
            </w:r>
          </w:p>
          <w:p w:rsidR="00920955" w:rsidRPr="00AC7951" w:rsidRDefault="00920955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Júlio César </w:t>
            </w:r>
            <w:proofErr w:type="spellStart"/>
            <w:r>
              <w:rPr>
                <w:rFonts w:ascii="Arial Narrow" w:hAnsi="Arial Narrow"/>
              </w:rPr>
              <w:t>Giubilei</w:t>
            </w:r>
            <w:proofErr w:type="spellEnd"/>
            <w:r>
              <w:rPr>
                <w:rFonts w:ascii="Arial Narrow" w:hAnsi="Arial Narrow"/>
              </w:rPr>
              <w:t xml:space="preserve"> Milan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920955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FQP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920955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Físico Química de Polímeros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920955" w:rsidP="00A40ABE">
            <w:pPr>
              <w:rPr>
                <w:rFonts w:ascii="Arial Narrow" w:hAnsi="Arial Narrow"/>
              </w:rPr>
            </w:pPr>
            <w:r w:rsidRPr="00297A6C">
              <w:rPr>
                <w:rFonts w:ascii="Arial Narrow" w:hAnsi="Arial Narrow"/>
              </w:rPr>
              <w:t>Luiz Antônio Ferreira Coelho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920955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</w:t>
            </w:r>
            <w:r w:rsidR="00A40ABE" w:rsidRPr="00297A6C">
              <w:rPr>
                <w:rFonts w:ascii="Arial Narrow" w:hAnsi="Arial Narrow"/>
                <w:b/>
              </w:rPr>
              <w:t>FI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920955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Cerâmica Física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920955" w:rsidP="00A40ABE">
            <w:pPr>
              <w:rPr>
                <w:rFonts w:ascii="Arial Narrow" w:hAnsi="Arial Narrow"/>
              </w:rPr>
            </w:pPr>
            <w:r w:rsidRPr="00297A6C">
              <w:rPr>
                <w:rFonts w:ascii="Arial Narrow" w:hAnsi="Arial Narrow"/>
              </w:rPr>
              <w:t xml:space="preserve">Marilena Valadares </w:t>
            </w:r>
            <w:proofErr w:type="spellStart"/>
            <w:r w:rsidRPr="00297A6C">
              <w:rPr>
                <w:rFonts w:ascii="Arial Narrow" w:hAnsi="Arial Narrow"/>
              </w:rPr>
              <w:t>Folgueras</w:t>
            </w:r>
            <w:proofErr w:type="spellEnd"/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920955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FUN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920955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Fundição de Metais e suas Ligas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920955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Guilherme </w:t>
            </w:r>
            <w:proofErr w:type="spellStart"/>
            <w:r>
              <w:rPr>
                <w:rFonts w:ascii="Arial Narrow" w:hAnsi="Arial Narrow"/>
              </w:rPr>
              <w:t>Ourique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Verran</w:t>
            </w:r>
            <w:proofErr w:type="spellEnd"/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920955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 w:rsidRPr="00297A6C">
              <w:rPr>
                <w:rFonts w:ascii="Arial Narrow" w:hAnsi="Arial Narrow"/>
                <w:b/>
              </w:rPr>
              <w:t>TCM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297A6C">
              <w:rPr>
                <w:rFonts w:ascii="Arial Narrow" w:hAnsi="Arial Narrow"/>
              </w:rPr>
              <w:t>Técnicas de Caracterização Mecânica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297A6C">
              <w:rPr>
                <w:rFonts w:ascii="Arial Narrow" w:hAnsi="Arial Narrow"/>
              </w:rPr>
              <w:t xml:space="preserve">Dr. </w:t>
            </w:r>
            <w:proofErr w:type="spellStart"/>
            <w:r w:rsidRPr="00297A6C">
              <w:rPr>
                <w:rFonts w:ascii="Arial Narrow" w:hAnsi="Arial Narrow"/>
              </w:rPr>
              <w:t>Enori</w:t>
            </w:r>
            <w:proofErr w:type="spellEnd"/>
            <w:r w:rsidRPr="00297A6C">
              <w:rPr>
                <w:rFonts w:ascii="Arial Narrow" w:hAnsi="Arial Narrow"/>
              </w:rPr>
              <w:t xml:space="preserve"> </w:t>
            </w:r>
            <w:proofErr w:type="spellStart"/>
            <w:r w:rsidRPr="00297A6C">
              <w:rPr>
                <w:rFonts w:ascii="Arial Narrow" w:hAnsi="Arial Narrow"/>
              </w:rPr>
              <w:t>Gemelli</w:t>
            </w:r>
            <w:proofErr w:type="spellEnd"/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A40ABE" w:rsidRPr="00F37D69" w:rsidTr="00FD5C74">
        <w:trPr>
          <w:trHeight w:hRule="exact" w:val="284"/>
          <w:jc w:val="center"/>
        </w:trPr>
        <w:tc>
          <w:tcPr>
            <w:tcW w:w="98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920955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FTP</w:t>
            </w:r>
          </w:p>
        </w:tc>
        <w:tc>
          <w:tcPr>
            <w:tcW w:w="4665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Plasma: Fundamentos e Aplicações Tecnológicas</w:t>
            </w:r>
          </w:p>
        </w:tc>
        <w:tc>
          <w:tcPr>
            <w:tcW w:w="3260" w:type="dxa"/>
            <w:gridSpan w:val="3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Luiz César Fontana</w:t>
            </w:r>
          </w:p>
        </w:tc>
        <w:tc>
          <w:tcPr>
            <w:tcW w:w="10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B00EA9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COM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Mecânica do Contínuo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 w:rsidRPr="00297A6C">
              <w:rPr>
                <w:rFonts w:ascii="Arial Narrow" w:hAnsi="Arial Narrow"/>
              </w:rPr>
              <w:t>Miguel Vaz Junior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A163DA" w:rsidTr="00FD5C74">
        <w:trPr>
          <w:trHeight w:hRule="exact" w:val="284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A40ABE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 w:rsidRPr="00297A6C">
              <w:rPr>
                <w:rFonts w:ascii="Arial Narrow" w:hAnsi="Arial Narrow"/>
                <w:b/>
              </w:rPr>
              <w:t>M</w:t>
            </w:r>
            <w:r w:rsidR="00B00EA9">
              <w:rPr>
                <w:rFonts w:ascii="Arial Narrow" w:hAnsi="Arial Narrow"/>
                <w:b/>
              </w:rPr>
              <w:t>PO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Metalurgia do Pó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César Edil da Costa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043956" w:rsidTr="00FD5C74">
        <w:trPr>
          <w:trHeight w:hRule="exact" w:val="340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B00EA9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TE-TCP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Tópicos Especiais: Técnicas de Caracterização de Polímeros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B00EA9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Sérgio Henrique </w:t>
            </w:r>
            <w:proofErr w:type="spellStart"/>
            <w:r>
              <w:rPr>
                <w:rFonts w:ascii="Arial Narrow" w:hAnsi="Arial Narrow"/>
              </w:rPr>
              <w:t>Pezzin</w:t>
            </w:r>
            <w:proofErr w:type="spellEnd"/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A163DA" w:rsidTr="00FD5C74">
        <w:trPr>
          <w:trHeight w:hRule="exact" w:val="510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FD5C74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TE-FAA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FD5C74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Tópicos Especiais: Utilização de Ferros Fundidos e Ligas de Alumínio em Componentes Automobilísticos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FD5C74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Wilson Luiz Guesser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FD5C74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FD5C74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TE-TCI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FD5C74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Tópicos Especiais: Convecção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FD5C74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Paulo Sérgio </w:t>
            </w:r>
            <w:proofErr w:type="spellStart"/>
            <w:r>
              <w:rPr>
                <w:rFonts w:ascii="Arial Narrow" w:hAnsi="Arial Narrow"/>
              </w:rPr>
              <w:t>Berving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Zdanski</w:t>
            </w:r>
            <w:proofErr w:type="spellEnd"/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A40ABE" w:rsidRPr="00F37D69" w:rsidTr="00FD5C74">
        <w:trPr>
          <w:trHeight w:hRule="exact" w:val="283"/>
          <w:jc w:val="center"/>
        </w:trPr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1D1579" w:rsidRDefault="00FD5C74" w:rsidP="00A40ABE">
            <w:pPr>
              <w:pStyle w:val="PargrafodaLista"/>
              <w:numPr>
                <w:ilvl w:val="0"/>
                <w:numId w:val="14"/>
              </w:numPr>
              <w:ind w:left="178" w:hanging="178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TE-MPE</w:t>
            </w:r>
          </w:p>
        </w:tc>
        <w:tc>
          <w:tcPr>
            <w:tcW w:w="4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Pr="00AC7951" w:rsidRDefault="00FD5C74" w:rsidP="00A40AB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Tópicos Especiais: Modelos de Previsão em Engenharia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40ABE" w:rsidRPr="00AC7951" w:rsidRDefault="00A40ABE" w:rsidP="00A40ABE">
            <w:pPr>
              <w:rPr>
                <w:rFonts w:ascii="Arial Narrow" w:hAnsi="Arial Narrow"/>
              </w:rPr>
            </w:pPr>
            <w:r w:rsidRPr="00297A6C">
              <w:rPr>
                <w:rFonts w:ascii="Arial Narrow" w:hAnsi="Arial Narrow"/>
              </w:rPr>
              <w:t>Elisa Henning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40ABE" w:rsidRDefault="00A40ABE" w:rsidP="00CE5BF0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  <w:tr w:rsidR="00A40ABE" w:rsidRPr="00623BBC" w:rsidTr="00FD5C74">
        <w:tblPrEx>
          <w:jc w:val="left"/>
          <w:tblInd w:w="-58" w:type="dxa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28" w:type="dxa"/>
        </w:trPr>
        <w:tc>
          <w:tcPr>
            <w:tcW w:w="28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40ABE" w:rsidRDefault="00A40ABE" w:rsidP="00A40ABE">
            <w:pPr>
              <w:rPr>
                <w:rFonts w:ascii="Arial" w:hAnsi="Arial" w:cs="Arial"/>
              </w:rPr>
            </w:pPr>
          </w:p>
          <w:p w:rsidR="00FD5C74" w:rsidRDefault="00FD5C74" w:rsidP="00A40ABE">
            <w:pPr>
              <w:rPr>
                <w:rFonts w:ascii="Arial" w:hAnsi="Arial" w:cs="Arial"/>
              </w:rPr>
            </w:pPr>
          </w:p>
          <w:p w:rsidR="00FD5C74" w:rsidRPr="00623BBC" w:rsidRDefault="00FD5C74" w:rsidP="00A40AB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40ABE" w:rsidRPr="00623BBC" w:rsidRDefault="00A40ABE" w:rsidP="00A40ABE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A40ABE" w:rsidRPr="00623BBC" w:rsidRDefault="00A40ABE" w:rsidP="00A40ABE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auto"/>
          </w:tcPr>
          <w:p w:rsidR="00A40ABE" w:rsidRPr="00623BBC" w:rsidRDefault="00A40ABE" w:rsidP="00A40ABE">
            <w:pPr>
              <w:rPr>
                <w:rFonts w:ascii="Arial" w:hAnsi="Arial" w:cs="Arial"/>
              </w:rPr>
            </w:pPr>
          </w:p>
        </w:tc>
        <w:tc>
          <w:tcPr>
            <w:tcW w:w="2215" w:type="dxa"/>
            <w:gridSpan w:val="2"/>
            <w:shd w:val="clear" w:color="auto" w:fill="auto"/>
          </w:tcPr>
          <w:p w:rsidR="00A40ABE" w:rsidRDefault="00A40ABE" w:rsidP="00A40ABE">
            <w:pPr>
              <w:rPr>
                <w:rFonts w:ascii="Arial" w:hAnsi="Arial" w:cs="Arial"/>
              </w:rPr>
            </w:pPr>
          </w:p>
          <w:p w:rsidR="00FD5C74" w:rsidRDefault="00FD5C74" w:rsidP="00A40ABE">
            <w:pPr>
              <w:rPr>
                <w:rFonts w:ascii="Arial" w:hAnsi="Arial" w:cs="Arial"/>
              </w:rPr>
            </w:pPr>
          </w:p>
          <w:p w:rsidR="00FD5C74" w:rsidRDefault="00FD5C74" w:rsidP="00A40ABE">
            <w:pPr>
              <w:rPr>
                <w:rFonts w:ascii="Arial" w:hAnsi="Arial" w:cs="Arial"/>
              </w:rPr>
            </w:pPr>
          </w:p>
          <w:p w:rsidR="00A40ABE" w:rsidRPr="00623BBC" w:rsidRDefault="00A40ABE" w:rsidP="00A40A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201</w:t>
            </w:r>
            <w:r w:rsidR="00FD5C74">
              <w:rPr>
                <w:rFonts w:ascii="Arial" w:hAnsi="Arial" w:cs="Arial"/>
              </w:rPr>
              <w:t>9</w:t>
            </w:r>
          </w:p>
        </w:tc>
      </w:tr>
      <w:tr w:rsidR="00A40ABE" w:rsidRPr="00623BBC" w:rsidTr="00FD5C74">
        <w:tblPrEx>
          <w:jc w:val="left"/>
          <w:tblInd w:w="-58" w:type="dxa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28" w:type="dxa"/>
        </w:trPr>
        <w:tc>
          <w:tcPr>
            <w:tcW w:w="28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40ABE" w:rsidRPr="00623BBC" w:rsidRDefault="00A40ABE" w:rsidP="00A40ABE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Visto do Orientador</w:t>
            </w:r>
          </w:p>
        </w:tc>
        <w:tc>
          <w:tcPr>
            <w:tcW w:w="1276" w:type="dxa"/>
          </w:tcPr>
          <w:p w:rsidR="00A40ABE" w:rsidRPr="00623BBC" w:rsidRDefault="00A40ABE" w:rsidP="00A40ABE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A40ABE" w:rsidRPr="00623BBC" w:rsidRDefault="00A40ABE" w:rsidP="00A40ABE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 Aluno</w:t>
            </w:r>
          </w:p>
        </w:tc>
        <w:tc>
          <w:tcPr>
            <w:tcW w:w="283" w:type="dxa"/>
            <w:shd w:val="clear" w:color="auto" w:fill="auto"/>
          </w:tcPr>
          <w:p w:rsidR="00A40ABE" w:rsidRPr="00623BBC" w:rsidRDefault="00A40ABE" w:rsidP="00A40A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5" w:type="dxa"/>
            <w:gridSpan w:val="2"/>
            <w:shd w:val="clear" w:color="auto" w:fill="auto"/>
          </w:tcPr>
          <w:p w:rsidR="00A40ABE" w:rsidRPr="00623BBC" w:rsidRDefault="00A40ABE" w:rsidP="00A40A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40ABE" w:rsidRDefault="00A40ABE" w:rsidP="00A40ABE">
      <w:pPr>
        <w:rPr>
          <w:rFonts w:ascii="Arial" w:hAnsi="Arial" w:cs="Arial"/>
        </w:rPr>
      </w:pPr>
    </w:p>
    <w:p w:rsidR="00A40ABE" w:rsidRDefault="00A40ABE" w:rsidP="00A40ABE">
      <w:pPr>
        <w:jc w:val="both"/>
        <w:rPr>
          <w:rFonts w:ascii="Arial" w:hAnsi="Arial" w:cs="Arial"/>
        </w:rPr>
      </w:pPr>
    </w:p>
    <w:p w:rsidR="00A40ABE" w:rsidRDefault="00A40ABE" w:rsidP="00A40A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Observação: </w:t>
      </w:r>
      <w:r w:rsidRPr="00AA45CE">
        <w:rPr>
          <w:rFonts w:ascii="Arial" w:hAnsi="Arial" w:cs="Arial"/>
          <w:highlight w:val="yellow"/>
        </w:rPr>
        <w:t>Não serão aceitas fichas de matrícula sem assinatura do Orientador ou Coordenador do Curso.</w:t>
      </w:r>
      <w:r>
        <w:rPr>
          <w:rFonts w:ascii="Arial" w:hAnsi="Arial" w:cs="Arial"/>
          <w:highlight w:val="yellow"/>
        </w:rPr>
        <w:t xml:space="preserve"> A ficha de matrícula deverá ser entregue pelo aluno.</w:t>
      </w:r>
      <w:r>
        <w:rPr>
          <w:rFonts w:ascii="Arial" w:hAnsi="Arial" w:cs="Arial"/>
        </w:rPr>
        <w:t xml:space="preserve"> (se entregue por outra pessoa, deve acompanhar uma  procuração do interessado – Modelo no site: </w:t>
      </w:r>
      <w:hyperlink r:id="rId8" w:history="1">
        <w:r w:rsidRPr="00C8032C">
          <w:rPr>
            <w:rStyle w:val="Hyperlink"/>
            <w:rFonts w:ascii="Arial" w:hAnsi="Arial" w:cs="Arial"/>
          </w:rPr>
          <w:t>http://www.udesc.br/cct/secretariapos/formularios</w:t>
        </w:r>
      </w:hyperlink>
    </w:p>
    <w:sectPr w:rsidR="00A40ABE" w:rsidSect="007F49A0">
      <w:headerReference w:type="default" r:id="rId9"/>
      <w:pgSz w:w="11913" w:h="16834" w:code="9"/>
      <w:pgMar w:top="680" w:right="1134" w:bottom="426" w:left="1134" w:header="748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F05" w:rsidRDefault="00B91F05">
      <w:r>
        <w:separator/>
      </w:r>
    </w:p>
  </w:endnote>
  <w:endnote w:type="continuationSeparator" w:id="0">
    <w:p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F05" w:rsidRDefault="00B91F05">
      <w:r>
        <w:separator/>
      </w:r>
    </w:p>
  </w:footnote>
  <w:footnote w:type="continuationSeparator" w:id="0">
    <w:p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>
      <w:trPr>
        <w:cantSplit/>
      </w:trPr>
      <w:tc>
        <w:tcPr>
          <w:tcW w:w="2665" w:type="dxa"/>
        </w:tcPr>
        <w:p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:rsidR="00B91F05" w:rsidRDefault="00B91F05" w:rsidP="001D7D16">
          <w:pPr>
            <w:rPr>
              <w:b/>
            </w:rPr>
          </w:pPr>
          <w:r>
            <w:rPr>
              <w:b/>
            </w:rPr>
            <w:t>COORDENADORIA DE ENSINO DE PÓS-GRADUAÇÃO - CEPG</w:t>
          </w:r>
        </w:p>
      </w:tc>
    </w:tr>
  </w:tbl>
  <w:p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8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1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12"/>
  </w:num>
  <w:num w:numId="10">
    <w:abstractNumId w:val="13"/>
  </w:num>
  <w:num w:numId="11">
    <w:abstractNumId w:val="5"/>
  </w:num>
  <w:num w:numId="12">
    <w:abstractNumId w:val="3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rcnjj6W2qepczrkwP5AwPIvFme9ochYvUtrMsf7VFzyN8TP9jE2LhzblDKcnlarSRyoiKLI300lrmzVC0pglA==" w:salt="FpTG6FkMClhF/Y0XqhEtm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D5FAF"/>
    <w:rsid w:val="000F45E2"/>
    <w:rsid w:val="000F5427"/>
    <w:rsid w:val="00175191"/>
    <w:rsid w:val="00180076"/>
    <w:rsid w:val="00184029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94AF4"/>
    <w:rsid w:val="003A7E78"/>
    <w:rsid w:val="003B70B4"/>
    <w:rsid w:val="003C71B0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F25C3"/>
    <w:rsid w:val="00600D45"/>
    <w:rsid w:val="00623BBC"/>
    <w:rsid w:val="006240B6"/>
    <w:rsid w:val="00631156"/>
    <w:rsid w:val="00697A90"/>
    <w:rsid w:val="006A55AA"/>
    <w:rsid w:val="006B1F70"/>
    <w:rsid w:val="006D5D50"/>
    <w:rsid w:val="006E455A"/>
    <w:rsid w:val="007516BE"/>
    <w:rsid w:val="007521C3"/>
    <w:rsid w:val="00755753"/>
    <w:rsid w:val="0076303A"/>
    <w:rsid w:val="00784AF6"/>
    <w:rsid w:val="0078627F"/>
    <w:rsid w:val="0079337F"/>
    <w:rsid w:val="007D5EF8"/>
    <w:rsid w:val="007E10AD"/>
    <w:rsid w:val="007E3AE2"/>
    <w:rsid w:val="007F49A0"/>
    <w:rsid w:val="00806994"/>
    <w:rsid w:val="00824EAA"/>
    <w:rsid w:val="00856649"/>
    <w:rsid w:val="00867937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C5F70"/>
    <w:rsid w:val="00BC7659"/>
    <w:rsid w:val="00BE5492"/>
    <w:rsid w:val="00C20647"/>
    <w:rsid w:val="00C3419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6BD0"/>
    <w:rsid w:val="00DA23C0"/>
    <w:rsid w:val="00DA5B9D"/>
    <w:rsid w:val="00DD6B0A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30522"/>
    <w:rsid w:val="00F37D69"/>
    <w:rsid w:val="00F431EE"/>
    <w:rsid w:val="00F84624"/>
    <w:rsid w:val="00F9096D"/>
    <w:rsid w:val="00F93258"/>
    <w:rsid w:val="00F951C2"/>
    <w:rsid w:val="00F95BC6"/>
    <w:rsid w:val="00FA3B2E"/>
    <w:rsid w:val="00FB507C"/>
    <w:rsid w:val="00FD5C74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/>
    <o:shapelayout v:ext="edit">
      <o:idmap v:ext="edit" data="1"/>
    </o:shapelayout>
  </w:shapeDefaults>
  <w:decimalSymbol w:val=","/>
  <w:listSeparator w:val=";"/>
  <w14:docId w14:val="3DCAD3C7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desc.br/cct/secretariapos/formulario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se.jus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134</TotalTime>
  <Pages>1</Pages>
  <Words>436</Words>
  <Characters>2357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VALDINEI BELTRAME ROSA</cp:lastModifiedBy>
  <cp:revision>24</cp:revision>
  <cp:lastPrinted>2015-03-02T16:20:00Z</cp:lastPrinted>
  <dcterms:created xsi:type="dcterms:W3CDTF">2017-06-28T19:11:00Z</dcterms:created>
  <dcterms:modified xsi:type="dcterms:W3CDTF">2019-01-22T18:26:00Z</dcterms:modified>
</cp:coreProperties>
</file>