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ABC56" w14:textId="77777777" w:rsidR="00C350B7" w:rsidRPr="00C350B7" w:rsidRDefault="00C350B7" w:rsidP="00C350B7">
      <w:pPr>
        <w:pStyle w:val="Ttulo1"/>
        <w:spacing w:line="276" w:lineRule="auto"/>
        <w:ind w:left="0"/>
        <w:rPr>
          <w:rFonts w:asciiTheme="minorHAnsi" w:eastAsia="Times New Roman" w:hAnsiTheme="minorHAnsi" w:cstheme="minorHAnsi"/>
          <w:kern w:val="36"/>
          <w:sz w:val="24"/>
          <w:szCs w:val="24"/>
        </w:rPr>
      </w:pPr>
      <w:r w:rsidRPr="00C350B7">
        <w:rPr>
          <w:rFonts w:asciiTheme="minorHAnsi" w:hAnsiTheme="minorHAnsi" w:cstheme="minorHAnsi"/>
          <w:sz w:val="24"/>
          <w:szCs w:val="24"/>
        </w:rPr>
        <w:t>BOX TALK – PLANO DE CURSO 2026</w:t>
      </w:r>
    </w:p>
    <w:p w14:paraId="02217651" w14:textId="77777777" w:rsid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</w:p>
    <w:p w14:paraId="67A93406" w14:textId="6B8FAE5F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Objetivo</w:t>
      </w:r>
    </w:p>
    <w:p w14:paraId="613DA85D" w14:textId="77777777" w:rsidR="00C350B7" w:rsidRPr="00C350B7" w:rsidRDefault="00C350B7" w:rsidP="00C350B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O Box Talk será uma extensão do curso regular do Box de Idiomas, funcionando como um módulo complementar e mais flexível voltado à prática intensiva de conversação.</w:t>
      </w:r>
    </w:p>
    <w:p w14:paraId="1570DDFE" w14:textId="77777777" w:rsidR="00C350B7" w:rsidRPr="00C350B7" w:rsidRDefault="00C350B7" w:rsidP="00C350B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Além de fortalecer a formação dos estudantes já matriculados no curso regular, o Box Talk também buscará atender estudantes da UDESC Alto Vale que não conseguem participar das aulas durante a semana, bem como membros da comunidade externa interessados em desenvolver a fluência em Inglês ou Alemão.</w:t>
      </w:r>
    </w:p>
    <w:p w14:paraId="493FF8C5" w14:textId="77777777" w:rsidR="00C350B7" w:rsidRDefault="00C350B7" w:rsidP="00C350B7">
      <w:pPr>
        <w:pStyle w:val="NormalWeb"/>
        <w:spacing w:before="0" w:beforeAutospacing="0" w:after="0" w:afterAutospacing="0" w:line="276" w:lineRule="auto"/>
        <w:ind w:firstLine="708"/>
        <w:jc w:val="both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O foco do projeto será a imersão linguística e a prática da oralidade, com utilização do idioma predominantemente durante os encontros.</w:t>
      </w:r>
    </w:p>
    <w:p w14:paraId="0B1E9936" w14:textId="77777777" w:rsidR="00C350B7" w:rsidRDefault="00C350B7" w:rsidP="00C350B7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FEE8376" w14:textId="3637860E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  <w:r w:rsidRPr="00C350B7">
        <w:rPr>
          <w:rFonts w:asciiTheme="minorHAnsi" w:hAnsiTheme="minorHAnsi" w:cstheme="minorHAnsi"/>
          <w:b/>
          <w:bCs/>
        </w:rPr>
        <w:t>Estrutura dos encontros</w:t>
      </w:r>
    </w:p>
    <w:p w14:paraId="4C36052E" w14:textId="512B85E9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Periodicidade: sábados quinzenais</w:t>
      </w:r>
      <w:r w:rsidRPr="00C350B7">
        <w:rPr>
          <w:rFonts w:asciiTheme="minorHAnsi" w:hAnsiTheme="minorHAnsi" w:cstheme="minorHAnsi"/>
        </w:rPr>
        <w:br/>
        <w:t xml:space="preserve">Duração </w:t>
      </w:r>
      <w:r w:rsidR="00737B3C">
        <w:rPr>
          <w:rFonts w:asciiTheme="minorHAnsi" w:hAnsiTheme="minorHAnsi" w:cstheme="minorHAnsi"/>
        </w:rPr>
        <w:t xml:space="preserve">prevista </w:t>
      </w:r>
      <w:r w:rsidRPr="00C350B7">
        <w:rPr>
          <w:rFonts w:asciiTheme="minorHAnsi" w:hAnsiTheme="minorHAnsi" w:cstheme="minorHAnsi"/>
        </w:rPr>
        <w:t>de cada encontro:</w:t>
      </w:r>
      <w:r w:rsidR="00BC7B3E">
        <w:rPr>
          <w:rFonts w:asciiTheme="minorHAnsi" w:hAnsiTheme="minorHAnsi" w:cstheme="minorHAnsi"/>
        </w:rPr>
        <w:t xml:space="preserve"> </w:t>
      </w:r>
      <w:r w:rsidR="003A6A8E">
        <w:rPr>
          <w:rFonts w:asciiTheme="minorHAnsi" w:hAnsiTheme="minorHAnsi" w:cstheme="minorHAnsi"/>
        </w:rPr>
        <w:t>2</w:t>
      </w:r>
      <w:r w:rsidR="00BC7B3E">
        <w:rPr>
          <w:rFonts w:asciiTheme="minorHAnsi" w:hAnsiTheme="minorHAnsi" w:cstheme="minorHAnsi"/>
        </w:rPr>
        <w:t xml:space="preserve"> horas </w:t>
      </w:r>
    </w:p>
    <w:p w14:paraId="57633A0A" w14:textId="77777777" w:rsid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2AA95A5C" w14:textId="1810CBB2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  <w:r w:rsidRPr="00C350B7">
        <w:rPr>
          <w:rFonts w:asciiTheme="minorHAnsi" w:hAnsiTheme="minorHAnsi" w:cstheme="minorHAnsi"/>
          <w:b/>
          <w:bCs/>
        </w:rPr>
        <w:t>Professores</w:t>
      </w:r>
    </w:p>
    <w:p w14:paraId="3DFC33D8" w14:textId="7231FC8D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 xml:space="preserve">Alemão: Marlene </w:t>
      </w:r>
      <w:proofErr w:type="spellStart"/>
      <w:r w:rsidRPr="00C350B7">
        <w:rPr>
          <w:rFonts w:asciiTheme="minorHAnsi" w:hAnsiTheme="minorHAnsi" w:cstheme="minorHAnsi"/>
        </w:rPr>
        <w:t>Siegle</w:t>
      </w:r>
      <w:proofErr w:type="spellEnd"/>
      <w:r w:rsidRPr="00C350B7">
        <w:rPr>
          <w:rFonts w:asciiTheme="minorHAnsi" w:hAnsiTheme="minorHAnsi" w:cstheme="minorHAnsi"/>
        </w:rPr>
        <w:t xml:space="preserve"> </w:t>
      </w:r>
      <w:proofErr w:type="spellStart"/>
      <w:r w:rsidRPr="00C350B7">
        <w:rPr>
          <w:rFonts w:asciiTheme="minorHAnsi" w:hAnsiTheme="minorHAnsi" w:cstheme="minorHAnsi"/>
        </w:rPr>
        <w:t>Schonrock</w:t>
      </w:r>
      <w:proofErr w:type="spellEnd"/>
      <w:r w:rsidRPr="00C350B7">
        <w:rPr>
          <w:rFonts w:asciiTheme="minorHAnsi" w:hAnsiTheme="minorHAnsi" w:cstheme="minorHAnsi"/>
        </w:rPr>
        <w:br/>
        <w:t xml:space="preserve">Inglês: </w:t>
      </w:r>
      <w:proofErr w:type="spellStart"/>
      <w:r w:rsidR="009E140A" w:rsidRPr="008F5F4F">
        <w:rPr>
          <w:rFonts w:asciiTheme="minorHAnsi" w:hAnsiTheme="minorHAnsi" w:cstheme="minorHAnsi"/>
        </w:rPr>
        <w:t>Nevton</w:t>
      </w:r>
      <w:proofErr w:type="spellEnd"/>
      <w:r w:rsidR="009E140A" w:rsidRPr="008F5F4F">
        <w:rPr>
          <w:rFonts w:asciiTheme="minorHAnsi" w:hAnsiTheme="minorHAnsi" w:cstheme="minorHAnsi"/>
        </w:rPr>
        <w:t xml:space="preserve"> de Liz </w:t>
      </w:r>
      <w:proofErr w:type="spellStart"/>
      <w:r w:rsidR="009E140A" w:rsidRPr="008F5F4F">
        <w:rPr>
          <w:rFonts w:asciiTheme="minorHAnsi" w:hAnsiTheme="minorHAnsi" w:cstheme="minorHAnsi"/>
        </w:rPr>
        <w:t>Ebenau</w:t>
      </w:r>
      <w:proofErr w:type="spellEnd"/>
    </w:p>
    <w:p w14:paraId="354012E3" w14:textId="77777777" w:rsid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0F5DB6B2" w14:textId="32C75B4E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Horário</w:t>
      </w:r>
      <w:r w:rsidR="00C31020">
        <w:rPr>
          <w:rFonts w:asciiTheme="minorHAnsi" w:hAnsiTheme="minorHAnsi" w:cstheme="minorHAnsi"/>
          <w:b/>
          <w:bCs/>
          <w:color w:val="auto"/>
          <w:sz w:val="24"/>
          <w:szCs w:val="24"/>
        </w:rPr>
        <w:t>s e locais</w:t>
      </w: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dos encontros</w:t>
      </w:r>
    </w:p>
    <w:p w14:paraId="46B03B07" w14:textId="0368FF61" w:rsidR="00746010" w:rsidRPr="00017E67" w:rsidRDefault="00746010" w:rsidP="00746010">
      <w:pPr>
        <w:pStyle w:val="PargrafodaLista"/>
        <w:widowControl/>
        <w:numPr>
          <w:ilvl w:val="0"/>
          <w:numId w:val="25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017E67">
        <w:rPr>
          <w:rFonts w:asciiTheme="minorHAnsi" w:eastAsia="Times New Roman" w:hAnsiTheme="minorHAnsi" w:cstheme="minorHAnsi"/>
          <w:sz w:val="24"/>
          <w:szCs w:val="24"/>
        </w:rPr>
        <w:t>Inglês (</w:t>
      </w:r>
      <w:r>
        <w:rPr>
          <w:rFonts w:asciiTheme="minorHAnsi" w:eastAsia="Times New Roman" w:hAnsiTheme="minorHAnsi" w:cstheme="minorHAnsi"/>
          <w:sz w:val="24"/>
          <w:szCs w:val="24"/>
        </w:rPr>
        <w:t>Conversação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): </w:t>
      </w:r>
      <w:r w:rsidR="00A94C4F">
        <w:rPr>
          <w:rFonts w:asciiTheme="minorHAnsi" w:eastAsia="Times New Roman" w:hAnsiTheme="minorHAnsi" w:cstheme="minorHAnsi"/>
          <w:sz w:val="24"/>
          <w:szCs w:val="24"/>
        </w:rPr>
        <w:t>Sábados quinzenais</w:t>
      </w:r>
      <w:r w:rsidR="00A94C4F" w:rsidRPr="00017E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| </w:t>
      </w:r>
      <w:r w:rsidR="00A94C4F">
        <w:rPr>
          <w:rFonts w:asciiTheme="minorHAnsi" w:eastAsia="Times New Roman" w:hAnsiTheme="minorHAnsi" w:cstheme="minorHAnsi"/>
          <w:sz w:val="24"/>
          <w:szCs w:val="24"/>
        </w:rPr>
        <w:t>08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>h</w:t>
      </w:r>
      <w:r w:rsidR="00A94C4F">
        <w:rPr>
          <w:rFonts w:asciiTheme="minorHAnsi" w:eastAsia="Times New Roman" w:hAnsiTheme="minorHAnsi" w:cstheme="minorHAnsi"/>
          <w:sz w:val="24"/>
          <w:szCs w:val="24"/>
        </w:rPr>
        <w:t>0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0 – </w:t>
      </w:r>
      <w:r w:rsidR="003A6A8E">
        <w:rPr>
          <w:rFonts w:asciiTheme="minorHAnsi" w:eastAsia="Times New Roman" w:hAnsiTheme="minorHAnsi" w:cstheme="minorHAnsi"/>
          <w:sz w:val="24"/>
          <w:szCs w:val="24"/>
        </w:rPr>
        <w:t>10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>h</w:t>
      </w:r>
      <w:r w:rsidR="003A6A8E">
        <w:rPr>
          <w:rFonts w:asciiTheme="minorHAnsi" w:eastAsia="Times New Roman" w:hAnsiTheme="minorHAnsi" w:cstheme="minorHAnsi"/>
          <w:sz w:val="24"/>
          <w:szCs w:val="24"/>
        </w:rPr>
        <w:t>0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0 | 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>ESPINE – Espaço Inovador de Ensino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 –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Bloco 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>Carvalho</w:t>
      </w:r>
    </w:p>
    <w:p w14:paraId="32A0E007" w14:textId="66B855B3" w:rsidR="00A94C4F" w:rsidRPr="002C63D7" w:rsidRDefault="00A94C4F" w:rsidP="002C63D7">
      <w:pPr>
        <w:pStyle w:val="PargrafodaLista"/>
        <w:widowControl/>
        <w:numPr>
          <w:ilvl w:val="0"/>
          <w:numId w:val="25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017E67">
        <w:rPr>
          <w:rFonts w:asciiTheme="minorHAnsi" w:eastAsia="Times New Roman" w:hAnsiTheme="minorHAnsi" w:cstheme="minorHAnsi"/>
          <w:sz w:val="24"/>
          <w:szCs w:val="24"/>
        </w:rPr>
        <w:t>Alemão (</w:t>
      </w:r>
      <w:r>
        <w:rPr>
          <w:rFonts w:asciiTheme="minorHAnsi" w:eastAsia="Times New Roman" w:hAnsiTheme="minorHAnsi" w:cstheme="minorHAnsi"/>
          <w:sz w:val="24"/>
          <w:szCs w:val="24"/>
        </w:rPr>
        <w:t>Conversação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): </w:t>
      </w:r>
      <w:r>
        <w:rPr>
          <w:rFonts w:asciiTheme="minorHAnsi" w:eastAsia="Times New Roman" w:hAnsiTheme="minorHAnsi" w:cstheme="minorHAnsi"/>
          <w:sz w:val="24"/>
          <w:szCs w:val="24"/>
        </w:rPr>
        <w:t>Sábados quinzenais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 | </w:t>
      </w:r>
      <w:r w:rsidR="003A6A8E">
        <w:rPr>
          <w:rFonts w:asciiTheme="minorHAnsi" w:eastAsia="Times New Roman" w:hAnsiTheme="minorHAnsi" w:cstheme="minorHAnsi"/>
          <w:sz w:val="24"/>
          <w:szCs w:val="24"/>
        </w:rPr>
        <w:t>10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>h</w:t>
      </w:r>
      <w:r w:rsidR="003A6A8E">
        <w:rPr>
          <w:rFonts w:asciiTheme="minorHAnsi" w:eastAsia="Times New Roman" w:hAnsiTheme="minorHAnsi" w:cstheme="minorHAnsi"/>
          <w:sz w:val="24"/>
          <w:szCs w:val="24"/>
        </w:rPr>
        <w:t>0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0 – 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>1</w:t>
      </w:r>
      <w:r w:rsidR="003A6A8E">
        <w:rPr>
          <w:rFonts w:asciiTheme="minorHAnsi" w:eastAsia="Times New Roman" w:hAnsiTheme="minorHAnsi" w:cstheme="minorHAnsi"/>
          <w:sz w:val="24"/>
          <w:szCs w:val="24"/>
        </w:rPr>
        <w:t>2</w:t>
      </w:r>
      <w:r w:rsidRPr="00017E67">
        <w:rPr>
          <w:rFonts w:asciiTheme="minorHAnsi" w:eastAsia="Times New Roman" w:hAnsiTheme="minorHAnsi" w:cstheme="minorHAnsi"/>
          <w:sz w:val="24"/>
          <w:szCs w:val="24"/>
        </w:rPr>
        <w:t xml:space="preserve">h00 | 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>ESPINE – Espaço Inovador de Ensino</w:t>
      </w:r>
      <w:r w:rsidR="002C63D7" w:rsidRPr="00017E67">
        <w:rPr>
          <w:rFonts w:asciiTheme="minorHAnsi" w:eastAsia="Times New Roman" w:hAnsiTheme="minorHAnsi" w:cstheme="minorHAnsi"/>
          <w:sz w:val="24"/>
          <w:szCs w:val="24"/>
        </w:rPr>
        <w:t xml:space="preserve"> –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C63D7" w:rsidRPr="00017E67">
        <w:rPr>
          <w:rFonts w:asciiTheme="minorHAnsi" w:eastAsia="Times New Roman" w:hAnsiTheme="minorHAnsi" w:cstheme="minorHAnsi"/>
          <w:sz w:val="24"/>
          <w:szCs w:val="24"/>
        </w:rPr>
        <w:t xml:space="preserve">Bloco </w:t>
      </w:r>
      <w:r w:rsidR="002C63D7">
        <w:rPr>
          <w:rFonts w:asciiTheme="minorHAnsi" w:eastAsia="Times New Roman" w:hAnsiTheme="minorHAnsi" w:cstheme="minorHAnsi"/>
          <w:sz w:val="24"/>
          <w:szCs w:val="24"/>
        </w:rPr>
        <w:t>Carvalho</w:t>
      </w:r>
    </w:p>
    <w:p w14:paraId="7BD63C8E" w14:textId="77777777" w:rsid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006606E8" w14:textId="64DE0CE5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Número de participantes</w:t>
      </w:r>
    </w:p>
    <w:p w14:paraId="65239532" w14:textId="17C192CA" w:rsidR="00C350B7" w:rsidRPr="00C350B7" w:rsidRDefault="00EB46DF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C83D85">
        <w:rPr>
          <w:rFonts w:asciiTheme="minorHAnsi" w:hAnsiTheme="minorHAnsi" w:cstheme="minorHAnsi"/>
        </w:rPr>
        <w:t xml:space="preserve">revisão de até </w:t>
      </w:r>
      <w:r>
        <w:rPr>
          <w:rFonts w:asciiTheme="minorHAnsi" w:hAnsiTheme="minorHAnsi" w:cstheme="minorHAnsi"/>
        </w:rPr>
        <w:t>35</w:t>
      </w:r>
      <w:r w:rsidR="00C83D85">
        <w:rPr>
          <w:rFonts w:asciiTheme="minorHAnsi" w:hAnsiTheme="minorHAnsi" w:cstheme="minorHAnsi"/>
        </w:rPr>
        <w:t xml:space="preserve"> participantes. </w:t>
      </w:r>
      <w:r w:rsidR="00C350B7" w:rsidRPr="00C350B7">
        <w:rPr>
          <w:rFonts w:asciiTheme="minorHAnsi" w:hAnsiTheme="minorHAnsi" w:cstheme="minorHAnsi"/>
        </w:rPr>
        <w:t>O número de vagas poderá ser ajustado conforme a capacidade do espaço utilizado, garantindo conforto e qualidade nas atividades.</w:t>
      </w:r>
    </w:p>
    <w:p w14:paraId="68B5BE34" w14:textId="77777777" w:rsid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211F91BC" w14:textId="427A4BAB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Requisitos para participação</w:t>
      </w:r>
    </w:p>
    <w:p w14:paraId="532690BE" w14:textId="77777777" w:rsid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• Comprometimento e dedicação às atividades propostas</w:t>
      </w:r>
      <w:r w:rsidRPr="00C350B7">
        <w:rPr>
          <w:rFonts w:asciiTheme="minorHAnsi" w:hAnsiTheme="minorHAnsi" w:cstheme="minorHAnsi"/>
        </w:rPr>
        <w:br/>
        <w:t>• Idade mínima de 17 anos completos</w:t>
      </w:r>
    </w:p>
    <w:p w14:paraId="2D36268B" w14:textId="77777777" w:rsidR="0083062D" w:rsidRDefault="0083062D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47ADB895" w14:textId="77777777" w:rsidR="0083062D" w:rsidRDefault="0083062D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7DDC842C" w14:textId="77777777" w:rsidR="0083062D" w:rsidRDefault="0083062D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721844B0" w14:textId="77777777" w:rsidR="0083062D" w:rsidRDefault="0083062D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6ED8FF78" w14:textId="77777777" w:rsidR="00317EC9" w:rsidRDefault="00317EC9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4B3CC746" w14:textId="77777777" w:rsidR="00A3069F" w:rsidRDefault="00A3069F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6ABD6914" w14:textId="77777777" w:rsidR="0083062D" w:rsidRDefault="0083062D" w:rsidP="0083062D">
      <w:pPr>
        <w:jc w:val="both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1E2F4B">
        <w:rPr>
          <w:rFonts w:asciiTheme="minorHAnsi" w:eastAsia="Times New Roman" w:hAnsiTheme="minorHAnsi" w:cstheme="minorHAnsi"/>
          <w:b/>
          <w:bCs/>
          <w:sz w:val="22"/>
          <w:szCs w:val="22"/>
        </w:rPr>
        <w:lastRenderedPageBreak/>
        <w:t>INSCRIÇÕES:</w:t>
      </w:r>
    </w:p>
    <w:p w14:paraId="64786412" w14:textId="77777777" w:rsidR="00A3069F" w:rsidRPr="001E2F4B" w:rsidRDefault="00A3069F" w:rsidP="0083062D">
      <w:pPr>
        <w:jc w:val="both"/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p w14:paraId="571020DB" w14:textId="77777777" w:rsidR="00A3069F" w:rsidRDefault="0083062D" w:rsidP="0083062D">
      <w:pPr>
        <w:pStyle w:val="NormalWeb"/>
        <w:spacing w:before="0" w:beforeAutospacing="0" w:after="0" w:afterAutospacing="0" w:line="276" w:lineRule="auto"/>
        <w:rPr>
          <w:rStyle w:val="Hyperlink"/>
          <w:rFonts w:asciiTheme="minorHAnsi" w:hAnsiTheme="minorHAnsi" w:cstheme="minorHAnsi"/>
          <w:sz w:val="22"/>
          <w:szCs w:val="22"/>
        </w:rPr>
      </w:pPr>
      <w:r w:rsidRPr="001E2F4B">
        <w:rPr>
          <w:rFonts w:asciiTheme="minorHAnsi" w:hAnsiTheme="minorHAnsi" w:cstheme="minorHAnsi"/>
          <w:sz w:val="22"/>
          <w:szCs w:val="22"/>
        </w:rPr>
        <w:t xml:space="preserve">As inscrições serão realizadas </w:t>
      </w:r>
      <w:r w:rsidRPr="001E2F4B">
        <w:rPr>
          <w:rStyle w:val="Forte"/>
          <w:rFonts w:asciiTheme="minorHAnsi" w:hAnsiTheme="minorHAnsi" w:cstheme="minorHAnsi"/>
          <w:b w:val="0"/>
          <w:bCs w:val="0"/>
          <w:sz w:val="22"/>
          <w:szCs w:val="22"/>
        </w:rPr>
        <w:t>através do</w:t>
      </w:r>
      <w:r w:rsidRPr="001E2F4B">
        <w:rPr>
          <w:rFonts w:asciiTheme="minorHAnsi" w:hAnsiTheme="minorHAnsi" w:cstheme="minorHAnsi"/>
          <w:sz w:val="22"/>
          <w:szCs w:val="22"/>
        </w:rPr>
        <w:t xml:space="preserve"> site oficial do projeto: </w:t>
      </w:r>
      <w:hyperlink r:id="rId11" w:history="1">
        <w:r w:rsidRPr="001E2F4B">
          <w:rPr>
            <w:rStyle w:val="Hyperlink"/>
            <w:rFonts w:asciiTheme="minorHAnsi" w:hAnsiTheme="minorHAnsi" w:cstheme="minorHAnsi"/>
            <w:sz w:val="22"/>
            <w:szCs w:val="22"/>
          </w:rPr>
          <w:t>https://www.udesc.br/ceavi/projetosdecultura/boxdeidiomas</w:t>
        </w:r>
      </w:hyperlink>
    </w:p>
    <w:p w14:paraId="2ADB585F" w14:textId="07321371" w:rsidR="00C350B7" w:rsidRDefault="0083062D" w:rsidP="0083062D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  <w:r w:rsidRPr="001E2F4B">
        <w:rPr>
          <w:rFonts w:asciiTheme="minorHAnsi" w:hAnsiTheme="minorHAnsi" w:cstheme="minorHAnsi"/>
          <w:color w:val="0563C1" w:themeColor="hyperlink"/>
          <w:sz w:val="22"/>
          <w:szCs w:val="22"/>
          <w:u w:val="single"/>
        </w:rPr>
        <w:br/>
      </w:r>
      <w:r w:rsidR="005439C7" w:rsidRPr="005439C7">
        <w:rPr>
          <w:rFonts w:asciiTheme="minorHAnsi" w:hAnsiTheme="minorHAnsi" w:cstheme="minorHAnsi"/>
        </w:rPr>
        <w:t>*</w:t>
      </w:r>
      <w:r w:rsidR="00770B73" w:rsidRPr="005439C7">
        <w:rPr>
          <w:rFonts w:asciiTheme="minorHAnsi" w:hAnsiTheme="minorHAnsi" w:cstheme="minorHAnsi"/>
        </w:rPr>
        <w:t>As inscrições serão confirmadas por e</w:t>
      </w:r>
      <w:r w:rsidR="005439C7" w:rsidRPr="005439C7">
        <w:rPr>
          <w:rFonts w:asciiTheme="minorHAnsi" w:hAnsiTheme="minorHAnsi" w:cstheme="minorHAnsi"/>
        </w:rPr>
        <w:t>-</w:t>
      </w:r>
      <w:r w:rsidR="00770B73" w:rsidRPr="005439C7">
        <w:rPr>
          <w:rFonts w:asciiTheme="minorHAnsi" w:hAnsiTheme="minorHAnsi" w:cstheme="minorHAnsi"/>
        </w:rPr>
        <w:t xml:space="preserve">mail </w:t>
      </w:r>
      <w:r w:rsidR="005439C7" w:rsidRPr="005439C7">
        <w:rPr>
          <w:rFonts w:asciiTheme="minorHAnsi" w:hAnsiTheme="minorHAnsi" w:cstheme="minorHAnsi"/>
        </w:rPr>
        <w:t>até dia 25/09/2026</w:t>
      </w:r>
      <w:r w:rsidRPr="005439C7">
        <w:rPr>
          <w:rFonts w:asciiTheme="minorHAnsi" w:hAnsiTheme="minorHAnsi" w:cstheme="minorHAnsi"/>
        </w:rPr>
        <w:br/>
      </w:r>
    </w:p>
    <w:p w14:paraId="098BB2C0" w14:textId="1F4EBDFD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Comunicação e organização</w:t>
      </w:r>
    </w:p>
    <w:p w14:paraId="4F552E8A" w14:textId="77777777" w:rsidR="00C350B7" w:rsidRPr="00C350B7" w:rsidRDefault="00C350B7" w:rsidP="00A3069F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Serão criados grupos de WhatsApp para cada idioma, com o objetivo de facilitar a comunicação entre participantes, professores e coordenação.</w:t>
      </w:r>
    </w:p>
    <w:p w14:paraId="11E74638" w14:textId="77777777" w:rsidR="00C350B7" w:rsidRPr="00C350B7" w:rsidRDefault="00C350B7" w:rsidP="00A3069F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Nesses grupos poderão ser compartilhadas informações sobre os encontros, materiais de apoio, conteúdos prévios para preparação das atividades e lembretes relacionados ao cronograma.</w:t>
      </w:r>
    </w:p>
    <w:p w14:paraId="33D62D5D" w14:textId="77777777" w:rsid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</w:p>
    <w:p w14:paraId="707D7CE7" w14:textId="3BD9F699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Organização dos encontros</w:t>
      </w:r>
    </w:p>
    <w:p w14:paraId="192D8A5A" w14:textId="77777777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Cada encontro poderá seguir uma estrutura básica com atividades de aquecimento (</w:t>
      </w:r>
      <w:proofErr w:type="spellStart"/>
      <w:r w:rsidRPr="00C350B7">
        <w:rPr>
          <w:rFonts w:asciiTheme="minorHAnsi" w:hAnsiTheme="minorHAnsi" w:cstheme="minorHAnsi"/>
        </w:rPr>
        <w:t>warm-up</w:t>
      </w:r>
      <w:proofErr w:type="spellEnd"/>
      <w:r w:rsidRPr="00C350B7">
        <w:rPr>
          <w:rFonts w:asciiTheme="minorHAnsi" w:hAnsiTheme="minorHAnsi" w:cstheme="minorHAnsi"/>
        </w:rPr>
        <w:t>), utilizando imagens, vídeos curtos ou estímulos visuais para ativação da comunicação oral.</w:t>
      </w:r>
    </w:p>
    <w:p w14:paraId="03216FD9" w14:textId="77777777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O professor definirá o tema do encontro e organizará os participantes em pequenos grupos para prática de conversação.</w:t>
      </w:r>
    </w:p>
    <w:p w14:paraId="34CC8072" w14:textId="288D7217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 xml:space="preserve">Durante as atividades, </w:t>
      </w:r>
      <w:r w:rsidR="00D426D7">
        <w:rPr>
          <w:rFonts w:asciiTheme="minorHAnsi" w:hAnsiTheme="minorHAnsi" w:cstheme="minorHAnsi"/>
        </w:rPr>
        <w:t>serão</w:t>
      </w:r>
      <w:r w:rsidRPr="00C350B7">
        <w:rPr>
          <w:rFonts w:asciiTheme="minorHAnsi" w:hAnsiTheme="minorHAnsi" w:cstheme="minorHAnsi"/>
        </w:rPr>
        <w:t xml:space="preserve"> apresentadas frases de apoio para estimular a autonomia comunicativa dos participantes.</w:t>
      </w:r>
    </w:p>
    <w:p w14:paraId="24685A21" w14:textId="77777777" w:rsidR="00C350B7" w:rsidRPr="00F95D99" w:rsidRDefault="00C350B7" w:rsidP="00F95D99">
      <w:pPr>
        <w:pStyle w:val="NormalWeb"/>
        <w:spacing w:before="0" w:beforeAutospacing="0" w:after="0" w:afterAutospacing="0" w:line="276" w:lineRule="auto"/>
        <w:ind w:left="708"/>
        <w:rPr>
          <w:rFonts w:asciiTheme="minorHAnsi" w:hAnsiTheme="minorHAnsi" w:cstheme="minorHAnsi"/>
          <w:sz w:val="20"/>
          <w:szCs w:val="20"/>
        </w:rPr>
      </w:pPr>
      <w:r w:rsidRPr="00F95D99">
        <w:rPr>
          <w:rStyle w:val="Forte"/>
          <w:rFonts w:asciiTheme="minorHAnsi" w:hAnsiTheme="minorHAnsi" w:cstheme="minorHAnsi"/>
          <w:sz w:val="20"/>
          <w:szCs w:val="20"/>
        </w:rPr>
        <w:t>Exemplos em Inglês</w:t>
      </w:r>
    </w:p>
    <w:p w14:paraId="52565DC2" w14:textId="77777777" w:rsidR="00C350B7" w:rsidRPr="00F95D99" w:rsidRDefault="00C350B7" w:rsidP="00F95D99">
      <w:pPr>
        <w:pStyle w:val="NormalWeb"/>
        <w:spacing w:before="0" w:beforeAutospacing="0" w:after="0" w:afterAutospacing="0" w:line="276" w:lineRule="auto"/>
        <w:ind w:left="708"/>
        <w:rPr>
          <w:rFonts w:asciiTheme="minorHAnsi" w:hAnsiTheme="minorHAnsi" w:cstheme="minorHAnsi"/>
          <w:sz w:val="20"/>
          <w:szCs w:val="20"/>
        </w:rPr>
      </w:pPr>
      <w:r w:rsidRPr="00F95D99">
        <w:rPr>
          <w:rFonts w:asciiTheme="minorHAnsi" w:hAnsiTheme="minorHAnsi" w:cstheme="minorHAnsi"/>
          <w:sz w:val="20"/>
          <w:szCs w:val="20"/>
        </w:rPr>
        <w:t xml:space="preserve">• I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didn’t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understand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Could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you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repeat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that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>?</w:t>
      </w:r>
      <w:r w:rsidRPr="00F95D99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Could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you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speak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more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slowly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>?</w:t>
      </w:r>
      <w:r w:rsidRPr="00F95D99">
        <w:rPr>
          <w:rFonts w:asciiTheme="minorHAnsi" w:hAnsiTheme="minorHAnsi" w:cstheme="minorHAnsi"/>
          <w:sz w:val="20"/>
          <w:szCs w:val="20"/>
        </w:rPr>
        <w:br/>
        <w:t xml:space="preserve">• I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agree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/ I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disagree</w:t>
      </w:r>
      <w:proofErr w:type="spellEnd"/>
    </w:p>
    <w:p w14:paraId="5657B70A" w14:textId="77777777" w:rsidR="00C350B7" w:rsidRPr="00F95D99" w:rsidRDefault="00C350B7" w:rsidP="00F95D99">
      <w:pPr>
        <w:pStyle w:val="NormalWeb"/>
        <w:spacing w:before="0" w:beforeAutospacing="0" w:after="0" w:afterAutospacing="0" w:line="276" w:lineRule="auto"/>
        <w:ind w:left="708"/>
        <w:rPr>
          <w:rFonts w:asciiTheme="minorHAnsi" w:hAnsiTheme="minorHAnsi" w:cstheme="minorHAnsi"/>
          <w:sz w:val="20"/>
          <w:szCs w:val="20"/>
        </w:rPr>
      </w:pPr>
      <w:r w:rsidRPr="00F95D99">
        <w:rPr>
          <w:rStyle w:val="Forte"/>
          <w:rFonts w:asciiTheme="minorHAnsi" w:hAnsiTheme="minorHAnsi" w:cstheme="minorHAnsi"/>
          <w:sz w:val="20"/>
          <w:szCs w:val="20"/>
        </w:rPr>
        <w:t>Exemplos em Alemão</w:t>
      </w:r>
    </w:p>
    <w:p w14:paraId="7E15D31F" w14:textId="77777777" w:rsidR="00C350B7" w:rsidRPr="00F95D99" w:rsidRDefault="00C350B7" w:rsidP="00F95D99">
      <w:pPr>
        <w:pStyle w:val="NormalWeb"/>
        <w:spacing w:before="0" w:beforeAutospacing="0" w:after="0" w:afterAutospacing="0" w:line="276" w:lineRule="auto"/>
        <w:ind w:left="708"/>
        <w:rPr>
          <w:rFonts w:asciiTheme="minorHAnsi" w:hAnsiTheme="minorHAnsi" w:cstheme="minorHAnsi"/>
          <w:sz w:val="20"/>
          <w:szCs w:val="20"/>
        </w:rPr>
      </w:pPr>
      <w:r w:rsidRPr="00F95D99">
        <w:rPr>
          <w:rFonts w:asciiTheme="minorHAnsi" w:hAnsiTheme="minorHAnsi" w:cstheme="minorHAnsi"/>
          <w:sz w:val="20"/>
          <w:szCs w:val="20"/>
        </w:rPr>
        <w:t xml:space="preserve">•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Ich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habe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das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nicht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verstanden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Können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Sie das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bitte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wiederholen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>?</w:t>
      </w:r>
      <w:r w:rsidRPr="00F95D99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Können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Sie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bitte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langsamer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sprechen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>?</w:t>
      </w:r>
      <w:r w:rsidRPr="00F95D99">
        <w:rPr>
          <w:rFonts w:asciiTheme="minorHAnsi" w:hAnsiTheme="minorHAnsi" w:cstheme="minorHAnsi"/>
          <w:sz w:val="20"/>
          <w:szCs w:val="20"/>
        </w:rPr>
        <w:br/>
        <w:t xml:space="preserve">•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Ich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stimme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zu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/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Ich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stimme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nicht</w:t>
      </w:r>
      <w:proofErr w:type="spellEnd"/>
      <w:r w:rsidRPr="00F95D99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F95D99">
        <w:rPr>
          <w:rFonts w:asciiTheme="minorHAnsi" w:hAnsiTheme="minorHAnsi" w:cstheme="minorHAnsi"/>
          <w:sz w:val="20"/>
          <w:szCs w:val="20"/>
        </w:rPr>
        <w:t>zu</w:t>
      </w:r>
      <w:proofErr w:type="spellEnd"/>
    </w:p>
    <w:p w14:paraId="265139F5" w14:textId="77777777" w:rsid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Ao final, poderá ocorrer um momento de feedback coletivo com observações linguísticas e orientações para melhoria da comunicação.</w:t>
      </w:r>
    </w:p>
    <w:p w14:paraId="53548315" w14:textId="77777777" w:rsidR="00C350B7" w:rsidRP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14:paraId="152942D9" w14:textId="77777777" w:rsidR="00C350B7" w:rsidRPr="00C350B7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350B7">
        <w:rPr>
          <w:rFonts w:asciiTheme="minorHAnsi" w:hAnsiTheme="minorHAnsi" w:cstheme="minorHAnsi"/>
          <w:b/>
          <w:bCs/>
          <w:color w:val="auto"/>
          <w:sz w:val="24"/>
          <w:szCs w:val="24"/>
        </w:rPr>
        <w:t>Recursos metodológicos</w:t>
      </w:r>
    </w:p>
    <w:p w14:paraId="6AF64650" w14:textId="77777777" w:rsidR="00C350B7" w:rsidRDefault="00C350B7" w:rsidP="00C350B7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C350B7">
        <w:rPr>
          <w:rFonts w:asciiTheme="minorHAnsi" w:hAnsiTheme="minorHAnsi" w:cstheme="minorHAnsi"/>
        </w:rPr>
        <w:t>As atividades poderão incluir diferentes estratégias pedagógicas, como gamificação, uso de música e utilização de óculos de realidade virtual para simulação de situações comunicativas em língua estrangeira.</w:t>
      </w:r>
    </w:p>
    <w:p w14:paraId="3D28630A" w14:textId="49597073" w:rsidR="000B44C0" w:rsidRPr="008F5F4F" w:rsidRDefault="000B44C0" w:rsidP="000B44C0">
      <w:pPr>
        <w:widowControl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b/>
          <w:bCs/>
        </w:rPr>
        <w:t>Certificação</w:t>
      </w:r>
    </w:p>
    <w:p w14:paraId="516C3F9D" w14:textId="77777777" w:rsidR="000B44C0" w:rsidRPr="008F5F4F" w:rsidRDefault="000B44C0" w:rsidP="000B44C0">
      <w:pPr>
        <w:widowControl/>
        <w:rPr>
          <w:rFonts w:asciiTheme="minorHAnsi" w:eastAsia="Times New Roman" w:hAnsiTheme="minorHAnsi" w:cstheme="minorHAnsi"/>
        </w:rPr>
      </w:pPr>
      <w:r w:rsidRPr="008F5F4F">
        <w:rPr>
          <w:rFonts w:asciiTheme="minorHAnsi" w:eastAsia="Times New Roman" w:hAnsiTheme="minorHAnsi" w:cstheme="minorHAnsi"/>
        </w:rPr>
        <w:t>Receberão certificado os participantes que:</w:t>
      </w:r>
    </w:p>
    <w:p w14:paraId="40D140BA" w14:textId="77777777" w:rsidR="000B44C0" w:rsidRPr="008F5F4F" w:rsidRDefault="000B44C0" w:rsidP="000B44C0">
      <w:pPr>
        <w:pStyle w:val="PargrafodaLista"/>
        <w:widowControl/>
        <w:numPr>
          <w:ilvl w:val="0"/>
          <w:numId w:val="34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8F5F4F">
        <w:rPr>
          <w:rFonts w:asciiTheme="minorHAnsi" w:eastAsia="Times New Roman" w:hAnsiTheme="minorHAnsi" w:cstheme="minorHAnsi"/>
          <w:sz w:val="24"/>
          <w:szCs w:val="24"/>
        </w:rPr>
        <w:lastRenderedPageBreak/>
        <w:t>Tiverem frequência mínima de 75%</w:t>
      </w:r>
      <w:r w:rsidRPr="008F5F4F">
        <w:rPr>
          <w:rFonts w:asciiTheme="minorHAnsi" w:eastAsia="Times New Roman" w:hAnsiTheme="minorHAnsi" w:cstheme="minorHAnsi"/>
          <w:sz w:val="24"/>
          <w:szCs w:val="24"/>
        </w:rPr>
        <w:br/>
        <w:t>Apresentarem desempenho satisfatório segundo os critérios avaliativos</w:t>
      </w:r>
    </w:p>
    <w:p w14:paraId="3C4DD3A4" w14:textId="77777777" w:rsidR="00076F86" w:rsidRDefault="00076F86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60017527" w14:textId="03E326A2" w:rsidR="00C350B7" w:rsidRPr="00656143" w:rsidRDefault="00C350B7" w:rsidP="00C350B7">
      <w:pPr>
        <w:pStyle w:val="Ttulo2"/>
        <w:spacing w:before="0" w:line="276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656143">
        <w:rPr>
          <w:rFonts w:asciiTheme="minorHAnsi" w:hAnsiTheme="minorHAnsi" w:cstheme="minorHAnsi"/>
          <w:b/>
          <w:bCs/>
          <w:color w:val="auto"/>
          <w:sz w:val="24"/>
          <w:szCs w:val="24"/>
        </w:rPr>
        <w:t>Cronograma previsto – 2026</w:t>
      </w:r>
    </w:p>
    <w:p w14:paraId="51F19666" w14:textId="77777777" w:rsidR="00832ED5" w:rsidRDefault="00832ED5" w:rsidP="00832ED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6D107497" w14:textId="3D6E8752" w:rsidR="00246E31" w:rsidRPr="00246E31" w:rsidRDefault="00246E31" w:rsidP="00246E31">
      <w:pPr>
        <w:spacing w:line="276" w:lineRule="auto"/>
        <w:rPr>
          <w:rFonts w:asciiTheme="minorHAnsi" w:hAnsiTheme="minorHAnsi" w:cstheme="minorHAnsi"/>
          <w:b/>
          <w:bCs/>
        </w:rPr>
      </w:pPr>
      <w:r w:rsidRPr="00246E31">
        <w:rPr>
          <w:rFonts w:asciiTheme="minorHAnsi" w:hAnsiTheme="minorHAnsi" w:cstheme="minorHAnsi"/>
          <w:b/>
          <w:bCs/>
        </w:rPr>
        <w:t xml:space="preserve">Inglês </w:t>
      </w:r>
    </w:p>
    <w:p w14:paraId="2B55B88C" w14:textId="77777777" w:rsidR="00246E31" w:rsidRPr="00246E31" w:rsidRDefault="00246E31" w:rsidP="00246E31">
      <w:p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Datas quinzenais:</w:t>
      </w:r>
      <w:r w:rsidRPr="00246E31">
        <w:rPr>
          <w:rFonts w:asciiTheme="minorHAnsi" w:hAnsiTheme="minorHAnsi" w:cstheme="minorHAnsi"/>
        </w:rPr>
        <w:br/>
        <w:t>26/09, 10/10, 24/10, 07/11, 21/11, 05/12 e 19/12.</w:t>
      </w:r>
    </w:p>
    <w:p w14:paraId="129597B9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26/09 – 2h </w:t>
      </w:r>
    </w:p>
    <w:p w14:paraId="0FEA44EA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10/10 – 2h </w:t>
      </w:r>
    </w:p>
    <w:p w14:paraId="29627B08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24/10 – 2h </w:t>
      </w:r>
    </w:p>
    <w:p w14:paraId="4216BA52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07/11 – 2h </w:t>
      </w:r>
    </w:p>
    <w:p w14:paraId="7CF6C283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21/11 – 2h </w:t>
      </w:r>
    </w:p>
    <w:p w14:paraId="21911CEB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05/12 – 4h – encontro ampliado</w:t>
      </w:r>
      <w:r w:rsidRPr="00246E31">
        <w:rPr>
          <w:rFonts w:asciiTheme="minorHAnsi" w:hAnsiTheme="minorHAnsi" w:cstheme="minorHAnsi"/>
        </w:rPr>
        <w:t xml:space="preserve"> </w:t>
      </w:r>
    </w:p>
    <w:p w14:paraId="570F2AA0" w14:textId="77777777" w:rsidR="00246E31" w:rsidRPr="00246E31" w:rsidRDefault="00246E31" w:rsidP="00246E31">
      <w:pPr>
        <w:numPr>
          <w:ilvl w:val="0"/>
          <w:numId w:val="36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19/12 – 4h – encontro ampliado</w:t>
      </w:r>
      <w:r w:rsidRPr="00246E31">
        <w:rPr>
          <w:rFonts w:asciiTheme="minorHAnsi" w:hAnsiTheme="minorHAnsi" w:cstheme="minorHAnsi"/>
        </w:rPr>
        <w:t xml:space="preserve"> </w:t>
      </w:r>
    </w:p>
    <w:p w14:paraId="7BE3325C" w14:textId="77777777" w:rsidR="00246E31" w:rsidRDefault="00246E31" w:rsidP="00246E31">
      <w:pPr>
        <w:spacing w:line="276" w:lineRule="auto"/>
        <w:rPr>
          <w:rFonts w:asciiTheme="minorHAnsi" w:hAnsiTheme="minorHAnsi" w:cstheme="minorHAnsi"/>
          <w:b/>
          <w:bCs/>
        </w:rPr>
      </w:pPr>
      <w:r w:rsidRPr="00246E31">
        <w:rPr>
          <w:rFonts w:asciiTheme="minorHAnsi" w:hAnsiTheme="minorHAnsi" w:cstheme="minorHAnsi"/>
          <w:b/>
          <w:bCs/>
        </w:rPr>
        <w:t>Total: 18 horas</w:t>
      </w:r>
    </w:p>
    <w:p w14:paraId="31664549" w14:textId="77777777" w:rsidR="00246E31" w:rsidRPr="00246E31" w:rsidRDefault="00246E31" w:rsidP="00246E31">
      <w:pPr>
        <w:spacing w:line="276" w:lineRule="auto"/>
        <w:rPr>
          <w:rFonts w:asciiTheme="minorHAnsi" w:hAnsiTheme="minorHAnsi" w:cstheme="minorHAnsi"/>
        </w:rPr>
      </w:pPr>
    </w:p>
    <w:p w14:paraId="560FE563" w14:textId="3B7CCA6D" w:rsidR="00246E31" w:rsidRPr="00246E31" w:rsidRDefault="00246E31" w:rsidP="00246E31">
      <w:pPr>
        <w:spacing w:line="276" w:lineRule="auto"/>
        <w:rPr>
          <w:rFonts w:asciiTheme="minorHAnsi" w:hAnsiTheme="minorHAnsi" w:cstheme="minorHAnsi"/>
          <w:b/>
          <w:bCs/>
        </w:rPr>
      </w:pPr>
      <w:r w:rsidRPr="00246E31">
        <w:rPr>
          <w:rFonts w:asciiTheme="minorHAnsi" w:hAnsiTheme="minorHAnsi" w:cstheme="minorHAnsi"/>
          <w:b/>
          <w:bCs/>
        </w:rPr>
        <w:t>Alemão</w:t>
      </w:r>
    </w:p>
    <w:p w14:paraId="3ADFEB72" w14:textId="77777777" w:rsidR="00246E31" w:rsidRPr="00246E31" w:rsidRDefault="00246E31" w:rsidP="00246E31">
      <w:p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Datas quinzenais:</w:t>
      </w:r>
      <w:r w:rsidRPr="00246E31">
        <w:rPr>
          <w:rFonts w:asciiTheme="minorHAnsi" w:hAnsiTheme="minorHAnsi" w:cstheme="minorHAnsi"/>
        </w:rPr>
        <w:br/>
        <w:t>03/10, 17/10, 31/10, 14/11, 28/11 e 12/12.</w:t>
      </w:r>
    </w:p>
    <w:p w14:paraId="3B583E25" w14:textId="77777777" w:rsidR="00246E31" w:rsidRPr="00246E31" w:rsidRDefault="00246E31" w:rsidP="00246E31">
      <w:pPr>
        <w:numPr>
          <w:ilvl w:val="0"/>
          <w:numId w:val="37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03/10 – 2h </w:t>
      </w:r>
    </w:p>
    <w:p w14:paraId="4354E117" w14:textId="77777777" w:rsidR="00246E31" w:rsidRPr="00246E31" w:rsidRDefault="00246E31" w:rsidP="00246E31">
      <w:pPr>
        <w:numPr>
          <w:ilvl w:val="0"/>
          <w:numId w:val="37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17/10 – 2h </w:t>
      </w:r>
    </w:p>
    <w:p w14:paraId="2A4C0C6B" w14:textId="77777777" w:rsidR="00246E31" w:rsidRPr="00246E31" w:rsidRDefault="00246E31" w:rsidP="00246E31">
      <w:pPr>
        <w:numPr>
          <w:ilvl w:val="0"/>
          <w:numId w:val="37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</w:rPr>
        <w:t xml:space="preserve">31/10 – 2h </w:t>
      </w:r>
    </w:p>
    <w:p w14:paraId="42852F46" w14:textId="77777777" w:rsidR="00246E31" w:rsidRPr="00246E31" w:rsidRDefault="00246E31" w:rsidP="00246E31">
      <w:pPr>
        <w:numPr>
          <w:ilvl w:val="0"/>
          <w:numId w:val="37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14/11 – 4h – encontro ampliado</w:t>
      </w:r>
      <w:r w:rsidRPr="00246E31">
        <w:rPr>
          <w:rFonts w:asciiTheme="minorHAnsi" w:hAnsiTheme="minorHAnsi" w:cstheme="minorHAnsi"/>
        </w:rPr>
        <w:t xml:space="preserve"> </w:t>
      </w:r>
    </w:p>
    <w:p w14:paraId="0A73786F" w14:textId="77777777" w:rsidR="00246E31" w:rsidRPr="00246E31" w:rsidRDefault="00246E31" w:rsidP="00246E31">
      <w:pPr>
        <w:numPr>
          <w:ilvl w:val="0"/>
          <w:numId w:val="37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28/11 – 4h – encontro ampliado</w:t>
      </w:r>
      <w:r w:rsidRPr="00246E31">
        <w:rPr>
          <w:rFonts w:asciiTheme="minorHAnsi" w:hAnsiTheme="minorHAnsi" w:cstheme="minorHAnsi"/>
        </w:rPr>
        <w:t xml:space="preserve"> </w:t>
      </w:r>
    </w:p>
    <w:p w14:paraId="0ADFF24D" w14:textId="77777777" w:rsidR="00246E31" w:rsidRPr="00246E31" w:rsidRDefault="00246E31" w:rsidP="00246E31">
      <w:pPr>
        <w:numPr>
          <w:ilvl w:val="0"/>
          <w:numId w:val="37"/>
        </w:num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12/12 – 4h – encontro ampliado</w:t>
      </w:r>
      <w:r w:rsidRPr="00246E31">
        <w:rPr>
          <w:rFonts w:asciiTheme="minorHAnsi" w:hAnsiTheme="minorHAnsi" w:cstheme="minorHAnsi"/>
        </w:rPr>
        <w:t xml:space="preserve"> </w:t>
      </w:r>
    </w:p>
    <w:p w14:paraId="4C5F1B62" w14:textId="77777777" w:rsidR="00246E31" w:rsidRPr="00246E31" w:rsidRDefault="00246E31" w:rsidP="00246E31">
      <w:pPr>
        <w:spacing w:line="276" w:lineRule="auto"/>
        <w:rPr>
          <w:rFonts w:asciiTheme="minorHAnsi" w:hAnsiTheme="minorHAnsi" w:cstheme="minorHAnsi"/>
        </w:rPr>
      </w:pPr>
      <w:r w:rsidRPr="00246E31">
        <w:rPr>
          <w:rFonts w:asciiTheme="minorHAnsi" w:hAnsiTheme="minorHAnsi" w:cstheme="minorHAnsi"/>
          <w:b/>
          <w:bCs/>
        </w:rPr>
        <w:t>Total: 18 horas</w:t>
      </w:r>
    </w:p>
    <w:p w14:paraId="51B33B7E" w14:textId="77777777" w:rsidR="0084715D" w:rsidRPr="00B502F9" w:rsidRDefault="0084715D" w:rsidP="00B502F9">
      <w:pPr>
        <w:spacing w:line="276" w:lineRule="auto"/>
        <w:rPr>
          <w:rFonts w:asciiTheme="minorHAnsi" w:hAnsiTheme="minorHAnsi" w:cstheme="minorHAnsi"/>
        </w:rPr>
      </w:pPr>
    </w:p>
    <w:p w14:paraId="083B7CC0" w14:textId="77777777" w:rsidR="00B502F9" w:rsidRPr="00B502F9" w:rsidRDefault="00B502F9" w:rsidP="00B502F9">
      <w:pPr>
        <w:spacing w:line="276" w:lineRule="auto"/>
        <w:jc w:val="center"/>
        <w:rPr>
          <w:rFonts w:asciiTheme="minorHAnsi" w:hAnsiTheme="minorHAnsi" w:cstheme="minorHAnsi"/>
          <w:highlight w:val="yellow"/>
        </w:rPr>
      </w:pPr>
      <w:r w:rsidRPr="00B502F9">
        <w:rPr>
          <w:rFonts w:asciiTheme="minorHAnsi" w:hAnsiTheme="minorHAnsi" w:cstheme="minorHAnsi"/>
          <w:highlight w:val="yellow"/>
        </w:rPr>
        <w:t>Observação geral</w:t>
      </w:r>
    </w:p>
    <w:p w14:paraId="6D2D92EF" w14:textId="77777777" w:rsidR="00B502F9" w:rsidRPr="00B502F9" w:rsidRDefault="00B502F9" w:rsidP="00B502F9">
      <w:pPr>
        <w:spacing w:line="276" w:lineRule="auto"/>
        <w:jc w:val="center"/>
        <w:rPr>
          <w:rFonts w:asciiTheme="minorHAnsi" w:hAnsiTheme="minorHAnsi" w:cstheme="minorHAnsi"/>
        </w:rPr>
      </w:pPr>
      <w:r w:rsidRPr="00B502F9">
        <w:rPr>
          <w:rFonts w:asciiTheme="minorHAnsi" w:hAnsiTheme="minorHAnsi" w:cstheme="minorHAnsi"/>
          <w:highlight w:val="yellow"/>
        </w:rPr>
        <w:t>As datas poderão sofrer ajustes conforme calendário acadêmico, disponibilidade dos professores, espaços e necessidades pedagógicas.</w:t>
      </w:r>
    </w:p>
    <w:p w14:paraId="2BA9A429" w14:textId="77777777" w:rsidR="0084715D" w:rsidRDefault="0084715D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22516745" w14:textId="77777777" w:rsidR="0084715D" w:rsidRDefault="0084715D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41DA2834" w14:textId="77777777" w:rsidR="0084715D" w:rsidRDefault="0084715D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CF19DB2" w14:textId="77777777" w:rsidR="0084715D" w:rsidRDefault="0084715D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059C371" w14:textId="77777777" w:rsidR="0084715D" w:rsidRDefault="0084715D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23AB0FDA" w14:textId="77777777" w:rsidR="00D714B1" w:rsidRDefault="00D714B1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331163FE" w14:textId="77777777" w:rsidR="00D714B1" w:rsidRDefault="00D714B1" w:rsidP="00C350B7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A913583" w14:textId="77777777" w:rsidR="00656143" w:rsidRDefault="00656143" w:rsidP="00C350B7">
      <w:pPr>
        <w:pStyle w:val="Ttulo2"/>
        <w:spacing w:before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</w:p>
    <w:p w14:paraId="4CE5A576" w14:textId="77777777" w:rsidR="00FD75C3" w:rsidRDefault="00FD75C3" w:rsidP="0084302A">
      <w:pPr>
        <w:widowControl/>
      </w:pPr>
    </w:p>
    <w:p w14:paraId="2EA6AE91" w14:textId="27824D8B" w:rsidR="0084302A" w:rsidRPr="008F5F4F" w:rsidRDefault="0084302A" w:rsidP="0084302A">
      <w:pPr>
        <w:widowControl/>
        <w:rPr>
          <w:rFonts w:asciiTheme="minorHAnsi" w:eastAsia="Times New Roman" w:hAnsiTheme="minorHAnsi" w:cstheme="minorHAnsi"/>
          <w:b/>
          <w:bCs/>
        </w:rPr>
      </w:pPr>
      <w:r w:rsidRPr="008F5F4F">
        <w:rPr>
          <w:rFonts w:asciiTheme="minorHAnsi" w:eastAsia="Times New Roman" w:hAnsiTheme="minorHAnsi" w:cstheme="minorHAnsi"/>
          <w:b/>
          <w:bCs/>
        </w:rPr>
        <w:lastRenderedPageBreak/>
        <w:t>COORDENAÇÃO DO PROJETO</w:t>
      </w:r>
    </w:p>
    <w:p w14:paraId="4B83B3D0" w14:textId="77777777" w:rsidR="0084302A" w:rsidRPr="008F5F4F" w:rsidRDefault="0084302A" w:rsidP="0084302A">
      <w:pPr>
        <w:widowControl/>
        <w:rPr>
          <w:rFonts w:asciiTheme="minorHAnsi" w:eastAsia="Times New Roman" w:hAnsiTheme="minorHAnsi" w:cstheme="minorHAnsi"/>
        </w:rPr>
      </w:pPr>
      <w:r w:rsidRPr="008F5F4F">
        <w:rPr>
          <w:rFonts w:asciiTheme="minorHAnsi" w:eastAsia="Times New Roman" w:hAnsiTheme="minorHAnsi" w:cstheme="minorHAnsi"/>
        </w:rPr>
        <w:t xml:space="preserve">Coordenador do Projeto: </w:t>
      </w:r>
      <w:r w:rsidRPr="008F5F4F">
        <w:rPr>
          <w:rFonts w:asciiTheme="minorHAnsi" w:eastAsia="Times New Roman" w:hAnsiTheme="minorHAnsi" w:cstheme="minorHAnsi"/>
          <w:b/>
          <w:bCs/>
        </w:rPr>
        <w:t>Edson Meira Fernandes Junior</w:t>
      </w:r>
      <w:r w:rsidRPr="008F5F4F">
        <w:rPr>
          <w:rFonts w:asciiTheme="minorHAnsi" w:eastAsia="Times New Roman" w:hAnsiTheme="minorHAnsi" w:cstheme="minorHAnsi"/>
        </w:rPr>
        <w:br/>
        <w:t xml:space="preserve">Bolsista de Extensão Cultural: </w:t>
      </w:r>
      <w:r w:rsidRPr="008F5F4F">
        <w:rPr>
          <w:rFonts w:asciiTheme="minorHAnsi" w:eastAsia="Times New Roman" w:hAnsiTheme="minorHAnsi" w:cstheme="minorHAnsi"/>
          <w:b/>
          <w:bCs/>
        </w:rPr>
        <w:t>Ismael Farias da Silva</w:t>
      </w:r>
      <w:r w:rsidRPr="008F5F4F">
        <w:rPr>
          <w:rFonts w:asciiTheme="minorHAnsi" w:eastAsia="Times New Roman" w:hAnsiTheme="minorHAnsi" w:cstheme="minorHAnsi"/>
        </w:rPr>
        <w:br/>
        <w:t xml:space="preserve">E-mail: </w:t>
      </w:r>
      <w:r w:rsidRPr="008F5F4F">
        <w:rPr>
          <w:rFonts w:asciiTheme="minorHAnsi" w:eastAsia="Times New Roman" w:hAnsiTheme="minorHAnsi" w:cstheme="minorHAnsi"/>
          <w:b/>
          <w:bCs/>
        </w:rPr>
        <w:t>cultura.ceavi@udesc.br</w:t>
      </w:r>
    </w:p>
    <w:p w14:paraId="169602D0" w14:textId="77777777" w:rsidR="0084302A" w:rsidRDefault="0084302A" w:rsidP="0084302A">
      <w:pPr>
        <w:widowControl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O</w:t>
      </w:r>
      <w:r w:rsidRPr="008F5F4F">
        <w:rPr>
          <w:rFonts w:asciiTheme="minorHAnsi" w:eastAsia="Times New Roman" w:hAnsiTheme="minorHAnsi" w:cstheme="minorHAnsi"/>
        </w:rPr>
        <w:t xml:space="preserve"> bolsista é responsável pelo apoio e organização das atividades, articulando ações entre alunos, professores e comunidade.</w:t>
      </w:r>
    </w:p>
    <w:p w14:paraId="13F6ADA6" w14:textId="77777777" w:rsidR="0084302A" w:rsidRDefault="0084302A" w:rsidP="0084302A">
      <w:pPr>
        <w:widowControl/>
        <w:rPr>
          <w:rFonts w:asciiTheme="minorHAnsi" w:eastAsia="Times New Roman" w:hAnsiTheme="minorHAnsi" w:cstheme="minorHAnsi"/>
        </w:rPr>
      </w:pPr>
    </w:p>
    <w:p w14:paraId="797062BD" w14:textId="77777777" w:rsidR="0084302A" w:rsidRPr="008F5F4F" w:rsidRDefault="0084302A" w:rsidP="0084302A">
      <w:pPr>
        <w:widowControl/>
        <w:jc w:val="both"/>
        <w:rPr>
          <w:rFonts w:asciiTheme="minorHAnsi" w:eastAsia="Times New Roman" w:hAnsiTheme="minorHAnsi" w:cstheme="minorHAnsi"/>
        </w:rPr>
      </w:pPr>
      <w:r w:rsidRPr="00134FF5">
        <w:rPr>
          <w:rFonts w:asciiTheme="minorHAnsi" w:eastAsia="Times New Roman" w:hAnsiTheme="minorHAnsi" w:cstheme="minorHAnsi"/>
        </w:rPr>
        <w:t xml:space="preserve">Todos os assuntos relacionados ao </w:t>
      </w:r>
      <w:r w:rsidRPr="00134FF5">
        <w:rPr>
          <w:rFonts w:asciiTheme="minorHAnsi" w:eastAsia="Times New Roman" w:hAnsiTheme="minorHAnsi" w:cstheme="minorHAnsi"/>
          <w:b/>
          <w:bCs/>
        </w:rPr>
        <w:t>Box de Idiomas</w:t>
      </w:r>
      <w:r w:rsidRPr="00134FF5">
        <w:rPr>
          <w:rFonts w:asciiTheme="minorHAnsi" w:eastAsia="Times New Roman" w:hAnsiTheme="minorHAnsi" w:cstheme="minorHAnsi"/>
        </w:rPr>
        <w:t xml:space="preserve"> deverão ser tratados exclusivamente pelo e-mail oficial do projeto: </w:t>
      </w:r>
      <w:hyperlink r:id="rId12" w:history="1">
        <w:r w:rsidRPr="00134FF5">
          <w:rPr>
            <w:rStyle w:val="Hyperlink"/>
            <w:rFonts w:asciiTheme="minorHAnsi" w:eastAsia="Times New Roman" w:hAnsiTheme="minorHAnsi" w:cstheme="minorHAnsi"/>
            <w:b/>
            <w:bCs/>
          </w:rPr>
          <w:t>cultura.ceavi@udesc.br</w:t>
        </w:r>
      </w:hyperlink>
    </w:p>
    <w:p w14:paraId="6788D7A8" w14:textId="77777777" w:rsidR="0084302A" w:rsidRDefault="0084302A" w:rsidP="0084302A">
      <w:pPr>
        <w:widowControl/>
        <w:rPr>
          <w:rFonts w:asciiTheme="minorHAnsi" w:eastAsia="Times New Roman" w:hAnsiTheme="minorHAnsi" w:cstheme="minorHAnsi"/>
        </w:rPr>
      </w:pPr>
    </w:p>
    <w:p w14:paraId="54183348" w14:textId="77777777" w:rsidR="001E4CF2" w:rsidRPr="00C350B7" w:rsidRDefault="001E4CF2" w:rsidP="00C350B7">
      <w:pPr>
        <w:spacing w:line="276" w:lineRule="auto"/>
        <w:rPr>
          <w:rFonts w:asciiTheme="minorHAnsi" w:hAnsiTheme="minorHAnsi" w:cstheme="minorHAnsi"/>
        </w:rPr>
      </w:pPr>
    </w:p>
    <w:sectPr w:rsidR="001E4CF2" w:rsidRPr="00C350B7" w:rsidSect="00656143">
      <w:headerReference w:type="default" r:id="rId13"/>
      <w:footerReference w:type="default" r:id="rId14"/>
      <w:type w:val="continuous"/>
      <w:pgSz w:w="11906" w:h="16838"/>
      <w:pgMar w:top="2268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9648E" w14:textId="77777777" w:rsidR="00C04BEB" w:rsidRDefault="00C04BEB" w:rsidP="002F137D">
      <w:r>
        <w:separator/>
      </w:r>
    </w:p>
  </w:endnote>
  <w:endnote w:type="continuationSeparator" w:id="0">
    <w:p w14:paraId="4F2BFC21" w14:textId="77777777" w:rsidR="00C04BEB" w:rsidRDefault="00C04BEB" w:rsidP="002F137D">
      <w:r>
        <w:continuationSeparator/>
      </w:r>
    </w:p>
  </w:endnote>
  <w:endnote w:type="continuationNotice" w:id="1">
    <w:p w14:paraId="3BB90D6C" w14:textId="77777777" w:rsidR="00C04BEB" w:rsidRDefault="00C04B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BE42" w14:textId="77777777" w:rsidR="002F137D" w:rsidRDefault="002F137D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AD57CD" wp14:editId="500E397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2850" cy="653359"/>
              <wp:effectExtent l="0" t="0" r="76200" b="0"/>
              <wp:wrapTopAndBottom/>
              <wp:docPr id="119" name="Group 1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653359"/>
                        <a:chOff x="0" y="0"/>
                        <a:chExt cx="7562850" cy="653359"/>
                      </a:xfrm>
                    </wpg:grpSpPr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93095" y="0"/>
                          <a:ext cx="3298417" cy="45758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Rectangle 15"/>
                      <wps:cNvSpPr/>
                      <wps:spPr>
                        <a:xfrm>
                          <a:off x="5258459" y="227532"/>
                          <a:ext cx="2969121" cy="1352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AC12D8" w14:textId="77777777" w:rsidR="002F137D" w:rsidRDefault="002F137D" w:rsidP="002F137D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>Rua Dr. Getúlio Vargas, 2822 – Bairro: Bela Vista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4540569" y="363113"/>
                          <a:ext cx="3923935" cy="1352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3716FE" w14:textId="77777777" w:rsidR="002F137D" w:rsidRDefault="002F137D" w:rsidP="002F137D">
                            <w:r>
                              <w:rPr>
                                <w:rFonts w:ascii="Arial" w:eastAsia="Arial" w:hAnsi="Arial" w:cs="Arial"/>
                                <w:sz w:val="16"/>
                              </w:rPr>
                              <w:t>Fone: (47) 3357-8484 – CEP: 89.140-000 – Ibirama – SC – Brasil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4" name="Shape 134"/>
                      <wps:cNvSpPr/>
                      <wps:spPr>
                        <a:xfrm>
                          <a:off x="0" y="508751"/>
                          <a:ext cx="7562850" cy="144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50" h="144608">
                              <a:moveTo>
                                <a:pt x="0" y="0"/>
                              </a:moveTo>
                              <a:lnTo>
                                <a:pt x="7562850" y="0"/>
                              </a:lnTo>
                              <a:lnTo>
                                <a:pt x="7562850" y="144608"/>
                              </a:lnTo>
                              <a:lnTo>
                                <a:pt x="0" y="14460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48E4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D57CD" id="Group 119" o:spid="_x0000_s1026" style="position:absolute;margin-left:0;margin-top:0;width:595.5pt;height:51.45pt;z-index:251658240;mso-position-horizontal:left;mso-position-horizontal-relative:page;mso-position-vertical:bottom;mso-position-vertical-relative:page" coordsize="75628,65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7" type="#_x0000_t75" style="position:absolute;left:930;width:32985;height:4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">
                <v:imagedata r:id="rId2" o:title=""/>
              </v:shape>
              <v:rect id="Rectangle 15" o:spid="_x0000_s1028" style="position:absolute;left:52584;top:2275;width:29691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4FAC12D8" w14:textId="77777777" w:rsidR="002F137D" w:rsidRDefault="002F137D" w:rsidP="002F137D">
                      <w:r>
                        <w:rPr>
                          <w:rFonts w:ascii="Arial" w:eastAsia="Arial" w:hAnsi="Arial" w:cs="Arial"/>
                          <w:sz w:val="16"/>
                        </w:rPr>
                        <w:t>Rua Dr. Getúlio Vargas, 2822 – Bairro: Bela Vista</w:t>
                      </w:r>
                    </w:p>
                  </w:txbxContent>
                </v:textbox>
              </v:rect>
              <v:rect id="Rectangle 16" o:spid="_x0000_s1029" style="position:absolute;left:45405;top:3631;width:39240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373716FE" w14:textId="77777777" w:rsidR="002F137D" w:rsidRDefault="002F137D" w:rsidP="002F137D">
                      <w:r>
                        <w:rPr>
                          <w:rFonts w:ascii="Arial" w:eastAsia="Arial" w:hAnsi="Arial" w:cs="Arial"/>
                          <w:sz w:val="16"/>
                        </w:rPr>
                        <w:t>Fone: (47) 3357-8484 – CEP: 89.140-000 – Ibirama – SC – Brasil</w:t>
                      </w:r>
                    </w:p>
                  </w:txbxContent>
                </v:textbox>
              </v:rect>
              <v:shape id="Shape 134" o:spid="_x0000_s1030" style="position:absolute;top:5087;width:75628;height:1446;visibility:visible;mso-wrap-style:square;v-text-anchor:top" coordsize="7562850,144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" path="m,l7562850,r,144608l,144608,,e" fillcolor="#148e4a" stroked="f" strokeweight="0">
                <v:stroke miterlimit="83231f" joinstyle="miter"/>
                <v:path arrowok="t" textboxrect="0,0,7562850,144608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5007F" w14:textId="77777777" w:rsidR="00C04BEB" w:rsidRDefault="00C04BEB" w:rsidP="002F137D">
      <w:r>
        <w:separator/>
      </w:r>
    </w:p>
  </w:footnote>
  <w:footnote w:type="continuationSeparator" w:id="0">
    <w:p w14:paraId="0B91D7DC" w14:textId="77777777" w:rsidR="00C04BEB" w:rsidRDefault="00C04BEB" w:rsidP="002F137D">
      <w:r>
        <w:continuationSeparator/>
      </w:r>
    </w:p>
  </w:footnote>
  <w:footnote w:type="continuationNotice" w:id="1">
    <w:p w14:paraId="6DB678B0" w14:textId="77777777" w:rsidR="00C04BEB" w:rsidRDefault="00C04B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1CC21" w14:textId="565DEA37" w:rsidR="002F137D" w:rsidRDefault="000B7FCB" w:rsidP="006D4B8A">
    <w:pPr>
      <w:pStyle w:val="Cabealho"/>
      <w:jc w:val="center"/>
    </w:pPr>
    <w:r w:rsidRPr="00F924B5">
      <w:rPr>
        <w:noProof/>
        <w:lang w:eastAsia="pt-BR"/>
      </w:rPr>
      <w:drawing>
        <wp:anchor distT="0" distB="0" distL="114300" distR="114300" simplePos="0" relativeHeight="251658241" behindDoc="0" locked="0" layoutInCell="1" allowOverlap="1" wp14:anchorId="32B8FD9E" wp14:editId="04B95E28">
          <wp:simplePos x="0" y="0"/>
          <wp:positionH relativeFrom="margin">
            <wp:posOffset>-671195</wp:posOffset>
          </wp:positionH>
          <wp:positionV relativeFrom="paragraph">
            <wp:posOffset>-122555</wp:posOffset>
          </wp:positionV>
          <wp:extent cx="3868420" cy="532130"/>
          <wp:effectExtent l="0" t="0" r="0" b="1270"/>
          <wp:wrapThrough wrapText="bothSides">
            <wp:wrapPolygon edited="0">
              <wp:start x="0" y="0"/>
              <wp:lineTo x="0" y="20878"/>
              <wp:lineTo x="21487" y="20878"/>
              <wp:lineTo x="21487" y="0"/>
              <wp:lineTo x="0" y="0"/>
            </wp:wrapPolygon>
          </wp:wrapThrough>
          <wp:docPr id="6" name="Imagem 6" descr="C:\Users\05329495954\Downloads\novahorizontalassinatura\Horizontal Assinatura\Marca Alto Vale Horizontal Assinatura CMYK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05329495954\Downloads\novahorizontalassinatura\Horizontal Assinatura\Marca Alto Vale Horizontal Assinatura CMYK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8420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3C68"/>
    <w:multiLevelType w:val="multilevel"/>
    <w:tmpl w:val="3E62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97EB1"/>
    <w:multiLevelType w:val="multilevel"/>
    <w:tmpl w:val="392A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F74CA"/>
    <w:multiLevelType w:val="multilevel"/>
    <w:tmpl w:val="6358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14BE7"/>
    <w:multiLevelType w:val="multilevel"/>
    <w:tmpl w:val="1E10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47467"/>
    <w:multiLevelType w:val="hybridMultilevel"/>
    <w:tmpl w:val="DDCA3C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63F1F"/>
    <w:multiLevelType w:val="hybridMultilevel"/>
    <w:tmpl w:val="A8066E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C7DC8"/>
    <w:multiLevelType w:val="hybridMultilevel"/>
    <w:tmpl w:val="2F729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F6136"/>
    <w:multiLevelType w:val="multilevel"/>
    <w:tmpl w:val="4F7A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251231"/>
    <w:multiLevelType w:val="multilevel"/>
    <w:tmpl w:val="4520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A361EA"/>
    <w:multiLevelType w:val="multilevel"/>
    <w:tmpl w:val="16C8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B77E3B"/>
    <w:multiLevelType w:val="multilevel"/>
    <w:tmpl w:val="04880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81F7E"/>
    <w:multiLevelType w:val="hybridMultilevel"/>
    <w:tmpl w:val="C3BECA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863819"/>
    <w:multiLevelType w:val="multilevel"/>
    <w:tmpl w:val="A450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07F6"/>
    <w:multiLevelType w:val="multilevel"/>
    <w:tmpl w:val="3286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953AD"/>
    <w:multiLevelType w:val="multilevel"/>
    <w:tmpl w:val="16C8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D6293"/>
    <w:multiLevelType w:val="multilevel"/>
    <w:tmpl w:val="FF8C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E6062C"/>
    <w:multiLevelType w:val="multilevel"/>
    <w:tmpl w:val="E8F6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CA2A9C"/>
    <w:multiLevelType w:val="multilevel"/>
    <w:tmpl w:val="B7A8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C74313"/>
    <w:multiLevelType w:val="multilevel"/>
    <w:tmpl w:val="C11E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680CF5"/>
    <w:multiLevelType w:val="hybridMultilevel"/>
    <w:tmpl w:val="4F6EB3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E12CA"/>
    <w:multiLevelType w:val="multilevel"/>
    <w:tmpl w:val="E5569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640350"/>
    <w:multiLevelType w:val="multilevel"/>
    <w:tmpl w:val="79C2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573567"/>
    <w:multiLevelType w:val="hybridMultilevel"/>
    <w:tmpl w:val="DDE8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061D6"/>
    <w:multiLevelType w:val="hybridMultilevel"/>
    <w:tmpl w:val="372CDA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A1D2A"/>
    <w:multiLevelType w:val="hybridMultilevel"/>
    <w:tmpl w:val="FB5EFB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B30AD"/>
    <w:multiLevelType w:val="multilevel"/>
    <w:tmpl w:val="195C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B4436F"/>
    <w:multiLevelType w:val="multilevel"/>
    <w:tmpl w:val="90B01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054B63"/>
    <w:multiLevelType w:val="hybridMultilevel"/>
    <w:tmpl w:val="5A60768C"/>
    <w:lvl w:ilvl="0" w:tplc="EFDC6392">
      <w:numFmt w:val="bullet"/>
      <w:lvlText w:val="•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9268F4"/>
    <w:multiLevelType w:val="multilevel"/>
    <w:tmpl w:val="3E5C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1A2D2B"/>
    <w:multiLevelType w:val="hybridMultilevel"/>
    <w:tmpl w:val="288CF7E2"/>
    <w:lvl w:ilvl="0" w:tplc="5B122B70">
      <w:start w:val="1"/>
      <w:numFmt w:val="upperRoman"/>
      <w:lvlText w:val="%1"/>
      <w:lvlJc w:val="left"/>
      <w:pPr>
        <w:ind w:left="288" w:hanging="176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en-US" w:bidi="ar-SA"/>
      </w:rPr>
    </w:lvl>
    <w:lvl w:ilvl="1" w:tplc="C0982EE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pt-PT" w:eastAsia="en-US" w:bidi="ar-SA"/>
      </w:rPr>
    </w:lvl>
    <w:lvl w:ilvl="2" w:tplc="B32C3874">
      <w:numFmt w:val="bullet"/>
      <w:lvlText w:val="•"/>
      <w:lvlJc w:val="left"/>
      <w:pPr>
        <w:ind w:left="1845" w:hanging="360"/>
      </w:pPr>
      <w:rPr>
        <w:rFonts w:hint="default"/>
        <w:lang w:val="pt-PT" w:eastAsia="en-US" w:bidi="ar-SA"/>
      </w:rPr>
    </w:lvl>
    <w:lvl w:ilvl="3" w:tplc="490CE208">
      <w:numFmt w:val="bullet"/>
      <w:lvlText w:val="•"/>
      <w:lvlJc w:val="left"/>
      <w:pPr>
        <w:ind w:left="2850" w:hanging="360"/>
      </w:pPr>
      <w:rPr>
        <w:rFonts w:hint="default"/>
        <w:lang w:val="pt-PT" w:eastAsia="en-US" w:bidi="ar-SA"/>
      </w:rPr>
    </w:lvl>
    <w:lvl w:ilvl="4" w:tplc="E7A07258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3E1C198A">
      <w:numFmt w:val="bullet"/>
      <w:lvlText w:val="•"/>
      <w:lvlJc w:val="left"/>
      <w:pPr>
        <w:ind w:left="4860" w:hanging="360"/>
      </w:pPr>
      <w:rPr>
        <w:rFonts w:hint="default"/>
        <w:lang w:val="pt-PT" w:eastAsia="en-US" w:bidi="ar-SA"/>
      </w:rPr>
    </w:lvl>
    <w:lvl w:ilvl="6" w:tplc="1F4028F2">
      <w:numFmt w:val="bullet"/>
      <w:lvlText w:val="•"/>
      <w:lvlJc w:val="left"/>
      <w:pPr>
        <w:ind w:left="5865" w:hanging="360"/>
      </w:pPr>
      <w:rPr>
        <w:rFonts w:hint="default"/>
        <w:lang w:val="pt-PT" w:eastAsia="en-US" w:bidi="ar-SA"/>
      </w:rPr>
    </w:lvl>
    <w:lvl w:ilvl="7" w:tplc="314CB2BA">
      <w:numFmt w:val="bullet"/>
      <w:lvlText w:val="•"/>
      <w:lvlJc w:val="left"/>
      <w:pPr>
        <w:ind w:left="6870" w:hanging="360"/>
      </w:pPr>
      <w:rPr>
        <w:rFonts w:hint="default"/>
        <w:lang w:val="pt-PT" w:eastAsia="en-US" w:bidi="ar-SA"/>
      </w:rPr>
    </w:lvl>
    <w:lvl w:ilvl="8" w:tplc="1A22D50A">
      <w:numFmt w:val="bullet"/>
      <w:lvlText w:val="•"/>
      <w:lvlJc w:val="left"/>
      <w:pPr>
        <w:ind w:left="7876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58297798"/>
    <w:multiLevelType w:val="hybridMultilevel"/>
    <w:tmpl w:val="9482B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61D93"/>
    <w:multiLevelType w:val="multilevel"/>
    <w:tmpl w:val="7DF2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FA035F"/>
    <w:multiLevelType w:val="multilevel"/>
    <w:tmpl w:val="FDA2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AF1E8C"/>
    <w:multiLevelType w:val="multilevel"/>
    <w:tmpl w:val="3956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DF148F"/>
    <w:multiLevelType w:val="multilevel"/>
    <w:tmpl w:val="D818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E37B7B"/>
    <w:multiLevelType w:val="multilevel"/>
    <w:tmpl w:val="BD8C4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B1D99"/>
    <w:multiLevelType w:val="multilevel"/>
    <w:tmpl w:val="7AAE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8965614">
    <w:abstractNumId w:val="29"/>
  </w:num>
  <w:num w:numId="2" w16cid:durableId="399451388">
    <w:abstractNumId w:val="22"/>
  </w:num>
  <w:num w:numId="3" w16cid:durableId="274754066">
    <w:abstractNumId w:val="33"/>
  </w:num>
  <w:num w:numId="4" w16cid:durableId="1810433955">
    <w:abstractNumId w:val="0"/>
  </w:num>
  <w:num w:numId="5" w16cid:durableId="1457143925">
    <w:abstractNumId w:val="1"/>
  </w:num>
  <w:num w:numId="6" w16cid:durableId="305743671">
    <w:abstractNumId w:val="12"/>
  </w:num>
  <w:num w:numId="7" w16cid:durableId="447744319">
    <w:abstractNumId w:val="30"/>
  </w:num>
  <w:num w:numId="8" w16cid:durableId="1817717049">
    <w:abstractNumId w:val="11"/>
  </w:num>
  <w:num w:numId="9" w16cid:durableId="1171212867">
    <w:abstractNumId w:val="25"/>
  </w:num>
  <w:num w:numId="10" w16cid:durableId="818494040">
    <w:abstractNumId w:val="31"/>
  </w:num>
  <w:num w:numId="11" w16cid:durableId="1506555015">
    <w:abstractNumId w:val="9"/>
  </w:num>
  <w:num w:numId="12" w16cid:durableId="2047216794">
    <w:abstractNumId w:val="4"/>
  </w:num>
  <w:num w:numId="13" w16cid:durableId="865824886">
    <w:abstractNumId w:val="15"/>
  </w:num>
  <w:num w:numId="14" w16cid:durableId="1107432271">
    <w:abstractNumId w:val="5"/>
  </w:num>
  <w:num w:numId="15" w16cid:durableId="377357244">
    <w:abstractNumId w:val="24"/>
  </w:num>
  <w:num w:numId="16" w16cid:durableId="1931696944">
    <w:abstractNumId w:val="27"/>
  </w:num>
  <w:num w:numId="17" w16cid:durableId="1090084996">
    <w:abstractNumId w:val="14"/>
  </w:num>
  <w:num w:numId="18" w16cid:durableId="1294020934">
    <w:abstractNumId w:val="7"/>
  </w:num>
  <w:num w:numId="19" w16cid:durableId="2112703714">
    <w:abstractNumId w:val="28"/>
  </w:num>
  <w:num w:numId="20" w16cid:durableId="1297100100">
    <w:abstractNumId w:val="35"/>
  </w:num>
  <w:num w:numId="21" w16cid:durableId="1304114280">
    <w:abstractNumId w:val="20"/>
  </w:num>
  <w:num w:numId="22" w16cid:durableId="695547561">
    <w:abstractNumId w:val="26"/>
  </w:num>
  <w:num w:numId="23" w16cid:durableId="1263801507">
    <w:abstractNumId w:val="8"/>
  </w:num>
  <w:num w:numId="24" w16cid:durableId="703480303">
    <w:abstractNumId w:val="10"/>
  </w:num>
  <w:num w:numId="25" w16cid:durableId="995497468">
    <w:abstractNumId w:val="6"/>
  </w:num>
  <w:num w:numId="26" w16cid:durableId="2074085881">
    <w:abstractNumId w:val="23"/>
  </w:num>
  <w:num w:numId="27" w16cid:durableId="1180003112">
    <w:abstractNumId w:val="17"/>
  </w:num>
  <w:num w:numId="28" w16cid:durableId="549072431">
    <w:abstractNumId w:val="21"/>
  </w:num>
  <w:num w:numId="29" w16cid:durableId="1398088837">
    <w:abstractNumId w:val="13"/>
  </w:num>
  <w:num w:numId="30" w16cid:durableId="755789127">
    <w:abstractNumId w:val="36"/>
  </w:num>
  <w:num w:numId="31" w16cid:durableId="905335804">
    <w:abstractNumId w:val="16"/>
  </w:num>
  <w:num w:numId="32" w16cid:durableId="727991648">
    <w:abstractNumId w:val="34"/>
  </w:num>
  <w:num w:numId="33" w16cid:durableId="324631819">
    <w:abstractNumId w:val="2"/>
  </w:num>
  <w:num w:numId="34" w16cid:durableId="489755671">
    <w:abstractNumId w:val="19"/>
  </w:num>
  <w:num w:numId="35" w16cid:durableId="852956386">
    <w:abstractNumId w:val="18"/>
  </w:num>
  <w:num w:numId="36" w16cid:durableId="855769341">
    <w:abstractNumId w:val="32"/>
  </w:num>
  <w:num w:numId="37" w16cid:durableId="9041014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FFC"/>
    <w:rsid w:val="000110B2"/>
    <w:rsid w:val="00017C02"/>
    <w:rsid w:val="00023C7E"/>
    <w:rsid w:val="00032026"/>
    <w:rsid w:val="00051FD9"/>
    <w:rsid w:val="00060D3B"/>
    <w:rsid w:val="0006120A"/>
    <w:rsid w:val="00065276"/>
    <w:rsid w:val="00072BD3"/>
    <w:rsid w:val="00076F86"/>
    <w:rsid w:val="00081EB7"/>
    <w:rsid w:val="00082543"/>
    <w:rsid w:val="00083012"/>
    <w:rsid w:val="000858F1"/>
    <w:rsid w:val="00087AEC"/>
    <w:rsid w:val="00092A6D"/>
    <w:rsid w:val="00092C53"/>
    <w:rsid w:val="00092F44"/>
    <w:rsid w:val="000A5655"/>
    <w:rsid w:val="000B44C0"/>
    <w:rsid w:val="000B45B5"/>
    <w:rsid w:val="000B7FCB"/>
    <w:rsid w:val="000C16E8"/>
    <w:rsid w:val="000C4547"/>
    <w:rsid w:val="000D168E"/>
    <w:rsid w:val="000E6D59"/>
    <w:rsid w:val="000F4C81"/>
    <w:rsid w:val="00101371"/>
    <w:rsid w:val="001358B1"/>
    <w:rsid w:val="001406D2"/>
    <w:rsid w:val="0014305E"/>
    <w:rsid w:val="00147FFC"/>
    <w:rsid w:val="00150C59"/>
    <w:rsid w:val="00152FFD"/>
    <w:rsid w:val="00153B76"/>
    <w:rsid w:val="00154F0E"/>
    <w:rsid w:val="001610DB"/>
    <w:rsid w:val="00165A73"/>
    <w:rsid w:val="0016609A"/>
    <w:rsid w:val="001B6F3D"/>
    <w:rsid w:val="001C004C"/>
    <w:rsid w:val="001C29D7"/>
    <w:rsid w:val="001C7145"/>
    <w:rsid w:val="001D0273"/>
    <w:rsid w:val="001D1D18"/>
    <w:rsid w:val="001D4060"/>
    <w:rsid w:val="001D41F3"/>
    <w:rsid w:val="001E2F4B"/>
    <w:rsid w:val="001E4CF2"/>
    <w:rsid w:val="001E5AEA"/>
    <w:rsid w:val="001F6E1C"/>
    <w:rsid w:val="002005B9"/>
    <w:rsid w:val="002056C7"/>
    <w:rsid w:val="00213465"/>
    <w:rsid w:val="00214BA0"/>
    <w:rsid w:val="00215D5B"/>
    <w:rsid w:val="00221DAA"/>
    <w:rsid w:val="0022318D"/>
    <w:rsid w:val="00223386"/>
    <w:rsid w:val="002325AE"/>
    <w:rsid w:val="00233927"/>
    <w:rsid w:val="00234011"/>
    <w:rsid w:val="00246E31"/>
    <w:rsid w:val="002507C1"/>
    <w:rsid w:val="0026610C"/>
    <w:rsid w:val="002A15D4"/>
    <w:rsid w:val="002A4B85"/>
    <w:rsid w:val="002B059E"/>
    <w:rsid w:val="002B09EE"/>
    <w:rsid w:val="002B4888"/>
    <w:rsid w:val="002C4A04"/>
    <w:rsid w:val="002C63D7"/>
    <w:rsid w:val="002D28FF"/>
    <w:rsid w:val="002D3E89"/>
    <w:rsid w:val="002D4DCE"/>
    <w:rsid w:val="002E01FF"/>
    <w:rsid w:val="002E5966"/>
    <w:rsid w:val="002F0DE1"/>
    <w:rsid w:val="002F137D"/>
    <w:rsid w:val="002F2770"/>
    <w:rsid w:val="002F45CB"/>
    <w:rsid w:val="002F4954"/>
    <w:rsid w:val="00317EC9"/>
    <w:rsid w:val="00320512"/>
    <w:rsid w:val="003346D0"/>
    <w:rsid w:val="00347DE0"/>
    <w:rsid w:val="00350128"/>
    <w:rsid w:val="003542F6"/>
    <w:rsid w:val="0035648C"/>
    <w:rsid w:val="003653DB"/>
    <w:rsid w:val="00371476"/>
    <w:rsid w:val="00376B3A"/>
    <w:rsid w:val="0038044B"/>
    <w:rsid w:val="00386261"/>
    <w:rsid w:val="003866D9"/>
    <w:rsid w:val="00390D8A"/>
    <w:rsid w:val="003924B8"/>
    <w:rsid w:val="003A0F4F"/>
    <w:rsid w:val="003A1C48"/>
    <w:rsid w:val="003A6A8E"/>
    <w:rsid w:val="003D2E83"/>
    <w:rsid w:val="003E5E76"/>
    <w:rsid w:val="003E6F84"/>
    <w:rsid w:val="003F490A"/>
    <w:rsid w:val="003F59D6"/>
    <w:rsid w:val="003F7D5A"/>
    <w:rsid w:val="00401A52"/>
    <w:rsid w:val="0040580A"/>
    <w:rsid w:val="00407A42"/>
    <w:rsid w:val="00407F9D"/>
    <w:rsid w:val="004200CE"/>
    <w:rsid w:val="00424B09"/>
    <w:rsid w:val="00426171"/>
    <w:rsid w:val="004423F8"/>
    <w:rsid w:val="004447B7"/>
    <w:rsid w:val="00446B02"/>
    <w:rsid w:val="0046199C"/>
    <w:rsid w:val="00467223"/>
    <w:rsid w:val="00476A70"/>
    <w:rsid w:val="004968AF"/>
    <w:rsid w:val="004A3C5C"/>
    <w:rsid w:val="004B003B"/>
    <w:rsid w:val="004D5A5A"/>
    <w:rsid w:val="004E1864"/>
    <w:rsid w:val="004E4C74"/>
    <w:rsid w:val="004E508B"/>
    <w:rsid w:val="004F4A07"/>
    <w:rsid w:val="00504166"/>
    <w:rsid w:val="005057C0"/>
    <w:rsid w:val="00505D09"/>
    <w:rsid w:val="00534B2F"/>
    <w:rsid w:val="005439C7"/>
    <w:rsid w:val="00544599"/>
    <w:rsid w:val="00551C72"/>
    <w:rsid w:val="0055405C"/>
    <w:rsid w:val="00562644"/>
    <w:rsid w:val="00563FA0"/>
    <w:rsid w:val="00564985"/>
    <w:rsid w:val="00580AA9"/>
    <w:rsid w:val="005819C2"/>
    <w:rsid w:val="00586764"/>
    <w:rsid w:val="005968C2"/>
    <w:rsid w:val="005B4A8A"/>
    <w:rsid w:val="005C03C1"/>
    <w:rsid w:val="005C1E82"/>
    <w:rsid w:val="005C21D1"/>
    <w:rsid w:val="005C630D"/>
    <w:rsid w:val="005E0CD5"/>
    <w:rsid w:val="005E14AB"/>
    <w:rsid w:val="005E2147"/>
    <w:rsid w:val="005E318B"/>
    <w:rsid w:val="005F71D1"/>
    <w:rsid w:val="0060194D"/>
    <w:rsid w:val="00625514"/>
    <w:rsid w:val="0062723A"/>
    <w:rsid w:val="006317F6"/>
    <w:rsid w:val="00632C62"/>
    <w:rsid w:val="00651F0A"/>
    <w:rsid w:val="00656143"/>
    <w:rsid w:val="0066207D"/>
    <w:rsid w:val="006625DF"/>
    <w:rsid w:val="00670AC2"/>
    <w:rsid w:val="00672A7D"/>
    <w:rsid w:val="00690EED"/>
    <w:rsid w:val="006913F7"/>
    <w:rsid w:val="006A7CC1"/>
    <w:rsid w:val="006C38FC"/>
    <w:rsid w:val="006C58ED"/>
    <w:rsid w:val="006C7751"/>
    <w:rsid w:val="006D06ED"/>
    <w:rsid w:val="006D13B8"/>
    <w:rsid w:val="006D3329"/>
    <w:rsid w:val="006D4B8A"/>
    <w:rsid w:val="006E53E8"/>
    <w:rsid w:val="006E75AE"/>
    <w:rsid w:val="007023E0"/>
    <w:rsid w:val="00706FB4"/>
    <w:rsid w:val="007107DE"/>
    <w:rsid w:val="007213ED"/>
    <w:rsid w:val="00737B3C"/>
    <w:rsid w:val="0074328D"/>
    <w:rsid w:val="00746010"/>
    <w:rsid w:val="00770B73"/>
    <w:rsid w:val="0077742C"/>
    <w:rsid w:val="0078070F"/>
    <w:rsid w:val="00795908"/>
    <w:rsid w:val="007B3B93"/>
    <w:rsid w:val="007B6067"/>
    <w:rsid w:val="007C5BC0"/>
    <w:rsid w:val="007E727E"/>
    <w:rsid w:val="00805380"/>
    <w:rsid w:val="008258B8"/>
    <w:rsid w:val="00826447"/>
    <w:rsid w:val="0083062D"/>
    <w:rsid w:val="00832ED5"/>
    <w:rsid w:val="00836651"/>
    <w:rsid w:val="0084302A"/>
    <w:rsid w:val="0084715D"/>
    <w:rsid w:val="00847189"/>
    <w:rsid w:val="00850EE9"/>
    <w:rsid w:val="008660D9"/>
    <w:rsid w:val="008670D8"/>
    <w:rsid w:val="008820A9"/>
    <w:rsid w:val="00890268"/>
    <w:rsid w:val="00890576"/>
    <w:rsid w:val="00892ED2"/>
    <w:rsid w:val="0089308C"/>
    <w:rsid w:val="00893619"/>
    <w:rsid w:val="00895E4A"/>
    <w:rsid w:val="008A19E8"/>
    <w:rsid w:val="008A3226"/>
    <w:rsid w:val="008A6FEF"/>
    <w:rsid w:val="008C68D5"/>
    <w:rsid w:val="008D4E0A"/>
    <w:rsid w:val="008D6F51"/>
    <w:rsid w:val="00904182"/>
    <w:rsid w:val="009057BA"/>
    <w:rsid w:val="00922B6C"/>
    <w:rsid w:val="00926000"/>
    <w:rsid w:val="00935B0F"/>
    <w:rsid w:val="00944257"/>
    <w:rsid w:val="0096167E"/>
    <w:rsid w:val="00964BFF"/>
    <w:rsid w:val="009664B1"/>
    <w:rsid w:val="00971EE3"/>
    <w:rsid w:val="00974397"/>
    <w:rsid w:val="00974CC4"/>
    <w:rsid w:val="009B47AE"/>
    <w:rsid w:val="009C2AB5"/>
    <w:rsid w:val="009C55A7"/>
    <w:rsid w:val="009C687B"/>
    <w:rsid w:val="009C708B"/>
    <w:rsid w:val="009D0249"/>
    <w:rsid w:val="009E140A"/>
    <w:rsid w:val="009F4B45"/>
    <w:rsid w:val="00A3069F"/>
    <w:rsid w:val="00A502A0"/>
    <w:rsid w:val="00A53536"/>
    <w:rsid w:val="00A55EC7"/>
    <w:rsid w:val="00A736BB"/>
    <w:rsid w:val="00A73B95"/>
    <w:rsid w:val="00A83AA7"/>
    <w:rsid w:val="00A86751"/>
    <w:rsid w:val="00A94C4F"/>
    <w:rsid w:val="00AA3451"/>
    <w:rsid w:val="00AB259E"/>
    <w:rsid w:val="00AC4B51"/>
    <w:rsid w:val="00AD5D8D"/>
    <w:rsid w:val="00AE0B77"/>
    <w:rsid w:val="00AE4883"/>
    <w:rsid w:val="00AF49F7"/>
    <w:rsid w:val="00B07A60"/>
    <w:rsid w:val="00B1281B"/>
    <w:rsid w:val="00B17741"/>
    <w:rsid w:val="00B502F9"/>
    <w:rsid w:val="00B51C72"/>
    <w:rsid w:val="00B67CC3"/>
    <w:rsid w:val="00BA1CD7"/>
    <w:rsid w:val="00BA3762"/>
    <w:rsid w:val="00BA5DC4"/>
    <w:rsid w:val="00BC7B3E"/>
    <w:rsid w:val="00BE0F97"/>
    <w:rsid w:val="00BE491C"/>
    <w:rsid w:val="00C04BEB"/>
    <w:rsid w:val="00C05BBA"/>
    <w:rsid w:val="00C11724"/>
    <w:rsid w:val="00C12754"/>
    <w:rsid w:val="00C14D03"/>
    <w:rsid w:val="00C16260"/>
    <w:rsid w:val="00C2092B"/>
    <w:rsid w:val="00C24FD9"/>
    <w:rsid w:val="00C31020"/>
    <w:rsid w:val="00C33C25"/>
    <w:rsid w:val="00C350B7"/>
    <w:rsid w:val="00C36D77"/>
    <w:rsid w:val="00C3724B"/>
    <w:rsid w:val="00C64E42"/>
    <w:rsid w:val="00C83D85"/>
    <w:rsid w:val="00C90EAA"/>
    <w:rsid w:val="00C94FDF"/>
    <w:rsid w:val="00C97EE5"/>
    <w:rsid w:val="00CB079D"/>
    <w:rsid w:val="00CC35BA"/>
    <w:rsid w:val="00CC78F6"/>
    <w:rsid w:val="00CE2B86"/>
    <w:rsid w:val="00CF6FA8"/>
    <w:rsid w:val="00CF7683"/>
    <w:rsid w:val="00CF7A08"/>
    <w:rsid w:val="00D02C7D"/>
    <w:rsid w:val="00D045C9"/>
    <w:rsid w:val="00D10D46"/>
    <w:rsid w:val="00D11072"/>
    <w:rsid w:val="00D12DF6"/>
    <w:rsid w:val="00D2446F"/>
    <w:rsid w:val="00D246B4"/>
    <w:rsid w:val="00D2606E"/>
    <w:rsid w:val="00D31C44"/>
    <w:rsid w:val="00D33471"/>
    <w:rsid w:val="00D404B9"/>
    <w:rsid w:val="00D42511"/>
    <w:rsid w:val="00D426D7"/>
    <w:rsid w:val="00D53700"/>
    <w:rsid w:val="00D714B1"/>
    <w:rsid w:val="00D72846"/>
    <w:rsid w:val="00D736E2"/>
    <w:rsid w:val="00D84A5B"/>
    <w:rsid w:val="00DB3279"/>
    <w:rsid w:val="00DB3F4D"/>
    <w:rsid w:val="00DB6176"/>
    <w:rsid w:val="00DC32DC"/>
    <w:rsid w:val="00DE15E1"/>
    <w:rsid w:val="00DE638B"/>
    <w:rsid w:val="00DF5200"/>
    <w:rsid w:val="00E077D8"/>
    <w:rsid w:val="00E10B64"/>
    <w:rsid w:val="00E1408A"/>
    <w:rsid w:val="00E25FF0"/>
    <w:rsid w:val="00E27C0C"/>
    <w:rsid w:val="00E345F2"/>
    <w:rsid w:val="00E50F01"/>
    <w:rsid w:val="00E60931"/>
    <w:rsid w:val="00E64562"/>
    <w:rsid w:val="00E743B0"/>
    <w:rsid w:val="00E97970"/>
    <w:rsid w:val="00EB46DF"/>
    <w:rsid w:val="00EC7EF2"/>
    <w:rsid w:val="00ED598A"/>
    <w:rsid w:val="00ED75E5"/>
    <w:rsid w:val="00F11DA5"/>
    <w:rsid w:val="00F2104F"/>
    <w:rsid w:val="00F27A58"/>
    <w:rsid w:val="00F3760A"/>
    <w:rsid w:val="00F401C1"/>
    <w:rsid w:val="00F419BC"/>
    <w:rsid w:val="00F42E7C"/>
    <w:rsid w:val="00F44CB8"/>
    <w:rsid w:val="00F5115F"/>
    <w:rsid w:val="00F60E9B"/>
    <w:rsid w:val="00F63A65"/>
    <w:rsid w:val="00F6EDCF"/>
    <w:rsid w:val="00F83586"/>
    <w:rsid w:val="00F844D4"/>
    <w:rsid w:val="00F859B3"/>
    <w:rsid w:val="00F95D99"/>
    <w:rsid w:val="00FA301F"/>
    <w:rsid w:val="00FA3E7F"/>
    <w:rsid w:val="00FB1547"/>
    <w:rsid w:val="00FD3B67"/>
    <w:rsid w:val="00FD47C6"/>
    <w:rsid w:val="00FD75C3"/>
    <w:rsid w:val="00FF0FEC"/>
    <w:rsid w:val="02DB121F"/>
    <w:rsid w:val="0D3A52F8"/>
    <w:rsid w:val="1EBC1342"/>
    <w:rsid w:val="2008D436"/>
    <w:rsid w:val="2DB5098A"/>
    <w:rsid w:val="375AE47C"/>
    <w:rsid w:val="39D176A4"/>
    <w:rsid w:val="3C2E38D9"/>
    <w:rsid w:val="3DD1C358"/>
    <w:rsid w:val="411FC290"/>
    <w:rsid w:val="422D22A7"/>
    <w:rsid w:val="456D499A"/>
    <w:rsid w:val="4CD7E0D8"/>
    <w:rsid w:val="5109FB27"/>
    <w:rsid w:val="5AF96D51"/>
    <w:rsid w:val="5CC13B94"/>
    <w:rsid w:val="5EF1CD45"/>
    <w:rsid w:val="64445342"/>
    <w:rsid w:val="6506BA6A"/>
    <w:rsid w:val="7535BD0C"/>
    <w:rsid w:val="758F1FC6"/>
    <w:rsid w:val="77309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9DBFB"/>
  <w15:docId w15:val="{31619F73-8869-4CDE-AD36-1BD99241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01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t-BR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4F4A07"/>
    <w:pPr>
      <w:suppressAutoHyphens w:val="0"/>
      <w:autoSpaceDE w:val="0"/>
      <w:autoSpaceDN w:val="0"/>
      <w:ind w:left="112"/>
      <w:outlineLvl w:val="0"/>
    </w:pPr>
    <w:rPr>
      <w:rFonts w:ascii="Verdana" w:eastAsia="Verdana" w:hAnsi="Verdana" w:cs="Verdana"/>
      <w:b/>
      <w:bCs/>
      <w:kern w:val="0"/>
      <w:sz w:val="20"/>
      <w:szCs w:val="20"/>
      <w:lang w:val="pt-PT"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E7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4CB8"/>
    <w:pPr>
      <w:keepNext/>
      <w:keepLines/>
      <w:widowControl/>
      <w:suppressAutoHyphens w:val="0"/>
      <w:spacing w:before="40" w:line="25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4CB8"/>
    <w:pPr>
      <w:keepNext/>
      <w:keepLines/>
      <w:widowControl/>
      <w:suppressAutoHyphens w:val="0"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37D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2F137D"/>
  </w:style>
  <w:style w:type="paragraph" w:styleId="Rodap">
    <w:name w:val="footer"/>
    <w:basedOn w:val="Normal"/>
    <w:link w:val="RodapChar"/>
    <w:uiPriority w:val="99"/>
    <w:unhideWhenUsed/>
    <w:rsid w:val="002F137D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2F137D"/>
  </w:style>
  <w:style w:type="table" w:styleId="Tabelacomgrade">
    <w:name w:val="Table Grid"/>
    <w:basedOn w:val="Tabelanormal"/>
    <w:uiPriority w:val="39"/>
    <w:rsid w:val="000830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83012"/>
    <w:rPr>
      <w:color w:val="0563C1" w:themeColor="hyperlink"/>
      <w:u w:val="single"/>
    </w:rPr>
  </w:style>
  <w:style w:type="paragraph" w:customStyle="1" w:styleId="Default">
    <w:name w:val="Default"/>
    <w:rsid w:val="000830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4F4A07"/>
    <w:rPr>
      <w:rFonts w:ascii="Verdana" w:eastAsia="Verdana" w:hAnsi="Verdana" w:cs="Verdana"/>
      <w:b/>
      <w:bCs/>
      <w:kern w:val="0"/>
      <w:sz w:val="20"/>
      <w:szCs w:val="2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4F4A07"/>
    <w:pPr>
      <w:suppressAutoHyphens w:val="0"/>
      <w:autoSpaceDE w:val="0"/>
      <w:autoSpaceDN w:val="0"/>
    </w:pPr>
    <w:rPr>
      <w:rFonts w:ascii="Verdana" w:eastAsia="Verdana" w:hAnsi="Verdana" w:cs="Verdana"/>
      <w:kern w:val="0"/>
      <w:sz w:val="20"/>
      <w:szCs w:val="20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F4A07"/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paragraph" w:styleId="PargrafodaLista">
    <w:name w:val="List Paragraph"/>
    <w:basedOn w:val="Normal"/>
    <w:uiPriority w:val="34"/>
    <w:qFormat/>
    <w:rsid w:val="004F4A07"/>
    <w:pPr>
      <w:suppressAutoHyphens w:val="0"/>
      <w:autoSpaceDE w:val="0"/>
      <w:autoSpaceDN w:val="0"/>
      <w:spacing w:before="2"/>
      <w:ind w:left="833" w:hanging="360"/>
    </w:pPr>
    <w:rPr>
      <w:rFonts w:ascii="Verdana" w:eastAsia="Verdana" w:hAnsi="Verdana" w:cs="Verdana"/>
      <w:kern w:val="0"/>
      <w:sz w:val="22"/>
      <w:szCs w:val="22"/>
      <w:lang w:val="pt-PT" w:eastAsia="en-US"/>
    </w:rPr>
  </w:style>
  <w:style w:type="paragraph" w:customStyle="1" w:styleId="paragraph">
    <w:name w:val="paragraph"/>
    <w:basedOn w:val="Normal"/>
    <w:rsid w:val="001C29D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eop">
    <w:name w:val="eop"/>
    <w:basedOn w:val="Fontepargpadro"/>
    <w:rsid w:val="001C29D7"/>
  </w:style>
  <w:style w:type="character" w:customStyle="1" w:styleId="normaltextrun">
    <w:name w:val="normaltextrun"/>
    <w:basedOn w:val="Fontepargpadro"/>
    <w:rsid w:val="001C29D7"/>
  </w:style>
  <w:style w:type="character" w:customStyle="1" w:styleId="scxw201906461">
    <w:name w:val="scxw201906461"/>
    <w:basedOn w:val="Fontepargpadro"/>
    <w:rsid w:val="001C29D7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C29D7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C29D7"/>
    <w:rPr>
      <w:rFonts w:ascii="Times New Roman" w:eastAsia="Lucida Sans Unicode" w:hAnsi="Times New Roman" w:cs="Times New Roman"/>
      <w:kern w:val="1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C29D7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C1172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1172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11724"/>
    <w:rPr>
      <w:rFonts w:ascii="Times New Roman" w:eastAsia="Lucida Sans Unicode" w:hAnsi="Times New Roman" w:cs="Times New Roman"/>
      <w:kern w:val="1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1172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11724"/>
    <w:rPr>
      <w:rFonts w:ascii="Times New Roman" w:eastAsia="Lucida Sans Unicode" w:hAnsi="Times New Roman" w:cs="Times New Roman"/>
      <w:b/>
      <w:bCs/>
      <w:kern w:val="1"/>
      <w:sz w:val="20"/>
      <w:szCs w:val="20"/>
      <w:lang w:eastAsia="pt-BR"/>
      <w14:ligatures w14:val="none"/>
    </w:rPr>
  </w:style>
  <w:style w:type="character" w:customStyle="1" w:styleId="fontstyle01">
    <w:name w:val="fontstyle01"/>
    <w:basedOn w:val="Fontepargpadro"/>
    <w:rsid w:val="00F5115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B079D"/>
    <w:pPr>
      <w:suppressAutoHyphens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4CB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4CB8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styleId="Forte">
    <w:name w:val="Strong"/>
    <w:basedOn w:val="Fontepargpadro"/>
    <w:uiPriority w:val="22"/>
    <w:qFormat/>
    <w:rsid w:val="00F44CB8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7E727E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E4CF2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8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3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2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495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5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3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8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1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8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5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0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7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42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97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1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46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1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1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0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53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8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0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2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3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86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35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2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19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80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9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1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2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5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9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2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19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7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73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15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2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6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ultura.ceavi@udesc.b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desc.br/ceavi/projetosdecultura/boxdeidioma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502061914\Downloads\Modelo%20documento%20udesc%20(1)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5" ma:contentTypeDescription="Crie um novo documento." ma:contentTypeScope="" ma:versionID="4d2ddc18d6f46e7bd30abc3cdd21bd5b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da99bd1673b043d07be6a31dd332870a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  <SharedWithUsers xmlns="04484376-86c3-4d28-af6d-9f02a75116c5">
      <UserInfo>
        <DisplayName>EDSON MEIRA FERNANDES JUNIOR</DisplayName>
        <AccountId>29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A8C280-4D58-4591-9BCA-324299D64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4263B9-3714-48F2-895F-31EB94A926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49AEE5-466A-4736-BCE7-734026B2276E}">
  <ds:schemaRefs>
    <ds:schemaRef ds:uri="http://schemas.microsoft.com/office/2006/metadata/properties"/>
    <ds:schemaRef ds:uri="http://schemas.microsoft.com/office/infopath/2007/PartnerControls"/>
    <ds:schemaRef ds:uri="cc577b44-0ae7-48d1-9ace-1c5813c07641"/>
    <ds:schemaRef ds:uri="04484376-86c3-4d28-af6d-9f02a75116c5"/>
  </ds:schemaRefs>
</ds:datastoreItem>
</file>

<file path=customXml/itemProps4.xml><?xml version="1.0" encoding="utf-8"?>
<ds:datastoreItem xmlns:ds="http://schemas.openxmlformats.org/officeDocument/2006/customXml" ds:itemID="{3F14E0CE-73D5-45AF-92C1-392709F470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documento udesc (1)</Template>
  <TotalTime>87</TotalTime>
  <Pages>4</Pages>
  <Words>680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EDEMAR BARTH</dc:creator>
  <cp:keywords/>
  <dc:description/>
  <cp:lastModifiedBy>EDSON MEIRA FERNANDES JUNIOR</cp:lastModifiedBy>
  <cp:revision>96</cp:revision>
  <cp:lastPrinted>2024-12-03T17:20:00Z</cp:lastPrinted>
  <dcterms:created xsi:type="dcterms:W3CDTF">2025-04-14T18:43:00Z</dcterms:created>
  <dcterms:modified xsi:type="dcterms:W3CDTF">2026-09-16T19:22:00Z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