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8107" w14:textId="36DDDD1B" w:rsidR="00BD0028" w:rsidRPr="00856F17" w:rsidRDefault="00BD0028" w:rsidP="00BD0028">
      <w:pPr>
        <w:spacing w:before="0" w:after="120" w:line="240" w:lineRule="auto"/>
        <w:jc w:val="center"/>
        <w:rPr>
          <w:rFonts w:cstheme="minorHAnsi"/>
          <w:b/>
          <w:bCs/>
          <w:sz w:val="22"/>
          <w:szCs w:val="22"/>
          <w:lang w:val="pt-BR"/>
        </w:rPr>
      </w:pPr>
      <w:r w:rsidRPr="00856F17">
        <w:rPr>
          <w:rFonts w:cstheme="minorHAnsi"/>
          <w:b/>
          <w:bCs/>
          <w:sz w:val="22"/>
          <w:szCs w:val="22"/>
          <w:lang w:val="pt-BR"/>
        </w:rPr>
        <w:t>FORMULÁRIO DE SOLICITAÇÃO DE INVESTIMENTO</w:t>
      </w:r>
      <w:r w:rsidR="0084385F" w:rsidRPr="00856F17">
        <w:rPr>
          <w:rFonts w:cstheme="minorHAnsi"/>
          <w:b/>
          <w:bCs/>
          <w:sz w:val="22"/>
          <w:szCs w:val="22"/>
          <w:lang w:val="pt-BR"/>
        </w:rPr>
        <w:t xml:space="preserve"> 2026</w:t>
      </w:r>
    </w:p>
    <w:p w14:paraId="610B7733" w14:textId="77777777" w:rsidR="00BD0028" w:rsidRPr="00856F17" w:rsidRDefault="00BD0028" w:rsidP="00BD0028">
      <w:p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</w:p>
    <w:p w14:paraId="30E89564" w14:textId="35FE63D7" w:rsidR="0015686A" w:rsidRPr="00856F17" w:rsidRDefault="0015686A" w:rsidP="00BD0028">
      <w:p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Este formulário destina-se ao levantamento de demandas de equipamentos/materiais permanentes para o ano de 202</w:t>
      </w:r>
      <w:r w:rsidR="0084385F" w:rsidRPr="00856F17">
        <w:rPr>
          <w:rFonts w:cstheme="minorHAnsi"/>
          <w:sz w:val="22"/>
          <w:szCs w:val="22"/>
          <w:lang w:val="pt-BR"/>
        </w:rPr>
        <w:t>6</w:t>
      </w:r>
      <w:r w:rsidRPr="00856F17">
        <w:rPr>
          <w:rFonts w:cstheme="minorHAnsi"/>
          <w:sz w:val="22"/>
          <w:szCs w:val="22"/>
          <w:lang w:val="pt-BR"/>
        </w:rPr>
        <w:t>. Esta ação faz parte do programa de democratização dos investimentos recebido pelo CEFID que descentraliza o recurso a todos por meio da Comissão de Administração e Planejamento do CEFID.</w:t>
      </w:r>
    </w:p>
    <w:p w14:paraId="5E91D2C8" w14:textId="07F2F676" w:rsidR="0015686A" w:rsidRPr="00856F17" w:rsidRDefault="0015686A" w:rsidP="00BD0028">
      <w:p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 xml:space="preserve">Pode ser pedido somente equipamento/material permanente que é todo aquele </w:t>
      </w:r>
      <w:r w:rsidR="0084385F" w:rsidRPr="00856F17">
        <w:rPr>
          <w:rFonts w:cstheme="minorHAnsi"/>
          <w:sz w:val="22"/>
          <w:szCs w:val="22"/>
          <w:lang w:val="pt-BR"/>
        </w:rPr>
        <w:t xml:space="preserve">item </w:t>
      </w:r>
      <w:r w:rsidRPr="00856F17">
        <w:rPr>
          <w:rFonts w:cstheme="minorHAnsi"/>
          <w:sz w:val="22"/>
          <w:szCs w:val="22"/>
          <w:lang w:val="pt-BR"/>
        </w:rPr>
        <w:t xml:space="preserve">que tem valor patrimonial elevado e possui vida útil longa (os equipamentos que são tombados com a </w:t>
      </w:r>
      <w:r w:rsidR="00856F17">
        <w:rPr>
          <w:rFonts w:cstheme="minorHAnsi"/>
          <w:sz w:val="22"/>
          <w:szCs w:val="22"/>
          <w:lang w:val="pt-BR"/>
        </w:rPr>
        <w:t>“</w:t>
      </w:r>
      <w:r w:rsidRPr="00856F17">
        <w:rPr>
          <w:rFonts w:cstheme="minorHAnsi"/>
          <w:sz w:val="22"/>
          <w:szCs w:val="22"/>
          <w:lang w:val="pt-BR"/>
        </w:rPr>
        <w:t>plaquinha</w:t>
      </w:r>
      <w:r w:rsidR="00856F17">
        <w:rPr>
          <w:rFonts w:cstheme="minorHAnsi"/>
          <w:sz w:val="22"/>
          <w:szCs w:val="22"/>
          <w:lang w:val="pt-BR"/>
        </w:rPr>
        <w:t>”</w:t>
      </w:r>
      <w:r w:rsidRPr="00856F17">
        <w:rPr>
          <w:rFonts w:cstheme="minorHAnsi"/>
          <w:sz w:val="22"/>
          <w:szCs w:val="22"/>
          <w:lang w:val="pt-BR"/>
        </w:rPr>
        <w:t xml:space="preserve"> de patrimônio). Também poderão ser considerados permanentes os softwares com licença institucional superior a 2 anos (não se enquadram softwares cujo licenciamento implica em pagamento mensal/anual). </w:t>
      </w:r>
      <w:r w:rsidR="00856F17">
        <w:rPr>
          <w:rFonts w:cstheme="minorHAnsi"/>
          <w:sz w:val="22"/>
          <w:szCs w:val="22"/>
          <w:lang w:val="pt-BR"/>
        </w:rPr>
        <w:t>Outros exemplos de equipamentos:</w:t>
      </w:r>
      <w:r w:rsidRPr="00856F17">
        <w:rPr>
          <w:rFonts w:cstheme="minorHAnsi"/>
          <w:sz w:val="22"/>
          <w:szCs w:val="22"/>
          <w:lang w:val="pt-BR"/>
        </w:rPr>
        <w:t xml:space="preserve"> mobiliário, ar condicionado, equipamentos de informática, máquinas, eletroeletrônicos, equipamentos esportivos</w:t>
      </w:r>
      <w:r w:rsidR="00856F17">
        <w:rPr>
          <w:rFonts w:cstheme="minorHAnsi"/>
          <w:sz w:val="22"/>
          <w:szCs w:val="22"/>
          <w:lang w:val="pt-BR"/>
        </w:rPr>
        <w:t xml:space="preserve"> </w:t>
      </w:r>
      <w:r w:rsidRPr="00856F17">
        <w:rPr>
          <w:rFonts w:cstheme="minorHAnsi"/>
          <w:sz w:val="22"/>
          <w:szCs w:val="22"/>
          <w:lang w:val="pt-BR"/>
        </w:rPr>
        <w:t xml:space="preserve">e fisioterapia, equipamentos de academia, áudio vídeo e foto entre outros itens diversos, desde que </w:t>
      </w:r>
      <w:r w:rsidR="0084385F" w:rsidRPr="00856F17">
        <w:rPr>
          <w:rFonts w:cstheme="minorHAnsi"/>
          <w:sz w:val="22"/>
          <w:szCs w:val="22"/>
          <w:lang w:val="pt-BR"/>
        </w:rPr>
        <w:t>não sejam itens de consumo</w:t>
      </w:r>
      <w:r w:rsidRPr="00856F17">
        <w:rPr>
          <w:rFonts w:cstheme="minorHAnsi"/>
          <w:sz w:val="22"/>
          <w:szCs w:val="22"/>
          <w:lang w:val="pt-BR"/>
        </w:rPr>
        <w:t>.</w:t>
      </w:r>
    </w:p>
    <w:p w14:paraId="6DD7897C" w14:textId="1AAAEE2B" w:rsidR="0015686A" w:rsidRPr="00856F17" w:rsidRDefault="0015686A" w:rsidP="00BD0028">
      <w:pPr>
        <w:pStyle w:val="PargrafodaLista"/>
        <w:numPr>
          <w:ilvl w:val="0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 xml:space="preserve">Nesta etapa não há necessidade de </w:t>
      </w:r>
      <w:r w:rsidR="0084385F" w:rsidRPr="00856F17">
        <w:rPr>
          <w:rFonts w:cstheme="minorHAnsi"/>
          <w:sz w:val="22"/>
          <w:szCs w:val="22"/>
          <w:lang w:val="pt-BR"/>
        </w:rPr>
        <w:t>anexar</w:t>
      </w:r>
      <w:r w:rsidRPr="00856F17">
        <w:rPr>
          <w:rFonts w:cstheme="minorHAnsi"/>
          <w:sz w:val="22"/>
          <w:szCs w:val="22"/>
          <w:lang w:val="pt-BR"/>
        </w:rPr>
        <w:t xml:space="preserve"> orçamento</w:t>
      </w:r>
      <w:r w:rsidR="00856F17" w:rsidRPr="00856F17">
        <w:rPr>
          <w:rFonts w:cstheme="minorHAnsi"/>
          <w:sz w:val="22"/>
          <w:szCs w:val="22"/>
          <w:lang w:val="pt-BR"/>
        </w:rPr>
        <w:t xml:space="preserve">, </w:t>
      </w:r>
      <w:r w:rsidR="00856F17" w:rsidRPr="00856F17">
        <w:rPr>
          <w:rFonts w:cstheme="minorHAnsi"/>
          <w:i/>
          <w:iCs/>
          <w:sz w:val="22"/>
          <w:szCs w:val="22"/>
          <w:lang w:val="pt-BR"/>
        </w:rPr>
        <w:t>invoice</w:t>
      </w:r>
      <w:r w:rsidR="00856F17" w:rsidRPr="00856F17">
        <w:rPr>
          <w:rFonts w:cstheme="minorHAnsi"/>
          <w:sz w:val="22"/>
          <w:szCs w:val="22"/>
          <w:lang w:val="pt-BR"/>
        </w:rPr>
        <w:t xml:space="preserve"> e carta de exclusividade,</w:t>
      </w:r>
      <w:r w:rsidRPr="00856F17">
        <w:rPr>
          <w:rFonts w:cstheme="minorHAnsi"/>
          <w:sz w:val="22"/>
          <w:szCs w:val="22"/>
          <w:lang w:val="pt-BR"/>
        </w:rPr>
        <w:t xml:space="preserve"> </w:t>
      </w:r>
      <w:proofErr w:type="gramStart"/>
      <w:r w:rsidR="00856F17" w:rsidRPr="00856F17">
        <w:rPr>
          <w:rFonts w:cstheme="minorHAnsi"/>
          <w:sz w:val="22"/>
          <w:szCs w:val="22"/>
          <w:lang w:val="pt-BR"/>
        </w:rPr>
        <w:t>Somente</w:t>
      </w:r>
      <w:proofErr w:type="gramEnd"/>
      <w:r w:rsidR="00856F17" w:rsidRPr="00856F17">
        <w:rPr>
          <w:rFonts w:cstheme="minorHAnsi"/>
          <w:sz w:val="22"/>
          <w:szCs w:val="22"/>
          <w:lang w:val="pt-BR"/>
        </w:rPr>
        <w:t xml:space="preserve"> </w:t>
      </w:r>
      <w:r w:rsidRPr="00856F17">
        <w:rPr>
          <w:rFonts w:cstheme="minorHAnsi"/>
          <w:sz w:val="22"/>
          <w:szCs w:val="22"/>
          <w:lang w:val="pt-BR"/>
        </w:rPr>
        <w:t>valores estimados.</w:t>
      </w:r>
    </w:p>
    <w:p w14:paraId="00C245A6" w14:textId="1C95369E" w:rsidR="0015686A" w:rsidRPr="00856F17" w:rsidRDefault="0015686A" w:rsidP="00BD0028">
      <w:pPr>
        <w:pStyle w:val="PargrafodaLista"/>
        <w:numPr>
          <w:ilvl w:val="0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Somente poderão ser demandados equipamentos que possam ser alocados em espaço físico já existente e indicado na solicitação.</w:t>
      </w:r>
    </w:p>
    <w:p w14:paraId="37F69E7D" w14:textId="45E33627" w:rsidR="0015686A" w:rsidRPr="00856F17" w:rsidRDefault="0015686A" w:rsidP="00BD0028">
      <w:pPr>
        <w:pStyle w:val="PargrafodaLista"/>
        <w:numPr>
          <w:ilvl w:val="0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Se desejar solicitar mais equipament</w:t>
      </w:r>
      <w:r w:rsidR="0084385F" w:rsidRPr="00856F17">
        <w:rPr>
          <w:rFonts w:cstheme="minorHAnsi"/>
          <w:sz w:val="22"/>
          <w:szCs w:val="22"/>
          <w:lang w:val="pt-BR"/>
        </w:rPr>
        <w:t>os do que o disponível neste formulário</w:t>
      </w:r>
      <w:r w:rsidRPr="00856F17">
        <w:rPr>
          <w:rFonts w:cstheme="minorHAnsi"/>
          <w:sz w:val="22"/>
          <w:szCs w:val="22"/>
          <w:lang w:val="pt-BR"/>
        </w:rPr>
        <w:t xml:space="preserve">, preencha </w:t>
      </w:r>
      <w:r w:rsidR="0084385F" w:rsidRPr="00856F17">
        <w:rPr>
          <w:rFonts w:cstheme="minorHAnsi"/>
          <w:sz w:val="22"/>
          <w:szCs w:val="22"/>
          <w:lang w:val="pt-BR"/>
        </w:rPr>
        <w:t xml:space="preserve">outro formulário igual </w:t>
      </w:r>
      <w:proofErr w:type="gramStart"/>
      <w:r w:rsidR="0084385F" w:rsidRPr="00856F17">
        <w:rPr>
          <w:rFonts w:cstheme="minorHAnsi"/>
          <w:sz w:val="22"/>
          <w:szCs w:val="22"/>
          <w:lang w:val="pt-BR"/>
        </w:rPr>
        <w:t>à</w:t>
      </w:r>
      <w:proofErr w:type="gramEnd"/>
      <w:r w:rsidR="0084385F" w:rsidRPr="00856F17">
        <w:rPr>
          <w:rFonts w:cstheme="minorHAnsi"/>
          <w:sz w:val="22"/>
          <w:szCs w:val="22"/>
          <w:lang w:val="pt-BR"/>
        </w:rPr>
        <w:t xml:space="preserve"> este</w:t>
      </w:r>
      <w:r w:rsidR="00856F17" w:rsidRPr="00856F17">
        <w:rPr>
          <w:rFonts w:cstheme="minorHAnsi"/>
          <w:sz w:val="22"/>
          <w:szCs w:val="22"/>
          <w:lang w:val="pt-BR"/>
        </w:rPr>
        <w:t xml:space="preserve"> e anexe ao mesmo SGPE de pedido</w:t>
      </w:r>
      <w:r w:rsidRPr="00856F17">
        <w:rPr>
          <w:rFonts w:cstheme="minorHAnsi"/>
          <w:sz w:val="22"/>
          <w:szCs w:val="22"/>
          <w:lang w:val="pt-BR"/>
        </w:rPr>
        <w:t>.</w:t>
      </w:r>
    </w:p>
    <w:p w14:paraId="3B62444E" w14:textId="57ADDEC6" w:rsidR="0084385F" w:rsidRPr="00856F17" w:rsidRDefault="0084385F" w:rsidP="00BD0028">
      <w:pPr>
        <w:pStyle w:val="PargrafodaLista"/>
        <w:numPr>
          <w:ilvl w:val="0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 xml:space="preserve">Após concluído os pedidos abra um </w:t>
      </w:r>
      <w:r w:rsidRPr="00856F17">
        <w:rPr>
          <w:rFonts w:cstheme="minorHAnsi"/>
          <w:b/>
          <w:bCs/>
          <w:sz w:val="22"/>
          <w:szCs w:val="22"/>
          <w:lang w:val="pt-BR"/>
        </w:rPr>
        <w:t>Documento Digital</w:t>
      </w:r>
      <w:r w:rsidRPr="00856F17">
        <w:rPr>
          <w:rFonts w:cstheme="minorHAnsi"/>
          <w:sz w:val="22"/>
          <w:szCs w:val="22"/>
          <w:lang w:val="pt-BR"/>
        </w:rPr>
        <w:t xml:space="preserve"> no SGPE anexe os pedidos, assine e encaminhe para a Direção </w:t>
      </w:r>
      <w:r w:rsidR="00856F17" w:rsidRPr="00856F17">
        <w:rPr>
          <w:rFonts w:cstheme="minorHAnsi"/>
          <w:sz w:val="22"/>
          <w:szCs w:val="22"/>
          <w:lang w:val="pt-BR"/>
        </w:rPr>
        <w:t>Administrativa</w:t>
      </w:r>
      <w:r w:rsidRPr="00856F17">
        <w:rPr>
          <w:rFonts w:cstheme="minorHAnsi"/>
          <w:sz w:val="22"/>
          <w:szCs w:val="22"/>
          <w:lang w:val="pt-BR"/>
        </w:rPr>
        <w:t xml:space="preserve"> do CEFID</w:t>
      </w:r>
    </w:p>
    <w:p w14:paraId="124154E2" w14:textId="25F7951A" w:rsidR="0084385F" w:rsidRPr="00856F17" w:rsidRDefault="0084385F" w:rsidP="0084385F">
      <w:pPr>
        <w:pStyle w:val="PargrafodaLista"/>
        <w:numPr>
          <w:ilvl w:val="1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Assunto</w:t>
      </w:r>
      <w:r w:rsidR="00856F17" w:rsidRPr="00856F17">
        <w:rPr>
          <w:rFonts w:cstheme="minorHAnsi"/>
          <w:sz w:val="22"/>
          <w:szCs w:val="22"/>
          <w:lang w:val="pt-BR"/>
        </w:rPr>
        <w:t>: 1022 - Solicitação de Material</w:t>
      </w:r>
    </w:p>
    <w:p w14:paraId="261FC4A3" w14:textId="3D4B0FEC" w:rsidR="00856F17" w:rsidRPr="00856F17" w:rsidRDefault="00856F17" w:rsidP="0084385F">
      <w:pPr>
        <w:pStyle w:val="PargrafodaLista"/>
        <w:numPr>
          <w:ilvl w:val="1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Classe: 3 - Comunicação Eletrônica sobre Solicitação de Material</w:t>
      </w:r>
    </w:p>
    <w:p w14:paraId="2BE27C0A" w14:textId="7D1ABAFD" w:rsidR="0084385F" w:rsidRPr="00856F17" w:rsidRDefault="0084385F" w:rsidP="0084385F">
      <w:pPr>
        <w:pStyle w:val="PargrafodaLista"/>
        <w:numPr>
          <w:ilvl w:val="1"/>
          <w:numId w:val="24"/>
        </w:num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Encaminhar para: UDESC/CEFID/DAD</w:t>
      </w:r>
    </w:p>
    <w:p w14:paraId="0840E28F" w14:textId="1EA9F5B2" w:rsidR="0015686A" w:rsidRPr="00856F17" w:rsidRDefault="0015686A" w:rsidP="00BD0028">
      <w:pPr>
        <w:spacing w:before="0" w:after="120" w:line="240" w:lineRule="auto"/>
        <w:jc w:val="both"/>
        <w:rPr>
          <w:rFonts w:cstheme="minorHAnsi"/>
          <w:sz w:val="22"/>
          <w:szCs w:val="22"/>
          <w:lang w:val="pt-BR"/>
        </w:rPr>
      </w:pPr>
      <w:r w:rsidRPr="00856F17">
        <w:rPr>
          <w:rFonts w:cstheme="minorHAnsi"/>
          <w:sz w:val="22"/>
          <w:szCs w:val="22"/>
          <w:lang w:val="pt-BR"/>
        </w:rPr>
        <w:t>Importante: trata-se de um levantamento preliminar, sendo que a efetiva destinação do recurso e aquisição dos equipamentos estão sujeitos à análise e aprovação pela Comissão de Administração e Planejamento do CEFID</w:t>
      </w:r>
      <w:r w:rsidR="00856F17">
        <w:rPr>
          <w:rFonts w:cstheme="minorHAnsi"/>
          <w:sz w:val="22"/>
          <w:szCs w:val="22"/>
          <w:lang w:val="pt-BR"/>
        </w:rPr>
        <w:t xml:space="preserve"> e posterior licitação</w:t>
      </w:r>
      <w:r w:rsidRPr="00856F17">
        <w:rPr>
          <w:rFonts w:cstheme="minorHAnsi"/>
          <w:sz w:val="22"/>
          <w:szCs w:val="22"/>
          <w:lang w:val="pt-BR"/>
        </w:rPr>
        <w:t xml:space="preserve">. </w:t>
      </w:r>
    </w:p>
    <w:p w14:paraId="35786E34" w14:textId="3301805D" w:rsidR="00E74929" w:rsidRPr="00856F17" w:rsidRDefault="0015686A" w:rsidP="00856F17">
      <w:pPr>
        <w:spacing w:before="0" w:after="120" w:line="240" w:lineRule="auto"/>
        <w:jc w:val="center"/>
        <w:rPr>
          <w:b/>
          <w:bCs/>
          <w:sz w:val="22"/>
          <w:szCs w:val="22"/>
          <w:lang w:val="pt-BR"/>
        </w:rPr>
      </w:pPr>
      <w:r w:rsidRPr="00856F17">
        <w:rPr>
          <w:b/>
          <w:bCs/>
          <w:sz w:val="22"/>
          <w:szCs w:val="22"/>
          <w:lang w:val="pt-BR"/>
        </w:rPr>
        <w:t xml:space="preserve">Prazo limite para envio: </w:t>
      </w:r>
      <w:r w:rsidR="0084385F" w:rsidRPr="00856F17">
        <w:rPr>
          <w:b/>
          <w:bCs/>
          <w:sz w:val="22"/>
          <w:szCs w:val="22"/>
          <w:lang w:val="pt-BR"/>
        </w:rPr>
        <w:t>27/03</w:t>
      </w:r>
    </w:p>
    <w:p w14:paraId="734FA7C3" w14:textId="77777777" w:rsidR="00BD0028" w:rsidRPr="00856F17" w:rsidRDefault="00BD0028" w:rsidP="0015686A">
      <w:pPr>
        <w:spacing w:before="0" w:after="120" w:line="240" w:lineRule="auto"/>
        <w:rPr>
          <w:lang w:val="pt-BR"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1421"/>
        <w:gridCol w:w="3544"/>
        <w:gridCol w:w="1176"/>
        <w:gridCol w:w="3619"/>
      </w:tblGrid>
      <w:tr w:rsidR="000172E5" w:rsidRPr="00856F17" w14:paraId="761008C5" w14:textId="77777777" w:rsidTr="0064004E">
        <w:tc>
          <w:tcPr>
            <w:tcW w:w="5000" w:type="pct"/>
            <w:gridSpan w:val="5"/>
            <w:shd w:val="clear" w:color="auto" w:fill="D5DCE4" w:themeFill="text2" w:themeFillTint="33"/>
            <w:vAlign w:val="bottom"/>
          </w:tcPr>
          <w:p w14:paraId="682888AB" w14:textId="77777777" w:rsidR="000172E5" w:rsidRPr="00856F17" w:rsidRDefault="00E74929" w:rsidP="0015686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Informações do Solicitante</w:t>
            </w:r>
          </w:p>
        </w:tc>
      </w:tr>
      <w:tr w:rsidR="0084385F" w:rsidRPr="00856F17" w14:paraId="7126A5F7" w14:textId="77777777" w:rsidTr="0084385F">
        <w:trPr>
          <w:trHeight w:val="350"/>
        </w:trPr>
        <w:tc>
          <w:tcPr>
            <w:tcW w:w="5000" w:type="pct"/>
            <w:gridSpan w:val="5"/>
            <w:shd w:val="clear" w:color="auto" w:fill="FFFFFF" w:themeFill="background1"/>
            <w:vAlign w:val="bottom"/>
          </w:tcPr>
          <w:p w14:paraId="4D9BE82B" w14:textId="77777777" w:rsidR="0084385F" w:rsidRPr="00856F17" w:rsidRDefault="0084385F" w:rsidP="0015686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88580B" w:rsidRPr="00856F17" w14:paraId="7F311E6F" w14:textId="77777777" w:rsidTr="002F44BA">
        <w:tc>
          <w:tcPr>
            <w:tcW w:w="1016" w:type="pct"/>
            <w:gridSpan w:val="2"/>
          </w:tcPr>
          <w:p w14:paraId="602D690C" w14:textId="2EF8B411" w:rsidR="0088580B" w:rsidRPr="00856F17" w:rsidRDefault="00E74929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Nome</w:t>
            </w:r>
            <w:r w:rsidR="00DC593B">
              <w:rPr>
                <w:rFonts w:cstheme="minorHAnsi"/>
                <w:sz w:val="20"/>
                <w:szCs w:val="20"/>
                <w:lang w:val="pt-BR"/>
              </w:rPr>
              <w:t xml:space="preserve"> do Responsável</w:t>
            </w:r>
            <w:r w:rsidRPr="00856F17">
              <w:rPr>
                <w:rFonts w:cstheme="minorHAnsi"/>
                <w:sz w:val="20"/>
                <w:szCs w:val="20"/>
                <w:lang w:val="pt-BR"/>
              </w:rPr>
              <w:t>:</w:t>
            </w:r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79493479"/>
            <w:placeholder>
              <w:docPart w:val="3807D3943907431382084BB59679B5F4"/>
            </w:placeholder>
            <w:showingPlcHdr/>
          </w:sdtPr>
          <w:sdtEndPr/>
          <w:sdtContent>
            <w:tc>
              <w:tcPr>
                <w:tcW w:w="3984" w:type="pct"/>
                <w:gridSpan w:val="3"/>
                <w:tcBorders>
                  <w:bottom w:val="single" w:sz="4" w:space="0" w:color="auto"/>
                </w:tcBorders>
              </w:tcPr>
              <w:p w14:paraId="4923D863" w14:textId="24B6BC57" w:rsidR="00E74929" w:rsidRPr="002F44BA" w:rsidRDefault="002F44BA" w:rsidP="0015686A">
                <w:pPr>
                  <w:spacing w:before="60" w:after="60"/>
                  <w:rPr>
                    <w:rFonts w:cstheme="minorHAns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070AF9" w:rsidRPr="00856F17" w14:paraId="270F7783" w14:textId="77777777" w:rsidTr="00070AF9">
        <w:tc>
          <w:tcPr>
            <w:tcW w:w="5000" w:type="pct"/>
            <w:gridSpan w:val="5"/>
          </w:tcPr>
          <w:p w14:paraId="2A0F467A" w14:textId="77777777" w:rsidR="00070AF9" w:rsidRPr="00856F17" w:rsidRDefault="00070AF9" w:rsidP="0015686A">
            <w:pPr>
              <w:spacing w:before="60" w:after="60"/>
              <w:rPr>
                <w:rFonts w:cstheme="minorHAnsi"/>
                <w:sz w:val="20"/>
                <w:szCs w:val="20"/>
                <w:lang w:val="pt-BR"/>
              </w:rPr>
            </w:pPr>
          </w:p>
        </w:tc>
      </w:tr>
      <w:tr w:rsidR="002F44BA" w:rsidRPr="00856F17" w14:paraId="3C7ABB9D" w14:textId="77777777" w:rsidTr="002F44BA">
        <w:tc>
          <w:tcPr>
            <w:tcW w:w="337" w:type="pct"/>
          </w:tcPr>
          <w:p w14:paraId="1A698BAD" w14:textId="77777777" w:rsidR="0088580B" w:rsidRPr="00856F17" w:rsidRDefault="00E74929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Setor: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419292486"/>
            <w:placeholder>
              <w:docPart w:val="DC56D35E302C44D783257652C9067C2A"/>
            </w:placeholder>
            <w:showingPlcHdr/>
          </w:sdtPr>
          <w:sdtEndPr/>
          <w:sdtContent>
            <w:tc>
              <w:tcPr>
                <w:tcW w:w="2372" w:type="pct"/>
                <w:gridSpan w:val="2"/>
                <w:tcBorders>
                  <w:bottom w:val="single" w:sz="4" w:space="0" w:color="auto"/>
                </w:tcBorders>
              </w:tcPr>
              <w:p w14:paraId="5E202F5B" w14:textId="05875E85" w:rsidR="0088580B" w:rsidRPr="00856F17" w:rsidRDefault="002F44BA" w:rsidP="0015686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562" w:type="pct"/>
          </w:tcPr>
          <w:p w14:paraId="13C5A927" w14:textId="77777777" w:rsidR="0088580B" w:rsidRPr="00856F17" w:rsidRDefault="00E74929" w:rsidP="0015686A">
            <w:pPr>
              <w:spacing w:before="60" w:after="6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Whats app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198855753"/>
            <w:placeholder>
              <w:docPart w:val="5DCF5C60D9E14880B3EA12B7225AE4E4"/>
            </w:placeholder>
            <w:showingPlcHdr/>
          </w:sdtPr>
          <w:sdtEndPr/>
          <w:sdtContent>
            <w:tc>
              <w:tcPr>
                <w:tcW w:w="1729" w:type="pct"/>
                <w:tcBorders>
                  <w:bottom w:val="single" w:sz="4" w:space="0" w:color="auto"/>
                </w:tcBorders>
              </w:tcPr>
              <w:p w14:paraId="20F6F0A5" w14:textId="4487C21A" w:rsidR="0088580B" w:rsidRPr="00856F17" w:rsidRDefault="002F44BA" w:rsidP="0015686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4B7C4F6D" w14:textId="51E3D14F" w:rsidR="00E74929" w:rsidRPr="00856F17" w:rsidRDefault="00E74929" w:rsidP="0015686A">
      <w:pPr>
        <w:pStyle w:val="SemEspaamento"/>
        <w:spacing w:after="120"/>
        <w:rPr>
          <w:sz w:val="20"/>
          <w:szCs w:val="20"/>
          <w:lang w:val="pt-BR"/>
        </w:rPr>
      </w:pPr>
    </w:p>
    <w:p w14:paraId="2BE1AC13" w14:textId="77777777" w:rsidR="00BD0028" w:rsidRPr="00856F17" w:rsidRDefault="00BD0028" w:rsidP="0015686A">
      <w:pPr>
        <w:pStyle w:val="SemEspaamento"/>
        <w:spacing w:after="120"/>
        <w:rPr>
          <w:sz w:val="20"/>
          <w:szCs w:val="20"/>
          <w:lang w:val="pt-BR"/>
        </w:rPr>
      </w:pP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8"/>
      </w:tblGrid>
      <w:tr w:rsidR="00E74929" w:rsidRPr="00856F17" w14:paraId="43E12868" w14:textId="77777777" w:rsidTr="0064004E">
        <w:tc>
          <w:tcPr>
            <w:tcW w:w="5000" w:type="pct"/>
            <w:shd w:val="clear" w:color="auto" w:fill="D5DCE4" w:themeFill="text2" w:themeFillTint="33"/>
            <w:vAlign w:val="bottom"/>
          </w:tcPr>
          <w:p w14:paraId="7AFFD6D2" w14:textId="6EF9D80A" w:rsidR="00E74929" w:rsidRPr="00856F17" w:rsidRDefault="00E74929" w:rsidP="0015686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Declarações obrigatórias</w:t>
            </w:r>
            <w:r w:rsid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para marcação</w:t>
            </w:r>
          </w:p>
        </w:tc>
      </w:tr>
      <w:tr w:rsidR="00E74929" w:rsidRPr="00856F17" w14:paraId="703B3FD4" w14:textId="77777777" w:rsidTr="0064004E">
        <w:tc>
          <w:tcPr>
            <w:tcW w:w="5000" w:type="pct"/>
          </w:tcPr>
          <w:p w14:paraId="2FD7E9D6" w14:textId="7D86B7F6" w:rsidR="00E74929" w:rsidRPr="00856F17" w:rsidRDefault="00111C88" w:rsidP="0015686A">
            <w:pPr>
              <w:pStyle w:val="SemEspaamento"/>
              <w:spacing w:before="60" w:after="60"/>
              <w:jc w:val="both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sdt>
              <w:sdtPr>
                <w:rPr>
                  <w:rFonts w:cstheme="minorHAnsi"/>
                  <w:sz w:val="22"/>
                  <w:szCs w:val="22"/>
                  <w:lang w:val="pt-BR"/>
                </w:rPr>
                <w:id w:val="-98763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F4">
                  <w:rPr>
                    <w:rFonts w:ascii="MS Gothic" w:eastAsia="MS Gothic" w:hAnsi="MS Gothic" w:cstheme="minorHAnsi" w:hint="eastAsia"/>
                    <w:sz w:val="22"/>
                    <w:szCs w:val="22"/>
                    <w:lang w:val="pt-BR"/>
                  </w:rPr>
                  <w:t>☐</w:t>
                </w:r>
              </w:sdtContent>
            </w:sdt>
            <w:r w:rsidR="00E74929" w:rsidRPr="00856F17">
              <w:rPr>
                <w:rFonts w:cstheme="minorHAnsi"/>
                <w:sz w:val="22"/>
                <w:szCs w:val="22"/>
                <w:lang w:val="pt-BR"/>
              </w:rPr>
              <w:t xml:space="preserve"> </w:t>
            </w:r>
            <w:r w:rsidR="00E74929" w:rsidRPr="00856F17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  <w:lang w:val="pt-BR"/>
              </w:rPr>
              <w:t>Estou ciente de que, caso a demanda seja priorizada e o equipamento/material venha a ser adquirido, o mesmo deverá ser certificado e patrimoniado por mim em espaço físico já existente, indicado acima, sem demandar novo espaço à Direção do CEFID.</w:t>
            </w:r>
          </w:p>
          <w:p w14:paraId="4A2CF9B3" w14:textId="49398291" w:rsidR="00E74929" w:rsidRPr="00856F17" w:rsidRDefault="00111C88" w:rsidP="0015686A">
            <w:pPr>
              <w:pStyle w:val="SemEspaamento"/>
              <w:spacing w:before="60" w:after="60"/>
              <w:jc w:val="both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sdt>
              <w:sdtPr>
                <w:rPr>
                  <w:rFonts w:cstheme="minorHAnsi"/>
                  <w:sz w:val="20"/>
                  <w:szCs w:val="20"/>
                  <w:lang w:val="pt-BR"/>
                </w:rPr>
                <w:id w:val="-1245487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8F4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pt-BR"/>
                  </w:rPr>
                  <w:t>☐</w:t>
                </w:r>
              </w:sdtContent>
            </w:sdt>
            <w:r w:rsidR="00E74929" w:rsidRPr="00856F17">
              <w:rPr>
                <w:rFonts w:cstheme="minorHAnsi"/>
                <w:sz w:val="20"/>
                <w:szCs w:val="20"/>
                <w:lang w:val="pt-BR"/>
              </w:rPr>
              <w:t xml:space="preserve"> </w:t>
            </w:r>
            <w:r w:rsidR="00E74929" w:rsidRPr="00856F17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  <w:lang w:val="pt-BR"/>
              </w:rPr>
              <w:t>Estou ciente de que este é um levantamento preliminar de demandas e de que o envio do formulário não garante a aquisição do material/equipamento descrito, dependendo de aprovação e processo licitatório.</w:t>
            </w:r>
          </w:p>
          <w:p w14:paraId="040F7982" w14:textId="77777777" w:rsidR="00395590" w:rsidRPr="00856F17" w:rsidRDefault="00395590" w:rsidP="0015686A">
            <w:pPr>
              <w:pStyle w:val="SemEspaamento"/>
              <w:spacing w:before="60" w:after="60"/>
              <w:jc w:val="both"/>
              <w:rPr>
                <w:rFonts w:cstheme="minorHAnsi"/>
                <w:sz w:val="10"/>
                <w:szCs w:val="10"/>
                <w:lang w:val="pt-BR"/>
              </w:rPr>
            </w:pPr>
          </w:p>
          <w:p w14:paraId="0932783C" w14:textId="1182DDDA" w:rsidR="00BD0028" w:rsidRPr="00856F17" w:rsidRDefault="00BD0028" w:rsidP="0015686A">
            <w:pPr>
              <w:pStyle w:val="SemEspaamento"/>
              <w:spacing w:before="60" w:after="60"/>
              <w:jc w:val="both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</w:tbl>
    <w:p w14:paraId="66E91BCA" w14:textId="77777777" w:rsidR="00BD0028" w:rsidRPr="00856F17" w:rsidRDefault="00BD0028">
      <w:pPr>
        <w:rPr>
          <w:lang w:val="pt-BR"/>
        </w:rPr>
      </w:pPr>
      <w:r w:rsidRPr="00856F17">
        <w:rPr>
          <w:b/>
          <w:lang w:val="pt-BR"/>
        </w:rPr>
        <w:br w:type="page"/>
      </w: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107"/>
        <w:gridCol w:w="140"/>
        <w:gridCol w:w="8"/>
        <w:gridCol w:w="134"/>
        <w:gridCol w:w="427"/>
        <w:gridCol w:w="140"/>
        <w:gridCol w:w="852"/>
        <w:gridCol w:w="3408"/>
        <w:gridCol w:w="844"/>
        <w:gridCol w:w="431"/>
        <w:gridCol w:w="425"/>
        <w:gridCol w:w="2240"/>
      </w:tblGrid>
      <w:tr w:rsidR="00E74929" w:rsidRPr="00856F17" w14:paraId="7C0BA49C" w14:textId="77777777" w:rsidTr="00BD0028">
        <w:trPr>
          <w:trHeight w:val="237"/>
        </w:trPr>
        <w:tc>
          <w:tcPr>
            <w:tcW w:w="5000" w:type="pct"/>
            <w:gridSpan w:val="13"/>
            <w:shd w:val="clear" w:color="auto" w:fill="D5DCE4" w:themeFill="text2" w:themeFillTint="33"/>
            <w:vAlign w:val="bottom"/>
          </w:tcPr>
          <w:p w14:paraId="2C0CA466" w14:textId="4A4C950D" w:rsidR="00E74929" w:rsidRPr="00856F17" w:rsidRDefault="00E74929" w:rsidP="0015686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lastRenderedPageBreak/>
              <w:t>EQUIPAMENTO</w:t>
            </w:r>
            <w:r w:rsidR="00E2520E"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S </w:t>
            </w:r>
            <w:r w:rsid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01</w:t>
            </w:r>
            <w:r w:rsidR="00E2520E"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</w:tr>
      <w:tr w:rsidR="00E2520E" w:rsidRPr="00856F17" w14:paraId="0A98FDBF" w14:textId="77777777" w:rsidTr="002F44BA">
        <w:tc>
          <w:tcPr>
            <w:tcW w:w="1083" w:type="pct"/>
            <w:gridSpan w:val="7"/>
            <w:vAlign w:val="center"/>
          </w:tcPr>
          <w:p w14:paraId="1717C7F8" w14:textId="541BC598" w:rsidR="00E2520E" w:rsidRPr="00856F17" w:rsidRDefault="00E2520E" w:rsidP="0015686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917" w:type="pct"/>
            <w:gridSpan w:val="6"/>
            <w:vAlign w:val="center"/>
          </w:tcPr>
          <w:p w14:paraId="065F219B" w14:textId="09538AAC" w:rsidR="00E2520E" w:rsidRPr="00856F17" w:rsidRDefault="00E2520E" w:rsidP="0015686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E2520E" w:rsidRPr="00856F17" w14:paraId="448DE391" w14:textId="77777777" w:rsidTr="002F44BA">
        <w:tc>
          <w:tcPr>
            <w:tcW w:w="1083" w:type="pct"/>
            <w:gridSpan w:val="7"/>
            <w:shd w:val="clear" w:color="auto" w:fill="FFFFFF" w:themeFill="background1"/>
            <w:vAlign w:val="center"/>
          </w:tcPr>
          <w:p w14:paraId="36F03034" w14:textId="05965C4E" w:rsidR="00E2520E" w:rsidRPr="002F44BA" w:rsidRDefault="00E2520E" w:rsidP="0015686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 xml:space="preserve">Nome do </w:t>
            </w:r>
            <w:proofErr w:type="gramStart"/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Equipamento :</w:t>
            </w:r>
            <w:proofErr w:type="gramEnd"/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587653677"/>
            <w:placeholder>
              <w:docPart w:val="D7B9AE4061E642E992B63E6DBD7B216D"/>
            </w:placeholder>
            <w:showingPlcHdr/>
          </w:sdtPr>
          <w:sdtEndPr/>
          <w:sdtContent>
            <w:tc>
              <w:tcPr>
                <w:tcW w:w="3917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3775FD94" w14:textId="58BC8CEA" w:rsidR="00E2520E" w:rsidRPr="00856F17" w:rsidRDefault="00E2520E" w:rsidP="0015686A">
                <w:pPr>
                  <w:pStyle w:val="SemEspaamento"/>
                  <w:rPr>
                    <w:rFonts w:ascii="Calibri" w:hAnsi="Calibr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b/>
                    <w:bCs/>
                    <w:color w:val="C0000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E2520E" w:rsidRPr="00856F17" w14:paraId="484B4E3E" w14:textId="77777777" w:rsidTr="00BD0028">
        <w:tc>
          <w:tcPr>
            <w:tcW w:w="1016" w:type="pct"/>
            <w:gridSpan w:val="6"/>
            <w:vAlign w:val="center"/>
          </w:tcPr>
          <w:p w14:paraId="65B6E06B" w14:textId="04DB2898" w:rsidR="00E2520E" w:rsidRPr="00856F17" w:rsidRDefault="00E2520E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2000798408"/>
            <w:placeholder>
              <w:docPart w:val="EAE88720DB8748EAB7C0E45ACEBE647B"/>
            </w:placeholder>
            <w:comboBox>
              <w:listItem w:value="Tipo do equipamento"/>
              <w:listItem w:displayText="Ar condicionado" w:value="Ar condicionado"/>
              <w:listItem w:displayText="Audio / video / foto" w:value="Audio / video / foto"/>
              <w:listItem w:displayText="Equip. de Fisioterapia" w:value="Equip. de Fisioterapia"/>
              <w:listItem w:displayText="Equip. de Ed. Física" w:value="Equip. de Ed. Física"/>
              <w:listItem w:displayText="Informática (PC, tablet, notebook)" w:value="Informática (PC, tablet, notebook)"/>
              <w:listItem w:displayText="Mobiliário Padronizado (mesa, cadeira)" w:value="Mobiliário Padronizado (mesa, cadeira)"/>
              <w:listItem w:displayText="Mobiliário sob medida (embutidos)" w:value="Mobiliário sob medida (embutidos)"/>
              <w:listItem w:displayText="Diversos (eletro portáteis, eletrodomésticos)" w:value="Diversos (eletro portáteis, eletrodomésticos)"/>
              <w:listItem w:displayText="Software" w:value="Software"/>
            </w:comboBox>
          </w:sdtPr>
          <w:sdtEndPr/>
          <w:sdtContent>
            <w:tc>
              <w:tcPr>
                <w:tcW w:w="2102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33CC4A81" w14:textId="00741A1C" w:rsidR="00E2520E" w:rsidRPr="00856F17" w:rsidRDefault="00070AF9" w:rsidP="0015686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Fonts w:ascii="Calibri" w:hAnsi="Calibri"/>
                    <w:sz w:val="20"/>
                    <w:szCs w:val="20"/>
                    <w:lang w:val="pt-BR"/>
                  </w:rPr>
                  <w:t>Diversos (eletro portáteis, eletrodomésticos)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3F530457" w14:textId="72DD6AA4" w:rsidR="00E2520E" w:rsidRPr="00856F17" w:rsidRDefault="00E2520E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Destino principal: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729803207"/>
            <w:placeholder>
              <w:docPart w:val="F3C34FC18AFA470CA2CA0E2B46EA5EAA"/>
            </w:placeholder>
            <w:showingPlcHdr/>
            <w:comboBox>
              <w:listItem w:value="Principal uso do bem"/>
              <w:listItem w:displayText="Ensino" w:value="Ensino"/>
              <w:listItem w:displayText="Pesquisa" w:value="Pesquisa"/>
              <w:listItem w:displayText="Extensão" w:value="Extensão"/>
              <w:listItem w:displayText="Administrativo" w:value="Administrativo"/>
              <w:listItem w:displayText="Clínica" w:value="Clínica"/>
            </w:comboBox>
          </w:sdtPr>
          <w:sdtEndPr/>
          <w:sdtContent>
            <w:tc>
              <w:tcPr>
                <w:tcW w:w="1070" w:type="pct"/>
                <w:tcBorders>
                  <w:bottom w:val="single" w:sz="4" w:space="0" w:color="auto"/>
                </w:tcBorders>
                <w:vAlign w:val="center"/>
              </w:tcPr>
              <w:p w14:paraId="6EDA5066" w14:textId="02BABF3C" w:rsidR="00E2520E" w:rsidRPr="00856F17" w:rsidRDefault="00E2520E" w:rsidP="0015686A">
                <w:pPr>
                  <w:pStyle w:val="SemEspaamento"/>
                  <w:rPr>
                    <w:rFonts w:ascii="Calibri" w:hAnsi="Calibr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</w:tr>
      <w:tr w:rsidR="009B6999" w:rsidRPr="00856F17" w14:paraId="015D6266" w14:textId="77777777" w:rsidTr="00856F17">
        <w:tc>
          <w:tcPr>
            <w:tcW w:w="678" w:type="pct"/>
            <w:gridSpan w:val="2"/>
            <w:vAlign w:val="center"/>
          </w:tcPr>
          <w:p w14:paraId="3E1408FC" w14:textId="48099EFB" w:rsidR="00E2520E" w:rsidRPr="00856F17" w:rsidRDefault="00E2520E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Descrição do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906062987"/>
            <w:placeholder>
              <w:docPart w:val="C9D9754D5F6044538C75645830A8DB6B"/>
            </w:placeholder>
            <w:showingPlcHdr/>
          </w:sdtPr>
          <w:sdtEndPr/>
          <w:sdtContent>
            <w:tc>
              <w:tcPr>
                <w:tcW w:w="4322" w:type="pct"/>
                <w:gridSpan w:val="11"/>
                <w:tcBorders>
                  <w:bottom w:val="single" w:sz="4" w:space="0" w:color="auto"/>
                </w:tcBorders>
                <w:vAlign w:val="center"/>
              </w:tcPr>
              <w:p w14:paraId="21A99247" w14:textId="00D89F75" w:rsidR="00856F17" w:rsidRPr="008156BF" w:rsidRDefault="008156BF" w:rsidP="0015686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9B6999" w:rsidRPr="00856F17" w14:paraId="4316F18D" w14:textId="77777777" w:rsidTr="0015686A">
        <w:tc>
          <w:tcPr>
            <w:tcW w:w="748" w:type="pct"/>
            <w:gridSpan w:val="4"/>
            <w:vAlign w:val="center"/>
          </w:tcPr>
          <w:p w14:paraId="21C26D88" w14:textId="429EC1F0" w:rsidR="0015686A" w:rsidRPr="00856F17" w:rsidRDefault="009B6999" w:rsidP="0015686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Justificativa</w:t>
            </w:r>
            <w:r w:rsidR="0015686A" w:rsidRPr="00856F17">
              <w:rPr>
                <w:rFonts w:cstheme="minorHAnsi"/>
                <w:sz w:val="20"/>
                <w:szCs w:val="20"/>
                <w:lang w:val="pt-BR"/>
              </w:rPr>
              <w:t xml:space="preserve"> da aquisição: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988097435"/>
            <w:placeholder>
              <w:docPart w:val="1B1D0C31630E4245A420FCB0B3974BBE"/>
            </w:placeholder>
            <w:showingPlcHdr/>
          </w:sdtPr>
          <w:sdtEndPr/>
          <w:sdtContent>
            <w:tc>
              <w:tcPr>
                <w:tcW w:w="4252" w:type="pct"/>
                <w:gridSpan w:val="9"/>
                <w:tcBorders>
                  <w:bottom w:val="single" w:sz="4" w:space="0" w:color="auto"/>
                </w:tcBorders>
                <w:vAlign w:val="center"/>
              </w:tcPr>
              <w:p w14:paraId="3AF0CDE1" w14:textId="5928953F" w:rsidR="00856F17" w:rsidRPr="008156BF" w:rsidRDefault="008156BF" w:rsidP="0015686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9B6999" w:rsidRPr="00856F17" w14:paraId="0103F3CA" w14:textId="77777777" w:rsidTr="00570A38">
        <w:trPr>
          <w:trHeight w:val="213"/>
        </w:trPr>
        <w:tc>
          <w:tcPr>
            <w:tcW w:w="5000" w:type="pct"/>
            <w:gridSpan w:val="13"/>
            <w:vAlign w:val="center"/>
          </w:tcPr>
          <w:p w14:paraId="7A7BF8C7" w14:textId="77777777" w:rsidR="009B6999" w:rsidRPr="00856F17" w:rsidRDefault="009B6999" w:rsidP="0015686A">
            <w:pPr>
              <w:spacing w:before="60" w:after="60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  <w:tr w:rsidR="001602CE" w:rsidRPr="00856F17" w14:paraId="2CEC1D8A" w14:textId="77777777" w:rsidTr="001602CE">
        <w:tc>
          <w:tcPr>
            <w:tcW w:w="812" w:type="pct"/>
            <w:gridSpan w:val="5"/>
            <w:vAlign w:val="center"/>
          </w:tcPr>
          <w:p w14:paraId="00FE9D3B" w14:textId="77777777" w:rsidR="001602CE" w:rsidRPr="00856F17" w:rsidRDefault="001602CE" w:rsidP="006B22C2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Compra: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828744504"/>
            <w:placeholder>
              <w:docPart w:val="563DAD4FC011496C955162C20EB119CE"/>
            </w:placeholder>
            <w:showingPlcHdr/>
            <w:comboBox>
              <w:listItem w:value="Modalidade de compra"/>
              <w:listItem w:displayText="Carta de Exclusividade" w:value="Carta de Exclusividade"/>
              <w:listItem w:displayText="Licitação - Pregão" w:value="Licitação - Pregão"/>
              <w:listItem w:displayText="Importação" w:value="Importação"/>
            </w:comboBox>
          </w:sdtPr>
          <w:sdtEndPr/>
          <w:sdtContent>
            <w:tc>
              <w:tcPr>
                <w:tcW w:w="2306" w:type="pct"/>
                <w:gridSpan w:val="4"/>
                <w:vAlign w:val="center"/>
              </w:tcPr>
              <w:p w14:paraId="42E2A37F" w14:textId="0BC0BFEA" w:rsidR="001602CE" w:rsidRPr="002F44BA" w:rsidRDefault="001602CE" w:rsidP="006B22C2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sz w:val="22"/>
                    <w:szCs w:val="22"/>
                  </w:rPr>
                  <w:t>Escolher um item.</w:t>
                </w:r>
              </w:p>
            </w:tc>
          </w:sdtContent>
        </w:sdt>
        <w:tc>
          <w:tcPr>
            <w:tcW w:w="1882" w:type="pct"/>
            <w:gridSpan w:val="4"/>
            <w:vAlign w:val="center"/>
          </w:tcPr>
          <w:p w14:paraId="21FAC88A" w14:textId="0DC79399" w:rsidR="001602CE" w:rsidRPr="00856F17" w:rsidRDefault="001602CE" w:rsidP="006B22C2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BD0028" w:rsidRPr="00856F17" w14:paraId="177F596F" w14:textId="77777777" w:rsidTr="001602CE">
        <w:tc>
          <w:tcPr>
            <w:tcW w:w="748" w:type="pct"/>
            <w:gridSpan w:val="4"/>
            <w:vAlign w:val="center"/>
          </w:tcPr>
          <w:p w14:paraId="793614F1" w14:textId="77777777" w:rsidR="00BD0028" w:rsidRPr="00856F17" w:rsidRDefault="00BD0028" w:rsidP="006B22C2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370" w:type="pct"/>
            <w:gridSpan w:val="5"/>
            <w:tcBorders>
              <w:top w:val="single" w:sz="4" w:space="0" w:color="auto"/>
            </w:tcBorders>
            <w:vAlign w:val="center"/>
          </w:tcPr>
          <w:p w14:paraId="2ACE4B47" w14:textId="77777777" w:rsidR="00BD0028" w:rsidRPr="00856F17" w:rsidRDefault="00BD0028" w:rsidP="006B22C2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609" w:type="pct"/>
            <w:gridSpan w:val="2"/>
            <w:vAlign w:val="center"/>
          </w:tcPr>
          <w:p w14:paraId="472AA1A8" w14:textId="77777777" w:rsidR="00BD0028" w:rsidRPr="00856F17" w:rsidRDefault="00BD0028" w:rsidP="006B22C2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273" w:type="pct"/>
            <w:gridSpan w:val="2"/>
            <w:vAlign w:val="center"/>
          </w:tcPr>
          <w:p w14:paraId="49889315" w14:textId="77777777" w:rsidR="00BD0028" w:rsidRPr="00856F17" w:rsidRDefault="00BD0028" w:rsidP="006B22C2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5686A" w:rsidRPr="00856F17" w14:paraId="3985F205" w14:textId="77777777" w:rsidTr="00BD0028">
        <w:tc>
          <w:tcPr>
            <w:tcW w:w="1083" w:type="pct"/>
            <w:gridSpan w:val="7"/>
            <w:vAlign w:val="center"/>
          </w:tcPr>
          <w:p w14:paraId="42593371" w14:textId="77777777" w:rsidR="0015686A" w:rsidRPr="00856F17" w:rsidRDefault="0015686A" w:rsidP="0015686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035" w:type="pct"/>
            <w:gridSpan w:val="2"/>
            <w:vAlign w:val="center"/>
          </w:tcPr>
          <w:p w14:paraId="73173AE8" w14:textId="77777777" w:rsidR="0015686A" w:rsidRPr="00856F17" w:rsidRDefault="0015686A" w:rsidP="0015686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812" w:type="pct"/>
            <w:gridSpan w:val="3"/>
            <w:vAlign w:val="center"/>
          </w:tcPr>
          <w:p w14:paraId="5D3BD3B6" w14:textId="77777777" w:rsidR="0015686A" w:rsidRPr="00856F17" w:rsidRDefault="0015686A" w:rsidP="0015686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5B35C9A7" w14:textId="77777777" w:rsidR="0015686A" w:rsidRPr="00856F17" w:rsidRDefault="0015686A" w:rsidP="0015686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2F44BA" w:rsidRPr="00856F17" w14:paraId="6DE6798B" w14:textId="77777777" w:rsidTr="002F44BA">
        <w:tc>
          <w:tcPr>
            <w:tcW w:w="678" w:type="pct"/>
            <w:gridSpan w:val="2"/>
            <w:vAlign w:val="center"/>
          </w:tcPr>
          <w:p w14:paraId="62B8D59C" w14:textId="39E18F98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Quantidade: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1498385254"/>
            <w:placeholder>
              <w:docPart w:val="D7E30D95A03F467392FC66C9E63EA24B"/>
            </w:placeholder>
            <w:showingPlcHdr/>
            <w:comboBox>
              <w:listItem w:value="Escolher um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EndPr/>
          <w:sdtContent>
            <w:tc>
              <w:tcPr>
                <w:tcW w:w="2440" w:type="pct"/>
                <w:gridSpan w:val="7"/>
                <w:tcBorders>
                  <w:bottom w:val="single" w:sz="4" w:space="0" w:color="auto"/>
                </w:tcBorders>
                <w:vAlign w:val="center"/>
              </w:tcPr>
              <w:p w14:paraId="67E7A600" w14:textId="1D4E89A5" w:rsidR="002F44BA" w:rsidRPr="00856F17" w:rsidRDefault="002F44BA" w:rsidP="002F44BA">
                <w:pPr>
                  <w:spacing w:before="60" w:after="60"/>
                  <w:rPr>
                    <w:rFonts w:ascii="Calibri" w:hAnsi="Calibri"/>
                    <w:sz w:val="2"/>
                    <w:szCs w:val="2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3CD83028" w14:textId="1D8F397F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4CBC466C" w14:textId="77777777" w:rsidR="002F44BA" w:rsidRPr="00856F17" w:rsidRDefault="002F44BA" w:rsidP="002F44B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2F44BA" w:rsidRPr="00856F17" w14:paraId="21C22E74" w14:textId="77777777" w:rsidTr="002F44BA">
        <w:tc>
          <w:tcPr>
            <w:tcW w:w="3930" w:type="pct"/>
            <w:gridSpan w:val="12"/>
            <w:vAlign w:val="center"/>
          </w:tcPr>
          <w:p w14:paraId="2B3FFFC1" w14:textId="77777777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5143668E" w14:textId="77777777" w:rsidR="002F44BA" w:rsidRPr="00856F17" w:rsidRDefault="002F44BA" w:rsidP="002F44B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2F44BA" w:rsidRPr="00856F17" w14:paraId="4102B761" w14:textId="77777777" w:rsidTr="002F44BA">
        <w:tc>
          <w:tcPr>
            <w:tcW w:w="678" w:type="pct"/>
            <w:gridSpan w:val="2"/>
            <w:vAlign w:val="center"/>
          </w:tcPr>
          <w:p w14:paraId="6328A025" w14:textId="77777777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Valor Unitário: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1523437544"/>
            <w:placeholder>
              <w:docPart w:val="463641C5327E490EBCA96AF8462989F7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2894A98C" w14:textId="33E6DB29" w:rsidR="002F44BA" w:rsidRPr="00856F17" w:rsidRDefault="002F44BA" w:rsidP="002F44B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105649152"/>
            <w:placeholder>
              <w:docPart w:val="DD1C99566607422E88B26CC25AF92D0A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6A392E3B" w14:textId="56A55939" w:rsidR="002F44BA" w:rsidRPr="00856F17" w:rsidRDefault="002F44BA" w:rsidP="002F44B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184C4513" w14:textId="4A15379B" w:rsidR="002F44BA" w:rsidRPr="00856F17" w:rsidRDefault="002F44BA" w:rsidP="002F44B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2F44BA" w:rsidRPr="00856F17" w14:paraId="61486065" w14:textId="77777777" w:rsidTr="008156BF">
        <w:tc>
          <w:tcPr>
            <w:tcW w:w="5000" w:type="pct"/>
            <w:gridSpan w:val="13"/>
            <w:vAlign w:val="center"/>
          </w:tcPr>
          <w:p w14:paraId="33DA85B6" w14:textId="77777777" w:rsidR="002F44BA" w:rsidRPr="00856F17" w:rsidRDefault="002F44BA" w:rsidP="002F44B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2F44BA" w:rsidRPr="00856F17" w14:paraId="5517BA64" w14:textId="77777777" w:rsidTr="002F44BA">
        <w:tc>
          <w:tcPr>
            <w:tcW w:w="678" w:type="pct"/>
            <w:gridSpan w:val="2"/>
            <w:vAlign w:val="center"/>
          </w:tcPr>
          <w:p w14:paraId="0152D6B1" w14:textId="0AE3392D" w:rsidR="002F44BA" w:rsidRPr="002F44BA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Valor TOTAL: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-2040964122"/>
            <w:placeholder>
              <w:docPart w:val="E65B7C48719D4BDE86E4D6FE9780A344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6202E38B" w14:textId="67BFE35A" w:rsidR="002F44BA" w:rsidRPr="00856F17" w:rsidRDefault="002F44BA" w:rsidP="002F44B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22358347"/>
            <w:placeholder>
              <w:docPart w:val="4C6013DB189840B3B5A3E3DF00523482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23E041E3" w14:textId="106E4E9C" w:rsidR="002F44BA" w:rsidRPr="00856F17" w:rsidRDefault="002F44BA" w:rsidP="002F44BA">
                <w:pPr>
                  <w:pStyle w:val="SemEspaamento"/>
                  <w:rPr>
                    <w:rStyle w:val="Estilo1"/>
                    <w:rFonts w:cstheme="minorHAnsi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4543CCE1" w14:textId="77777777" w:rsidR="002F44BA" w:rsidRPr="00856F17" w:rsidRDefault="002F44BA" w:rsidP="002F44B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2F44BA" w:rsidRPr="00856F17" w14:paraId="7756419D" w14:textId="77777777" w:rsidTr="00DC593B">
        <w:tc>
          <w:tcPr>
            <w:tcW w:w="5000" w:type="pct"/>
            <w:gridSpan w:val="13"/>
            <w:vAlign w:val="center"/>
          </w:tcPr>
          <w:p w14:paraId="6FB7C039" w14:textId="77777777" w:rsidR="002F44BA" w:rsidRPr="00856F17" w:rsidRDefault="002F44BA" w:rsidP="002F44B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2F44BA" w:rsidRPr="00856F17" w14:paraId="3EED96E9" w14:textId="77777777" w:rsidTr="00DC593B">
        <w:tc>
          <w:tcPr>
            <w:tcW w:w="745" w:type="pct"/>
            <w:gridSpan w:val="3"/>
            <w:vAlign w:val="center"/>
          </w:tcPr>
          <w:p w14:paraId="46AA750D" w14:textId="7DFC9CB4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Link da Internet: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954911093"/>
            <w:placeholder>
              <w:docPart w:val="147B875434CC46F982D3FF1B9B27049D"/>
            </w:placeholder>
            <w:showingPlcHdr/>
          </w:sdtPr>
          <w:sdtEndPr/>
          <w:sdtContent>
            <w:tc>
              <w:tcPr>
                <w:tcW w:w="4255" w:type="pct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14593FB4" w14:textId="52F631FA" w:rsidR="002F44BA" w:rsidRPr="00DC593B" w:rsidRDefault="002F44BA" w:rsidP="002F44BA">
                <w:pPr>
                  <w:spacing w:before="60" w:after="60"/>
                  <w:rPr>
                    <w:rFonts w:cstheme="minorHAnsi"/>
                    <w:sz w:val="16"/>
                    <w:szCs w:val="16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2F44BA" w:rsidRPr="00856F17" w14:paraId="27DD1484" w14:textId="77777777" w:rsidTr="00DC593B">
        <w:tc>
          <w:tcPr>
            <w:tcW w:w="745" w:type="pct"/>
            <w:gridSpan w:val="3"/>
            <w:vAlign w:val="center"/>
          </w:tcPr>
          <w:p w14:paraId="1BE63956" w14:textId="77777777" w:rsidR="002F44BA" w:rsidRPr="00DC593B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8"/>
                <w:szCs w:val="8"/>
                <w:lang w:val="pt-BR"/>
              </w:rPr>
            </w:pPr>
          </w:p>
        </w:tc>
        <w:tc>
          <w:tcPr>
            <w:tcW w:w="4255" w:type="pct"/>
            <w:gridSpan w:val="10"/>
            <w:tcBorders>
              <w:top w:val="single" w:sz="4" w:space="0" w:color="auto"/>
            </w:tcBorders>
            <w:vAlign w:val="center"/>
          </w:tcPr>
          <w:p w14:paraId="6A325468" w14:textId="77777777" w:rsidR="002F44BA" w:rsidRPr="00DC593B" w:rsidRDefault="002F44BA" w:rsidP="002F44BA">
            <w:pPr>
              <w:spacing w:before="60" w:after="60"/>
              <w:rPr>
                <w:rFonts w:cstheme="minorHAnsi"/>
                <w:sz w:val="8"/>
                <w:szCs w:val="8"/>
                <w:lang w:val="pt-BR"/>
              </w:rPr>
            </w:pPr>
          </w:p>
        </w:tc>
      </w:tr>
      <w:tr w:rsidR="002F44BA" w:rsidRPr="00856F17" w14:paraId="7B4C997A" w14:textId="77777777" w:rsidTr="00DC593B">
        <w:tc>
          <w:tcPr>
            <w:tcW w:w="627" w:type="pct"/>
            <w:vAlign w:val="center"/>
          </w:tcPr>
          <w:p w14:paraId="2AD4405C" w14:textId="025AD696" w:rsidR="002F44BA" w:rsidRPr="00856F17" w:rsidRDefault="002F44BA" w:rsidP="002F44B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Observações: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358251834"/>
            <w:placeholder>
              <w:docPart w:val="40CDBA4F823140A7B7B38C66F8065EE3"/>
            </w:placeholder>
            <w:showingPlcHdr/>
          </w:sdtPr>
          <w:sdtEndPr/>
          <w:sdtContent>
            <w:tc>
              <w:tcPr>
                <w:tcW w:w="4373" w:type="pct"/>
                <w:gridSpan w:val="12"/>
                <w:tcBorders>
                  <w:bottom w:val="single" w:sz="4" w:space="0" w:color="auto"/>
                </w:tcBorders>
                <w:vAlign w:val="center"/>
              </w:tcPr>
              <w:p w14:paraId="2BB5DF84" w14:textId="5CBEFEA3" w:rsidR="002F44BA" w:rsidRPr="00856F17" w:rsidRDefault="002F44BA" w:rsidP="002F44B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787E3E9F" w14:textId="0A7B3A7F" w:rsidR="00D57938" w:rsidRDefault="00D57938" w:rsidP="0015686A">
      <w:pPr>
        <w:jc w:val="right"/>
        <w:rPr>
          <w:lang w:val="pt-BR"/>
        </w:rPr>
      </w:pPr>
    </w:p>
    <w:p w14:paraId="347FCED0" w14:textId="77777777" w:rsidR="00D57938" w:rsidRDefault="00D57938">
      <w:pPr>
        <w:spacing w:before="0"/>
        <w:rPr>
          <w:lang w:val="pt-BR"/>
        </w:rPr>
      </w:pPr>
      <w:r>
        <w:rPr>
          <w:lang w:val="pt-BR"/>
        </w:rPr>
        <w:br w:type="page"/>
      </w: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107"/>
        <w:gridCol w:w="140"/>
        <w:gridCol w:w="8"/>
        <w:gridCol w:w="134"/>
        <w:gridCol w:w="427"/>
        <w:gridCol w:w="140"/>
        <w:gridCol w:w="852"/>
        <w:gridCol w:w="3408"/>
        <w:gridCol w:w="844"/>
        <w:gridCol w:w="431"/>
        <w:gridCol w:w="425"/>
        <w:gridCol w:w="2240"/>
      </w:tblGrid>
      <w:tr w:rsidR="001602CE" w:rsidRPr="00856F17" w14:paraId="4E92891B" w14:textId="77777777" w:rsidTr="008150EA">
        <w:trPr>
          <w:trHeight w:val="237"/>
        </w:trPr>
        <w:tc>
          <w:tcPr>
            <w:tcW w:w="5000" w:type="pct"/>
            <w:gridSpan w:val="13"/>
            <w:shd w:val="clear" w:color="auto" w:fill="D5DCE4" w:themeFill="text2" w:themeFillTint="33"/>
            <w:vAlign w:val="bottom"/>
          </w:tcPr>
          <w:p w14:paraId="4F00037C" w14:textId="35E3B4FF" w:rsidR="001602CE" w:rsidRPr="00856F17" w:rsidRDefault="001602CE" w:rsidP="008150E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lastRenderedPageBreak/>
              <w:t xml:space="preserve">EQUIPAMENTOS </w:t>
            </w:r>
            <w:r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02</w:t>
            </w: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</w:tr>
      <w:tr w:rsidR="001602CE" w:rsidRPr="00856F17" w14:paraId="638DA9C0" w14:textId="77777777" w:rsidTr="008150EA">
        <w:tc>
          <w:tcPr>
            <w:tcW w:w="1083" w:type="pct"/>
            <w:gridSpan w:val="7"/>
            <w:vAlign w:val="center"/>
          </w:tcPr>
          <w:p w14:paraId="66A2C193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917" w:type="pct"/>
            <w:gridSpan w:val="6"/>
            <w:vAlign w:val="center"/>
          </w:tcPr>
          <w:p w14:paraId="0CE90C68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0455D20F" w14:textId="77777777" w:rsidTr="008150EA">
        <w:tc>
          <w:tcPr>
            <w:tcW w:w="1083" w:type="pct"/>
            <w:gridSpan w:val="7"/>
            <w:shd w:val="clear" w:color="auto" w:fill="FFFFFF" w:themeFill="background1"/>
            <w:vAlign w:val="center"/>
          </w:tcPr>
          <w:p w14:paraId="4CB61EE3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 xml:space="preserve">Nome do </w:t>
            </w:r>
            <w:proofErr w:type="gramStart"/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Equipamento :</w:t>
            </w:r>
            <w:proofErr w:type="gramEnd"/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869680361"/>
            <w:placeholder>
              <w:docPart w:val="BE10BE97E929416EBF6D8B4065D3A50C"/>
            </w:placeholder>
            <w:showingPlcHdr/>
          </w:sdtPr>
          <w:sdtEndPr/>
          <w:sdtContent>
            <w:tc>
              <w:tcPr>
                <w:tcW w:w="3917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01CBD923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b/>
                    <w:bCs/>
                    <w:color w:val="C0000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1E4DE536" w14:textId="77777777" w:rsidTr="008150EA">
        <w:tc>
          <w:tcPr>
            <w:tcW w:w="1016" w:type="pct"/>
            <w:gridSpan w:val="6"/>
            <w:vAlign w:val="center"/>
          </w:tcPr>
          <w:p w14:paraId="6B6841B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1785691346"/>
            <w:placeholder>
              <w:docPart w:val="54362420A1AA4784A397682C2FAF83C5"/>
            </w:placeholder>
            <w:comboBox>
              <w:listItem w:value="Tipo do equipamento"/>
              <w:listItem w:displayText="Ar condicionado" w:value="Ar condicionado"/>
              <w:listItem w:displayText="Audio / video / foto" w:value="Audio / video / foto"/>
              <w:listItem w:displayText="Equip. de Fisioterapia" w:value="Equip. de Fisioterapia"/>
              <w:listItem w:displayText="Equip. de Ed. Física" w:value="Equip. de Ed. Física"/>
              <w:listItem w:displayText="Informática (PC, tablet, notebook)" w:value="Informática (PC, tablet, notebook)"/>
              <w:listItem w:displayText="Mobiliário Padronizado (mesa, cadeira)" w:value="Mobiliário Padronizado (mesa, cadeira)"/>
              <w:listItem w:displayText="Mobiliário sob medida (embutidos)" w:value="Mobiliário sob medida (embutidos)"/>
              <w:listItem w:displayText="Diversos (eletro portáteis, eletrodomésticos)" w:value="Diversos (eletro portáteis, eletrodomésticos)"/>
              <w:listItem w:displayText="Software" w:value="Software"/>
            </w:comboBox>
          </w:sdtPr>
          <w:sdtEndPr/>
          <w:sdtContent>
            <w:tc>
              <w:tcPr>
                <w:tcW w:w="2102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19AE307D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Fonts w:ascii="Calibri" w:hAnsi="Calibri"/>
                    <w:sz w:val="20"/>
                    <w:szCs w:val="20"/>
                    <w:lang w:val="pt-BR"/>
                  </w:rPr>
                  <w:t>Diversos (eletro portáteis, eletrodomésticos)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4A86F151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Destino principal: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697851905"/>
            <w:placeholder>
              <w:docPart w:val="48859862846449058767D48E2D7BDF66"/>
            </w:placeholder>
            <w:showingPlcHdr/>
            <w:comboBox>
              <w:listItem w:value="Principal uso do bem"/>
              <w:listItem w:displayText="Ensino" w:value="Ensino"/>
              <w:listItem w:displayText="Pesquisa" w:value="Pesquisa"/>
              <w:listItem w:displayText="Extensão" w:value="Extensão"/>
              <w:listItem w:displayText="Administrativo" w:value="Administrativo"/>
              <w:listItem w:displayText="Clínica" w:value="Clínica"/>
            </w:comboBox>
          </w:sdtPr>
          <w:sdtEndPr/>
          <w:sdtContent>
            <w:tc>
              <w:tcPr>
                <w:tcW w:w="1070" w:type="pct"/>
                <w:tcBorders>
                  <w:bottom w:val="single" w:sz="4" w:space="0" w:color="auto"/>
                </w:tcBorders>
                <w:vAlign w:val="center"/>
              </w:tcPr>
              <w:p w14:paraId="35E49C53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</w:tr>
      <w:tr w:rsidR="001602CE" w:rsidRPr="00856F17" w14:paraId="1B754C25" w14:textId="77777777" w:rsidTr="008150EA">
        <w:tc>
          <w:tcPr>
            <w:tcW w:w="678" w:type="pct"/>
            <w:gridSpan w:val="2"/>
            <w:vAlign w:val="center"/>
          </w:tcPr>
          <w:p w14:paraId="2D5EFFEA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Descrição do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214317676"/>
            <w:placeholder>
              <w:docPart w:val="143B064A0CA341CA8921083A50AE34ED"/>
            </w:placeholder>
            <w:showingPlcHdr/>
          </w:sdtPr>
          <w:sdtEndPr/>
          <w:sdtContent>
            <w:tc>
              <w:tcPr>
                <w:tcW w:w="4322" w:type="pct"/>
                <w:gridSpan w:val="11"/>
                <w:tcBorders>
                  <w:bottom w:val="single" w:sz="4" w:space="0" w:color="auto"/>
                </w:tcBorders>
                <w:vAlign w:val="center"/>
              </w:tcPr>
              <w:p w14:paraId="308C8FCC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7C1C4B99" w14:textId="77777777" w:rsidTr="008150EA">
        <w:tc>
          <w:tcPr>
            <w:tcW w:w="748" w:type="pct"/>
            <w:gridSpan w:val="4"/>
            <w:vAlign w:val="center"/>
          </w:tcPr>
          <w:p w14:paraId="7DF6E26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Justificativa da aquisição: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08896359"/>
            <w:placeholder>
              <w:docPart w:val="186D18B238F24BC797A51D93B3AC62DD"/>
            </w:placeholder>
            <w:showingPlcHdr/>
          </w:sdtPr>
          <w:sdtEndPr/>
          <w:sdtContent>
            <w:tc>
              <w:tcPr>
                <w:tcW w:w="4252" w:type="pct"/>
                <w:gridSpan w:val="9"/>
                <w:tcBorders>
                  <w:bottom w:val="single" w:sz="4" w:space="0" w:color="auto"/>
                </w:tcBorders>
                <w:vAlign w:val="center"/>
              </w:tcPr>
              <w:p w14:paraId="0358AE1D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17328A63" w14:textId="77777777" w:rsidTr="008150EA">
        <w:trPr>
          <w:trHeight w:val="213"/>
        </w:trPr>
        <w:tc>
          <w:tcPr>
            <w:tcW w:w="5000" w:type="pct"/>
            <w:gridSpan w:val="13"/>
            <w:vAlign w:val="center"/>
          </w:tcPr>
          <w:p w14:paraId="648D2E35" w14:textId="77777777" w:rsidR="001602CE" w:rsidRPr="00856F17" w:rsidRDefault="001602CE" w:rsidP="008150EA">
            <w:pPr>
              <w:spacing w:before="60" w:after="60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  <w:tr w:rsidR="001602CE" w:rsidRPr="00856F17" w14:paraId="0768AD0D" w14:textId="77777777" w:rsidTr="008150EA">
        <w:tc>
          <w:tcPr>
            <w:tcW w:w="812" w:type="pct"/>
            <w:gridSpan w:val="5"/>
            <w:vAlign w:val="center"/>
          </w:tcPr>
          <w:p w14:paraId="08F3B75C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Compra: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628630294"/>
            <w:placeholder>
              <w:docPart w:val="A027001709C84EAAA053B429489004CA"/>
            </w:placeholder>
            <w:showingPlcHdr/>
            <w:comboBox>
              <w:listItem w:value="Modalidade de compra"/>
              <w:listItem w:displayText="Carta de Exclusividade" w:value="Carta de Exclusividade"/>
              <w:listItem w:displayText="Licitação - Pregão" w:value="Licitação - Pregão"/>
              <w:listItem w:displayText="Importação" w:value="Importação"/>
            </w:comboBox>
          </w:sdtPr>
          <w:sdtEndPr/>
          <w:sdtContent>
            <w:tc>
              <w:tcPr>
                <w:tcW w:w="2306" w:type="pct"/>
                <w:gridSpan w:val="4"/>
                <w:vAlign w:val="center"/>
              </w:tcPr>
              <w:p w14:paraId="08CDEB2A" w14:textId="77777777" w:rsidR="001602CE" w:rsidRPr="002F44BA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sz w:val="22"/>
                    <w:szCs w:val="22"/>
                  </w:rPr>
                  <w:t>Escolher um item.</w:t>
                </w:r>
              </w:p>
            </w:tc>
          </w:sdtContent>
        </w:sdt>
        <w:tc>
          <w:tcPr>
            <w:tcW w:w="1882" w:type="pct"/>
            <w:gridSpan w:val="4"/>
            <w:vAlign w:val="center"/>
          </w:tcPr>
          <w:p w14:paraId="5EC35A36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12ECA859" w14:textId="77777777" w:rsidTr="008150EA">
        <w:tc>
          <w:tcPr>
            <w:tcW w:w="748" w:type="pct"/>
            <w:gridSpan w:val="4"/>
            <w:vAlign w:val="center"/>
          </w:tcPr>
          <w:p w14:paraId="55C3809F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370" w:type="pct"/>
            <w:gridSpan w:val="5"/>
            <w:tcBorders>
              <w:top w:val="single" w:sz="4" w:space="0" w:color="auto"/>
            </w:tcBorders>
            <w:vAlign w:val="center"/>
          </w:tcPr>
          <w:p w14:paraId="482A36BE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609" w:type="pct"/>
            <w:gridSpan w:val="2"/>
            <w:vAlign w:val="center"/>
          </w:tcPr>
          <w:p w14:paraId="1682EED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273" w:type="pct"/>
            <w:gridSpan w:val="2"/>
            <w:vAlign w:val="center"/>
          </w:tcPr>
          <w:p w14:paraId="38118373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03DAE59D" w14:textId="77777777" w:rsidTr="008150EA">
        <w:tc>
          <w:tcPr>
            <w:tcW w:w="1083" w:type="pct"/>
            <w:gridSpan w:val="7"/>
            <w:vAlign w:val="center"/>
          </w:tcPr>
          <w:p w14:paraId="1C032272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035" w:type="pct"/>
            <w:gridSpan w:val="2"/>
            <w:vAlign w:val="center"/>
          </w:tcPr>
          <w:p w14:paraId="3F4D2729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812" w:type="pct"/>
            <w:gridSpan w:val="3"/>
            <w:vAlign w:val="center"/>
          </w:tcPr>
          <w:p w14:paraId="0DE42F22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05F0D9A9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6B37AA2E" w14:textId="77777777" w:rsidTr="008150EA">
        <w:tc>
          <w:tcPr>
            <w:tcW w:w="678" w:type="pct"/>
            <w:gridSpan w:val="2"/>
            <w:vAlign w:val="center"/>
          </w:tcPr>
          <w:p w14:paraId="7FA77AD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Quantidade: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1962230210"/>
            <w:placeholder>
              <w:docPart w:val="03E88E2316904C0E956035B2A133D7CD"/>
            </w:placeholder>
            <w:showingPlcHdr/>
            <w:comboBox>
              <w:listItem w:value="Escolher um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EndPr/>
          <w:sdtContent>
            <w:tc>
              <w:tcPr>
                <w:tcW w:w="2440" w:type="pct"/>
                <w:gridSpan w:val="7"/>
                <w:tcBorders>
                  <w:bottom w:val="single" w:sz="4" w:space="0" w:color="auto"/>
                </w:tcBorders>
                <w:vAlign w:val="center"/>
              </w:tcPr>
              <w:p w14:paraId="572197C0" w14:textId="77777777" w:rsidR="001602CE" w:rsidRPr="00856F17" w:rsidRDefault="001602CE" w:rsidP="008150EA">
                <w:pPr>
                  <w:spacing w:before="60" w:after="60"/>
                  <w:rPr>
                    <w:rFonts w:ascii="Calibri" w:hAnsi="Calibri"/>
                    <w:sz w:val="2"/>
                    <w:szCs w:val="2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3EC77964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0588C69A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1D4D284C" w14:textId="77777777" w:rsidTr="008150EA">
        <w:tc>
          <w:tcPr>
            <w:tcW w:w="3930" w:type="pct"/>
            <w:gridSpan w:val="12"/>
            <w:vAlign w:val="center"/>
          </w:tcPr>
          <w:p w14:paraId="5188954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7FD4AF11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4A860669" w14:textId="77777777" w:rsidTr="008150EA">
        <w:tc>
          <w:tcPr>
            <w:tcW w:w="678" w:type="pct"/>
            <w:gridSpan w:val="2"/>
            <w:vAlign w:val="center"/>
          </w:tcPr>
          <w:p w14:paraId="340FAEAC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Valor Unitário: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158044435"/>
            <w:placeholder>
              <w:docPart w:val="CE6B37D3FA5541AAA81C8D7FDC97A04C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58ACC5C3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574976647"/>
            <w:placeholder>
              <w:docPart w:val="9212C6045F2446C1B51FFF8B24EF5525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72BBC67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63E7B134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21E59186" w14:textId="77777777" w:rsidTr="008150EA">
        <w:tc>
          <w:tcPr>
            <w:tcW w:w="5000" w:type="pct"/>
            <w:gridSpan w:val="13"/>
            <w:vAlign w:val="center"/>
          </w:tcPr>
          <w:p w14:paraId="12B0C0EA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78328F69" w14:textId="77777777" w:rsidTr="008150EA">
        <w:tc>
          <w:tcPr>
            <w:tcW w:w="678" w:type="pct"/>
            <w:gridSpan w:val="2"/>
            <w:vAlign w:val="center"/>
          </w:tcPr>
          <w:p w14:paraId="7F0C8436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Valor TOTAL: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-990937661"/>
            <w:placeholder>
              <w:docPart w:val="05328BE0481C4F379489F7D73E2293F6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1E391736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28025310"/>
            <w:placeholder>
              <w:docPart w:val="5107304D92F547BCAFD2FE096CC80B95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0F3C3562" w14:textId="77777777" w:rsidR="001602CE" w:rsidRPr="00856F17" w:rsidRDefault="001602CE" w:rsidP="008150EA">
                <w:pPr>
                  <w:pStyle w:val="SemEspaamento"/>
                  <w:rPr>
                    <w:rStyle w:val="Estilo1"/>
                    <w:rFonts w:cstheme="minorHAnsi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13D89E03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1AEEAF92" w14:textId="77777777" w:rsidTr="008150EA">
        <w:tc>
          <w:tcPr>
            <w:tcW w:w="5000" w:type="pct"/>
            <w:gridSpan w:val="13"/>
            <w:vAlign w:val="center"/>
          </w:tcPr>
          <w:p w14:paraId="46B4A36F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5E1E81B0" w14:textId="77777777" w:rsidTr="008150EA">
        <w:tc>
          <w:tcPr>
            <w:tcW w:w="745" w:type="pct"/>
            <w:gridSpan w:val="3"/>
            <w:vAlign w:val="center"/>
          </w:tcPr>
          <w:p w14:paraId="51D22A23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Link da Internet: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715570647"/>
            <w:placeholder>
              <w:docPart w:val="6867DC58EB264CFEA2FAC7F24F33F2FC"/>
            </w:placeholder>
            <w:showingPlcHdr/>
          </w:sdtPr>
          <w:sdtEndPr/>
          <w:sdtContent>
            <w:tc>
              <w:tcPr>
                <w:tcW w:w="4255" w:type="pct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06A7601A" w14:textId="77777777" w:rsidR="001602CE" w:rsidRPr="00DC593B" w:rsidRDefault="001602CE" w:rsidP="008150EA">
                <w:pPr>
                  <w:spacing w:before="60" w:after="60"/>
                  <w:rPr>
                    <w:rFonts w:cstheme="minorHAnsi"/>
                    <w:sz w:val="16"/>
                    <w:szCs w:val="16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37A29FEF" w14:textId="77777777" w:rsidTr="008150EA">
        <w:tc>
          <w:tcPr>
            <w:tcW w:w="745" w:type="pct"/>
            <w:gridSpan w:val="3"/>
            <w:vAlign w:val="center"/>
          </w:tcPr>
          <w:p w14:paraId="53621846" w14:textId="77777777" w:rsidR="001602CE" w:rsidRPr="00DC593B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8"/>
                <w:szCs w:val="8"/>
                <w:lang w:val="pt-BR"/>
              </w:rPr>
            </w:pPr>
          </w:p>
        </w:tc>
        <w:tc>
          <w:tcPr>
            <w:tcW w:w="4255" w:type="pct"/>
            <w:gridSpan w:val="10"/>
            <w:tcBorders>
              <w:top w:val="single" w:sz="4" w:space="0" w:color="auto"/>
            </w:tcBorders>
            <w:vAlign w:val="center"/>
          </w:tcPr>
          <w:p w14:paraId="754A1F60" w14:textId="77777777" w:rsidR="001602CE" w:rsidRPr="00DC593B" w:rsidRDefault="001602CE" w:rsidP="008150EA">
            <w:pPr>
              <w:spacing w:before="60" w:after="60"/>
              <w:rPr>
                <w:rFonts w:cstheme="minorHAnsi"/>
                <w:sz w:val="8"/>
                <w:szCs w:val="8"/>
                <w:lang w:val="pt-BR"/>
              </w:rPr>
            </w:pPr>
          </w:p>
        </w:tc>
      </w:tr>
      <w:tr w:rsidR="001602CE" w:rsidRPr="00856F17" w14:paraId="306AD341" w14:textId="77777777" w:rsidTr="008150EA">
        <w:tc>
          <w:tcPr>
            <w:tcW w:w="627" w:type="pct"/>
            <w:vAlign w:val="center"/>
          </w:tcPr>
          <w:p w14:paraId="74DE699D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Observações: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25057324"/>
            <w:placeholder>
              <w:docPart w:val="6D8F844D81F4408D9A51A8B30C1DDBCB"/>
            </w:placeholder>
            <w:showingPlcHdr/>
          </w:sdtPr>
          <w:sdtEndPr/>
          <w:sdtContent>
            <w:tc>
              <w:tcPr>
                <w:tcW w:w="4373" w:type="pct"/>
                <w:gridSpan w:val="12"/>
                <w:tcBorders>
                  <w:bottom w:val="single" w:sz="4" w:space="0" w:color="auto"/>
                </w:tcBorders>
                <w:vAlign w:val="center"/>
              </w:tcPr>
              <w:p w14:paraId="1386AB6B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31544F84" w14:textId="244DA438" w:rsidR="001602CE" w:rsidRDefault="001602CE" w:rsidP="001602CE">
      <w:pPr>
        <w:jc w:val="center"/>
        <w:rPr>
          <w:lang w:val="pt-BR"/>
        </w:rPr>
      </w:pPr>
    </w:p>
    <w:p w14:paraId="51A1CC90" w14:textId="77777777" w:rsidR="001602CE" w:rsidRDefault="001602CE">
      <w:pPr>
        <w:spacing w:before="0"/>
        <w:rPr>
          <w:lang w:val="pt-BR"/>
        </w:rPr>
      </w:pPr>
      <w:r>
        <w:rPr>
          <w:lang w:val="pt-BR"/>
        </w:rPr>
        <w:br w:type="page"/>
      </w: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107"/>
        <w:gridCol w:w="140"/>
        <w:gridCol w:w="8"/>
        <w:gridCol w:w="134"/>
        <w:gridCol w:w="427"/>
        <w:gridCol w:w="140"/>
        <w:gridCol w:w="852"/>
        <w:gridCol w:w="3408"/>
        <w:gridCol w:w="844"/>
        <w:gridCol w:w="431"/>
        <w:gridCol w:w="425"/>
        <w:gridCol w:w="2240"/>
      </w:tblGrid>
      <w:tr w:rsidR="001602CE" w:rsidRPr="00856F17" w14:paraId="1FFC0EAC" w14:textId="77777777" w:rsidTr="008150EA">
        <w:trPr>
          <w:trHeight w:val="237"/>
        </w:trPr>
        <w:tc>
          <w:tcPr>
            <w:tcW w:w="5000" w:type="pct"/>
            <w:gridSpan w:val="13"/>
            <w:shd w:val="clear" w:color="auto" w:fill="D5DCE4" w:themeFill="text2" w:themeFillTint="33"/>
            <w:vAlign w:val="bottom"/>
          </w:tcPr>
          <w:p w14:paraId="6A5D7FC8" w14:textId="3D3C86E8" w:rsidR="001602CE" w:rsidRPr="00856F17" w:rsidRDefault="001602CE" w:rsidP="008150E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lastRenderedPageBreak/>
              <w:t xml:space="preserve">EQUIPAMENTOS </w:t>
            </w:r>
            <w:r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03</w:t>
            </w: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</w:tr>
      <w:tr w:rsidR="001602CE" w:rsidRPr="00856F17" w14:paraId="6DBA8335" w14:textId="77777777" w:rsidTr="008150EA">
        <w:tc>
          <w:tcPr>
            <w:tcW w:w="1083" w:type="pct"/>
            <w:gridSpan w:val="7"/>
            <w:vAlign w:val="center"/>
          </w:tcPr>
          <w:p w14:paraId="23CBAF5B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917" w:type="pct"/>
            <w:gridSpan w:val="6"/>
            <w:vAlign w:val="center"/>
          </w:tcPr>
          <w:p w14:paraId="58130BDA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4D1F456A" w14:textId="77777777" w:rsidTr="008150EA">
        <w:tc>
          <w:tcPr>
            <w:tcW w:w="1083" w:type="pct"/>
            <w:gridSpan w:val="7"/>
            <w:shd w:val="clear" w:color="auto" w:fill="FFFFFF" w:themeFill="background1"/>
            <w:vAlign w:val="center"/>
          </w:tcPr>
          <w:p w14:paraId="2748805E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 xml:space="preserve">Nome do </w:t>
            </w:r>
            <w:proofErr w:type="gramStart"/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Equipamento :</w:t>
            </w:r>
            <w:proofErr w:type="gramEnd"/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906137347"/>
            <w:placeholder>
              <w:docPart w:val="391ED9C1D73643EDA0536F90234275E6"/>
            </w:placeholder>
            <w:showingPlcHdr/>
          </w:sdtPr>
          <w:sdtEndPr/>
          <w:sdtContent>
            <w:tc>
              <w:tcPr>
                <w:tcW w:w="3917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23715038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b/>
                    <w:bCs/>
                    <w:color w:val="C0000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3CF7469D" w14:textId="77777777" w:rsidTr="008150EA">
        <w:tc>
          <w:tcPr>
            <w:tcW w:w="1016" w:type="pct"/>
            <w:gridSpan w:val="6"/>
            <w:vAlign w:val="center"/>
          </w:tcPr>
          <w:p w14:paraId="43B6E1E1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478989179"/>
            <w:placeholder>
              <w:docPart w:val="6BE8060076EF4344BCDBC54CCD2BD8A8"/>
            </w:placeholder>
            <w:comboBox>
              <w:listItem w:value="Tipo do equipamento"/>
              <w:listItem w:displayText="Ar condicionado" w:value="Ar condicionado"/>
              <w:listItem w:displayText="Audio / video / foto" w:value="Audio / video / foto"/>
              <w:listItem w:displayText="Equip. de Fisioterapia" w:value="Equip. de Fisioterapia"/>
              <w:listItem w:displayText="Equip. de Ed. Física" w:value="Equip. de Ed. Física"/>
              <w:listItem w:displayText="Informática (PC, tablet, notebook)" w:value="Informática (PC, tablet, notebook)"/>
              <w:listItem w:displayText="Mobiliário Padronizado (mesa, cadeira)" w:value="Mobiliário Padronizado (mesa, cadeira)"/>
              <w:listItem w:displayText="Mobiliário sob medida (embutidos)" w:value="Mobiliário sob medida (embutidos)"/>
              <w:listItem w:displayText="Diversos (eletro portáteis, eletrodomésticos)" w:value="Diversos (eletro portáteis, eletrodomésticos)"/>
              <w:listItem w:displayText="Software" w:value="Software"/>
            </w:comboBox>
          </w:sdtPr>
          <w:sdtEndPr/>
          <w:sdtContent>
            <w:tc>
              <w:tcPr>
                <w:tcW w:w="2102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5A043D91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Fonts w:ascii="Calibri" w:hAnsi="Calibri"/>
                    <w:sz w:val="20"/>
                    <w:szCs w:val="20"/>
                    <w:lang w:val="pt-BR"/>
                  </w:rPr>
                  <w:t>Diversos (eletro portáteis, eletrodomésticos)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6FBAD2CB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Destino principal: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224446598"/>
            <w:placeholder>
              <w:docPart w:val="FD66F56ED76943E5B06196EE6465CCF6"/>
            </w:placeholder>
            <w:showingPlcHdr/>
            <w:comboBox>
              <w:listItem w:value="Principal uso do bem"/>
              <w:listItem w:displayText="Ensino" w:value="Ensino"/>
              <w:listItem w:displayText="Pesquisa" w:value="Pesquisa"/>
              <w:listItem w:displayText="Extensão" w:value="Extensão"/>
              <w:listItem w:displayText="Administrativo" w:value="Administrativo"/>
              <w:listItem w:displayText="Clínica" w:value="Clínica"/>
            </w:comboBox>
          </w:sdtPr>
          <w:sdtEndPr/>
          <w:sdtContent>
            <w:tc>
              <w:tcPr>
                <w:tcW w:w="1070" w:type="pct"/>
                <w:tcBorders>
                  <w:bottom w:val="single" w:sz="4" w:space="0" w:color="auto"/>
                </w:tcBorders>
                <w:vAlign w:val="center"/>
              </w:tcPr>
              <w:p w14:paraId="6D359DE5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</w:tr>
      <w:tr w:rsidR="001602CE" w:rsidRPr="00856F17" w14:paraId="0A739C16" w14:textId="77777777" w:rsidTr="008150EA">
        <w:tc>
          <w:tcPr>
            <w:tcW w:w="678" w:type="pct"/>
            <w:gridSpan w:val="2"/>
            <w:vAlign w:val="center"/>
          </w:tcPr>
          <w:p w14:paraId="755CC894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Descrição do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972479629"/>
            <w:placeholder>
              <w:docPart w:val="DD5E7B2F3EB14060B48C809F06FA0614"/>
            </w:placeholder>
            <w:showingPlcHdr/>
          </w:sdtPr>
          <w:sdtEndPr/>
          <w:sdtContent>
            <w:tc>
              <w:tcPr>
                <w:tcW w:w="4322" w:type="pct"/>
                <w:gridSpan w:val="11"/>
                <w:tcBorders>
                  <w:bottom w:val="single" w:sz="4" w:space="0" w:color="auto"/>
                </w:tcBorders>
                <w:vAlign w:val="center"/>
              </w:tcPr>
              <w:p w14:paraId="0387C3EA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6D7EA6A4" w14:textId="77777777" w:rsidTr="008150EA">
        <w:tc>
          <w:tcPr>
            <w:tcW w:w="748" w:type="pct"/>
            <w:gridSpan w:val="4"/>
            <w:vAlign w:val="center"/>
          </w:tcPr>
          <w:p w14:paraId="1037B4B0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Justificativa da aquisição: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2140911299"/>
            <w:placeholder>
              <w:docPart w:val="A4EEACB27C064E04907A1721815E6528"/>
            </w:placeholder>
            <w:showingPlcHdr/>
          </w:sdtPr>
          <w:sdtEndPr/>
          <w:sdtContent>
            <w:tc>
              <w:tcPr>
                <w:tcW w:w="4252" w:type="pct"/>
                <w:gridSpan w:val="9"/>
                <w:tcBorders>
                  <w:bottom w:val="single" w:sz="4" w:space="0" w:color="auto"/>
                </w:tcBorders>
                <w:vAlign w:val="center"/>
              </w:tcPr>
              <w:p w14:paraId="441B7C5C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5E0C0E20" w14:textId="77777777" w:rsidTr="008150EA">
        <w:trPr>
          <w:trHeight w:val="213"/>
        </w:trPr>
        <w:tc>
          <w:tcPr>
            <w:tcW w:w="5000" w:type="pct"/>
            <w:gridSpan w:val="13"/>
            <w:vAlign w:val="center"/>
          </w:tcPr>
          <w:p w14:paraId="2ECBDDE3" w14:textId="77777777" w:rsidR="001602CE" w:rsidRPr="00856F17" w:rsidRDefault="001602CE" w:rsidP="008150EA">
            <w:pPr>
              <w:spacing w:before="60" w:after="60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  <w:tr w:rsidR="001602CE" w:rsidRPr="00856F17" w14:paraId="79B61B64" w14:textId="77777777" w:rsidTr="008150EA">
        <w:tc>
          <w:tcPr>
            <w:tcW w:w="812" w:type="pct"/>
            <w:gridSpan w:val="5"/>
            <w:vAlign w:val="center"/>
          </w:tcPr>
          <w:p w14:paraId="0F86D877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Compra: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237861197"/>
            <w:placeholder>
              <w:docPart w:val="5D2098BFD71F45CD96D74AAF210FD890"/>
            </w:placeholder>
            <w:showingPlcHdr/>
            <w:comboBox>
              <w:listItem w:value="Modalidade de compra"/>
              <w:listItem w:displayText="Carta de Exclusividade" w:value="Carta de Exclusividade"/>
              <w:listItem w:displayText="Licitação - Pregão" w:value="Licitação - Pregão"/>
              <w:listItem w:displayText="Importação" w:value="Importação"/>
            </w:comboBox>
          </w:sdtPr>
          <w:sdtEndPr/>
          <w:sdtContent>
            <w:tc>
              <w:tcPr>
                <w:tcW w:w="2306" w:type="pct"/>
                <w:gridSpan w:val="4"/>
                <w:vAlign w:val="center"/>
              </w:tcPr>
              <w:p w14:paraId="432B03DA" w14:textId="77777777" w:rsidR="001602CE" w:rsidRPr="002F44BA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sz w:val="22"/>
                    <w:szCs w:val="22"/>
                  </w:rPr>
                  <w:t>Escolher um item.</w:t>
                </w:r>
              </w:p>
            </w:tc>
          </w:sdtContent>
        </w:sdt>
        <w:tc>
          <w:tcPr>
            <w:tcW w:w="1882" w:type="pct"/>
            <w:gridSpan w:val="4"/>
            <w:vAlign w:val="center"/>
          </w:tcPr>
          <w:p w14:paraId="643FABFE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505A1681" w14:textId="77777777" w:rsidTr="008150EA">
        <w:tc>
          <w:tcPr>
            <w:tcW w:w="748" w:type="pct"/>
            <w:gridSpan w:val="4"/>
            <w:vAlign w:val="center"/>
          </w:tcPr>
          <w:p w14:paraId="5A45CFA6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370" w:type="pct"/>
            <w:gridSpan w:val="5"/>
            <w:tcBorders>
              <w:top w:val="single" w:sz="4" w:space="0" w:color="auto"/>
            </w:tcBorders>
            <w:vAlign w:val="center"/>
          </w:tcPr>
          <w:p w14:paraId="433C0B1D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609" w:type="pct"/>
            <w:gridSpan w:val="2"/>
            <w:vAlign w:val="center"/>
          </w:tcPr>
          <w:p w14:paraId="71834261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273" w:type="pct"/>
            <w:gridSpan w:val="2"/>
            <w:vAlign w:val="center"/>
          </w:tcPr>
          <w:p w14:paraId="53968430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0D3C72CF" w14:textId="77777777" w:rsidTr="008150EA">
        <w:tc>
          <w:tcPr>
            <w:tcW w:w="1083" w:type="pct"/>
            <w:gridSpan w:val="7"/>
            <w:vAlign w:val="center"/>
          </w:tcPr>
          <w:p w14:paraId="2B1E3060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035" w:type="pct"/>
            <w:gridSpan w:val="2"/>
            <w:vAlign w:val="center"/>
          </w:tcPr>
          <w:p w14:paraId="4032A0BA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812" w:type="pct"/>
            <w:gridSpan w:val="3"/>
            <w:vAlign w:val="center"/>
          </w:tcPr>
          <w:p w14:paraId="714CCED7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2AA8150E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52996EC4" w14:textId="77777777" w:rsidTr="008150EA">
        <w:tc>
          <w:tcPr>
            <w:tcW w:w="678" w:type="pct"/>
            <w:gridSpan w:val="2"/>
            <w:vAlign w:val="center"/>
          </w:tcPr>
          <w:p w14:paraId="630D35E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Quantidade: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778015784"/>
            <w:placeholder>
              <w:docPart w:val="0763CF08973E445498C120189DC7D949"/>
            </w:placeholder>
            <w:showingPlcHdr/>
            <w:comboBox>
              <w:listItem w:value="Escolher um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EndPr/>
          <w:sdtContent>
            <w:tc>
              <w:tcPr>
                <w:tcW w:w="2440" w:type="pct"/>
                <w:gridSpan w:val="7"/>
                <w:tcBorders>
                  <w:bottom w:val="single" w:sz="4" w:space="0" w:color="auto"/>
                </w:tcBorders>
                <w:vAlign w:val="center"/>
              </w:tcPr>
              <w:p w14:paraId="0CDAD749" w14:textId="77777777" w:rsidR="001602CE" w:rsidRPr="00856F17" w:rsidRDefault="001602CE" w:rsidP="008150EA">
                <w:pPr>
                  <w:spacing w:before="60" w:after="60"/>
                  <w:rPr>
                    <w:rFonts w:ascii="Calibri" w:hAnsi="Calibri"/>
                    <w:sz w:val="2"/>
                    <w:szCs w:val="2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4281CD9B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08B99518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6DF401D5" w14:textId="77777777" w:rsidTr="008150EA">
        <w:tc>
          <w:tcPr>
            <w:tcW w:w="3930" w:type="pct"/>
            <w:gridSpan w:val="12"/>
            <w:vAlign w:val="center"/>
          </w:tcPr>
          <w:p w14:paraId="633B461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73FDE2D5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6298A245" w14:textId="77777777" w:rsidTr="008150EA">
        <w:tc>
          <w:tcPr>
            <w:tcW w:w="678" w:type="pct"/>
            <w:gridSpan w:val="2"/>
            <w:vAlign w:val="center"/>
          </w:tcPr>
          <w:p w14:paraId="44F73D5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Valor Unitário: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729353093"/>
            <w:placeholder>
              <w:docPart w:val="BF444B374D8C45D6AE3774F2CAD436F7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5BF92146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903263315"/>
            <w:placeholder>
              <w:docPart w:val="8E99EA742ECB43DA928B868957AC12F8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F7E5F21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2E1479FD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5CDF446C" w14:textId="77777777" w:rsidTr="008150EA">
        <w:tc>
          <w:tcPr>
            <w:tcW w:w="5000" w:type="pct"/>
            <w:gridSpan w:val="13"/>
            <w:vAlign w:val="center"/>
          </w:tcPr>
          <w:p w14:paraId="14961639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29625A1E" w14:textId="77777777" w:rsidTr="008150EA">
        <w:tc>
          <w:tcPr>
            <w:tcW w:w="678" w:type="pct"/>
            <w:gridSpan w:val="2"/>
            <w:vAlign w:val="center"/>
          </w:tcPr>
          <w:p w14:paraId="7C50DA84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Valor TOTAL: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784460935"/>
            <w:placeholder>
              <w:docPart w:val="7D8FBB648C1B4D0F98805937DFE79594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44DC00C0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955366980"/>
            <w:placeholder>
              <w:docPart w:val="7CE72F848D444AEC9D0B54BEF94EA89A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471596E6" w14:textId="77777777" w:rsidR="001602CE" w:rsidRPr="00856F17" w:rsidRDefault="001602CE" w:rsidP="008150EA">
                <w:pPr>
                  <w:pStyle w:val="SemEspaamento"/>
                  <w:rPr>
                    <w:rStyle w:val="Estilo1"/>
                    <w:rFonts w:cstheme="minorHAnsi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224AC488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41AFC32C" w14:textId="77777777" w:rsidTr="008150EA">
        <w:tc>
          <w:tcPr>
            <w:tcW w:w="5000" w:type="pct"/>
            <w:gridSpan w:val="13"/>
            <w:vAlign w:val="center"/>
          </w:tcPr>
          <w:p w14:paraId="3D27FA07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525B82B6" w14:textId="77777777" w:rsidTr="008150EA">
        <w:tc>
          <w:tcPr>
            <w:tcW w:w="745" w:type="pct"/>
            <w:gridSpan w:val="3"/>
            <w:vAlign w:val="center"/>
          </w:tcPr>
          <w:p w14:paraId="0EDF46A7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Link da Internet: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53774327"/>
            <w:placeholder>
              <w:docPart w:val="8C30607984564F6D8C12447CAB21E2FF"/>
            </w:placeholder>
            <w:showingPlcHdr/>
          </w:sdtPr>
          <w:sdtEndPr/>
          <w:sdtContent>
            <w:tc>
              <w:tcPr>
                <w:tcW w:w="4255" w:type="pct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26A63C14" w14:textId="77777777" w:rsidR="001602CE" w:rsidRPr="00DC593B" w:rsidRDefault="001602CE" w:rsidP="008150EA">
                <w:pPr>
                  <w:spacing w:before="60" w:after="60"/>
                  <w:rPr>
                    <w:rFonts w:cstheme="minorHAnsi"/>
                    <w:sz w:val="16"/>
                    <w:szCs w:val="16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7A61C00E" w14:textId="77777777" w:rsidTr="008150EA">
        <w:tc>
          <w:tcPr>
            <w:tcW w:w="745" w:type="pct"/>
            <w:gridSpan w:val="3"/>
            <w:vAlign w:val="center"/>
          </w:tcPr>
          <w:p w14:paraId="1BB269D8" w14:textId="77777777" w:rsidR="001602CE" w:rsidRPr="00DC593B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8"/>
                <w:szCs w:val="8"/>
                <w:lang w:val="pt-BR"/>
              </w:rPr>
            </w:pPr>
          </w:p>
        </w:tc>
        <w:tc>
          <w:tcPr>
            <w:tcW w:w="4255" w:type="pct"/>
            <w:gridSpan w:val="10"/>
            <w:tcBorders>
              <w:top w:val="single" w:sz="4" w:space="0" w:color="auto"/>
            </w:tcBorders>
            <w:vAlign w:val="center"/>
          </w:tcPr>
          <w:p w14:paraId="26934243" w14:textId="77777777" w:rsidR="001602CE" w:rsidRPr="00DC593B" w:rsidRDefault="001602CE" w:rsidP="008150EA">
            <w:pPr>
              <w:spacing w:before="60" w:after="60"/>
              <w:rPr>
                <w:rFonts w:cstheme="minorHAnsi"/>
                <w:sz w:val="8"/>
                <w:szCs w:val="8"/>
                <w:lang w:val="pt-BR"/>
              </w:rPr>
            </w:pPr>
          </w:p>
        </w:tc>
      </w:tr>
      <w:tr w:rsidR="001602CE" w:rsidRPr="00856F17" w14:paraId="49BE90FC" w14:textId="77777777" w:rsidTr="008150EA">
        <w:tc>
          <w:tcPr>
            <w:tcW w:w="627" w:type="pct"/>
            <w:vAlign w:val="center"/>
          </w:tcPr>
          <w:p w14:paraId="1311D060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Observações: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300955132"/>
            <w:placeholder>
              <w:docPart w:val="E33A0046345941EE875A4A39731EA701"/>
            </w:placeholder>
            <w:showingPlcHdr/>
          </w:sdtPr>
          <w:sdtEndPr/>
          <w:sdtContent>
            <w:tc>
              <w:tcPr>
                <w:tcW w:w="4373" w:type="pct"/>
                <w:gridSpan w:val="12"/>
                <w:tcBorders>
                  <w:bottom w:val="single" w:sz="4" w:space="0" w:color="auto"/>
                </w:tcBorders>
                <w:vAlign w:val="center"/>
              </w:tcPr>
              <w:p w14:paraId="2D73ACF2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478A6B92" w14:textId="35C54361" w:rsidR="001602CE" w:rsidRDefault="001602CE" w:rsidP="001602CE">
      <w:pPr>
        <w:jc w:val="center"/>
        <w:rPr>
          <w:lang w:val="pt-BR"/>
        </w:rPr>
      </w:pPr>
    </w:p>
    <w:p w14:paraId="6BB6C05E" w14:textId="77777777" w:rsidR="001602CE" w:rsidRDefault="001602CE">
      <w:pPr>
        <w:spacing w:before="0"/>
        <w:rPr>
          <w:lang w:val="pt-BR"/>
        </w:rPr>
      </w:pPr>
      <w:r>
        <w:rPr>
          <w:lang w:val="pt-BR"/>
        </w:rPr>
        <w:br w:type="page"/>
      </w: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107"/>
        <w:gridCol w:w="140"/>
        <w:gridCol w:w="8"/>
        <w:gridCol w:w="134"/>
        <w:gridCol w:w="427"/>
        <w:gridCol w:w="140"/>
        <w:gridCol w:w="852"/>
        <w:gridCol w:w="3408"/>
        <w:gridCol w:w="844"/>
        <w:gridCol w:w="431"/>
        <w:gridCol w:w="425"/>
        <w:gridCol w:w="2240"/>
      </w:tblGrid>
      <w:tr w:rsidR="001602CE" w:rsidRPr="00856F17" w14:paraId="6A07074D" w14:textId="77777777" w:rsidTr="008150EA">
        <w:trPr>
          <w:trHeight w:val="237"/>
        </w:trPr>
        <w:tc>
          <w:tcPr>
            <w:tcW w:w="5000" w:type="pct"/>
            <w:gridSpan w:val="13"/>
            <w:shd w:val="clear" w:color="auto" w:fill="D5DCE4" w:themeFill="text2" w:themeFillTint="33"/>
            <w:vAlign w:val="bottom"/>
          </w:tcPr>
          <w:p w14:paraId="6532D44A" w14:textId="5C3971EC" w:rsidR="001602CE" w:rsidRPr="00856F17" w:rsidRDefault="001602CE" w:rsidP="008150E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lastRenderedPageBreak/>
              <w:t xml:space="preserve">EQUIPAMENTOS </w:t>
            </w:r>
            <w:r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04</w:t>
            </w: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</w:tr>
      <w:tr w:rsidR="001602CE" w:rsidRPr="00856F17" w14:paraId="69E93D7F" w14:textId="77777777" w:rsidTr="008150EA">
        <w:tc>
          <w:tcPr>
            <w:tcW w:w="1083" w:type="pct"/>
            <w:gridSpan w:val="7"/>
            <w:vAlign w:val="center"/>
          </w:tcPr>
          <w:p w14:paraId="2AB00ECF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917" w:type="pct"/>
            <w:gridSpan w:val="6"/>
            <w:vAlign w:val="center"/>
          </w:tcPr>
          <w:p w14:paraId="3F34DC03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798E649D" w14:textId="77777777" w:rsidTr="008150EA">
        <w:tc>
          <w:tcPr>
            <w:tcW w:w="1083" w:type="pct"/>
            <w:gridSpan w:val="7"/>
            <w:shd w:val="clear" w:color="auto" w:fill="FFFFFF" w:themeFill="background1"/>
            <w:vAlign w:val="center"/>
          </w:tcPr>
          <w:p w14:paraId="33E92C3F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 xml:space="preserve">Nome do </w:t>
            </w:r>
            <w:proofErr w:type="gramStart"/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Equipamento :</w:t>
            </w:r>
            <w:proofErr w:type="gramEnd"/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1174638745"/>
            <w:placeholder>
              <w:docPart w:val="AEE4319A5D74452397A0EEEF6C8B0E15"/>
            </w:placeholder>
            <w:showingPlcHdr/>
          </w:sdtPr>
          <w:sdtEndPr/>
          <w:sdtContent>
            <w:tc>
              <w:tcPr>
                <w:tcW w:w="3917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13533113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b/>
                    <w:bCs/>
                    <w:color w:val="C0000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3CA123C6" w14:textId="77777777" w:rsidTr="008150EA">
        <w:tc>
          <w:tcPr>
            <w:tcW w:w="1016" w:type="pct"/>
            <w:gridSpan w:val="6"/>
            <w:vAlign w:val="center"/>
          </w:tcPr>
          <w:p w14:paraId="66B6DC82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726963814"/>
            <w:placeholder>
              <w:docPart w:val="F6D008E89CE044F48096ABA4F61982BA"/>
            </w:placeholder>
            <w:comboBox>
              <w:listItem w:value="Tipo do equipamento"/>
              <w:listItem w:displayText="Ar condicionado" w:value="Ar condicionado"/>
              <w:listItem w:displayText="Audio / video / foto" w:value="Audio / video / foto"/>
              <w:listItem w:displayText="Equip. de Fisioterapia" w:value="Equip. de Fisioterapia"/>
              <w:listItem w:displayText="Equip. de Ed. Física" w:value="Equip. de Ed. Física"/>
              <w:listItem w:displayText="Informática (PC, tablet, notebook)" w:value="Informática (PC, tablet, notebook)"/>
              <w:listItem w:displayText="Mobiliário Padronizado (mesa, cadeira)" w:value="Mobiliário Padronizado (mesa, cadeira)"/>
              <w:listItem w:displayText="Mobiliário sob medida (embutidos)" w:value="Mobiliário sob medida (embutidos)"/>
              <w:listItem w:displayText="Diversos (eletro portáteis, eletrodomésticos)" w:value="Diversos (eletro portáteis, eletrodomésticos)"/>
              <w:listItem w:displayText="Software" w:value="Software"/>
            </w:comboBox>
          </w:sdtPr>
          <w:sdtEndPr/>
          <w:sdtContent>
            <w:tc>
              <w:tcPr>
                <w:tcW w:w="2102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103662A3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Fonts w:ascii="Calibri" w:hAnsi="Calibri"/>
                    <w:sz w:val="20"/>
                    <w:szCs w:val="20"/>
                    <w:lang w:val="pt-BR"/>
                  </w:rPr>
                  <w:t>Diversos (eletro portáteis, eletrodomésticos)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1172C0EA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Destino principal: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936798367"/>
            <w:placeholder>
              <w:docPart w:val="8AA8517CBC7E4E159A00F4773777D389"/>
            </w:placeholder>
            <w:showingPlcHdr/>
            <w:comboBox>
              <w:listItem w:value="Principal uso do bem"/>
              <w:listItem w:displayText="Ensino" w:value="Ensino"/>
              <w:listItem w:displayText="Pesquisa" w:value="Pesquisa"/>
              <w:listItem w:displayText="Extensão" w:value="Extensão"/>
              <w:listItem w:displayText="Administrativo" w:value="Administrativo"/>
              <w:listItem w:displayText="Clínica" w:value="Clínica"/>
            </w:comboBox>
          </w:sdtPr>
          <w:sdtEndPr/>
          <w:sdtContent>
            <w:tc>
              <w:tcPr>
                <w:tcW w:w="1070" w:type="pct"/>
                <w:tcBorders>
                  <w:bottom w:val="single" w:sz="4" w:space="0" w:color="auto"/>
                </w:tcBorders>
                <w:vAlign w:val="center"/>
              </w:tcPr>
              <w:p w14:paraId="7A5F7F3C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</w:tr>
      <w:tr w:rsidR="001602CE" w:rsidRPr="00856F17" w14:paraId="1422781B" w14:textId="77777777" w:rsidTr="008150EA">
        <w:tc>
          <w:tcPr>
            <w:tcW w:w="678" w:type="pct"/>
            <w:gridSpan w:val="2"/>
            <w:vAlign w:val="center"/>
          </w:tcPr>
          <w:p w14:paraId="0CE629E4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Descrição do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10482718"/>
            <w:placeholder>
              <w:docPart w:val="880623D2DC1441BDA859FEBD446D98D6"/>
            </w:placeholder>
            <w:showingPlcHdr/>
          </w:sdtPr>
          <w:sdtEndPr/>
          <w:sdtContent>
            <w:tc>
              <w:tcPr>
                <w:tcW w:w="4322" w:type="pct"/>
                <w:gridSpan w:val="11"/>
                <w:tcBorders>
                  <w:bottom w:val="single" w:sz="4" w:space="0" w:color="auto"/>
                </w:tcBorders>
                <w:vAlign w:val="center"/>
              </w:tcPr>
              <w:p w14:paraId="74E1C3D3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5FA570D9" w14:textId="77777777" w:rsidTr="008150EA">
        <w:tc>
          <w:tcPr>
            <w:tcW w:w="748" w:type="pct"/>
            <w:gridSpan w:val="4"/>
            <w:vAlign w:val="center"/>
          </w:tcPr>
          <w:p w14:paraId="0966606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Justificativa da aquisição: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104848210"/>
            <w:placeholder>
              <w:docPart w:val="700B0DD91FA346A892CDB421E6781192"/>
            </w:placeholder>
            <w:showingPlcHdr/>
          </w:sdtPr>
          <w:sdtEndPr/>
          <w:sdtContent>
            <w:tc>
              <w:tcPr>
                <w:tcW w:w="4252" w:type="pct"/>
                <w:gridSpan w:val="9"/>
                <w:tcBorders>
                  <w:bottom w:val="single" w:sz="4" w:space="0" w:color="auto"/>
                </w:tcBorders>
                <w:vAlign w:val="center"/>
              </w:tcPr>
              <w:p w14:paraId="378E0D6A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08469351" w14:textId="77777777" w:rsidTr="008150EA">
        <w:trPr>
          <w:trHeight w:val="213"/>
        </w:trPr>
        <w:tc>
          <w:tcPr>
            <w:tcW w:w="5000" w:type="pct"/>
            <w:gridSpan w:val="13"/>
            <w:vAlign w:val="center"/>
          </w:tcPr>
          <w:p w14:paraId="68E730C3" w14:textId="77777777" w:rsidR="001602CE" w:rsidRPr="00856F17" w:rsidRDefault="001602CE" w:rsidP="008150EA">
            <w:pPr>
              <w:spacing w:before="60" w:after="60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  <w:tr w:rsidR="001602CE" w:rsidRPr="00856F17" w14:paraId="7CB3C4AB" w14:textId="77777777" w:rsidTr="008150EA">
        <w:tc>
          <w:tcPr>
            <w:tcW w:w="812" w:type="pct"/>
            <w:gridSpan w:val="5"/>
            <w:vAlign w:val="center"/>
          </w:tcPr>
          <w:p w14:paraId="168E422D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Compra: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515294644"/>
            <w:placeholder>
              <w:docPart w:val="F0476BED274C4608A65F5031CF58D901"/>
            </w:placeholder>
            <w:showingPlcHdr/>
            <w:comboBox>
              <w:listItem w:value="Modalidade de compra"/>
              <w:listItem w:displayText="Carta de Exclusividade" w:value="Carta de Exclusividade"/>
              <w:listItem w:displayText="Licitação - Pregão" w:value="Licitação - Pregão"/>
              <w:listItem w:displayText="Importação" w:value="Importação"/>
            </w:comboBox>
          </w:sdtPr>
          <w:sdtEndPr/>
          <w:sdtContent>
            <w:tc>
              <w:tcPr>
                <w:tcW w:w="2306" w:type="pct"/>
                <w:gridSpan w:val="4"/>
                <w:vAlign w:val="center"/>
              </w:tcPr>
              <w:p w14:paraId="6A8D7137" w14:textId="77777777" w:rsidR="001602CE" w:rsidRPr="002F44BA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sz w:val="22"/>
                    <w:szCs w:val="22"/>
                  </w:rPr>
                  <w:t>Escolher um item.</w:t>
                </w:r>
              </w:p>
            </w:tc>
          </w:sdtContent>
        </w:sdt>
        <w:tc>
          <w:tcPr>
            <w:tcW w:w="1882" w:type="pct"/>
            <w:gridSpan w:val="4"/>
            <w:vAlign w:val="center"/>
          </w:tcPr>
          <w:p w14:paraId="4F3D4603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0CB8C52E" w14:textId="77777777" w:rsidTr="008150EA">
        <w:tc>
          <w:tcPr>
            <w:tcW w:w="748" w:type="pct"/>
            <w:gridSpan w:val="4"/>
            <w:vAlign w:val="center"/>
          </w:tcPr>
          <w:p w14:paraId="178CBD53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370" w:type="pct"/>
            <w:gridSpan w:val="5"/>
            <w:tcBorders>
              <w:top w:val="single" w:sz="4" w:space="0" w:color="auto"/>
            </w:tcBorders>
            <w:vAlign w:val="center"/>
          </w:tcPr>
          <w:p w14:paraId="0D47CD88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609" w:type="pct"/>
            <w:gridSpan w:val="2"/>
            <w:vAlign w:val="center"/>
          </w:tcPr>
          <w:p w14:paraId="16A48C9C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273" w:type="pct"/>
            <w:gridSpan w:val="2"/>
            <w:vAlign w:val="center"/>
          </w:tcPr>
          <w:p w14:paraId="41B30AF9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242E1341" w14:textId="77777777" w:rsidTr="008150EA">
        <w:tc>
          <w:tcPr>
            <w:tcW w:w="1083" w:type="pct"/>
            <w:gridSpan w:val="7"/>
            <w:vAlign w:val="center"/>
          </w:tcPr>
          <w:p w14:paraId="27713D92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035" w:type="pct"/>
            <w:gridSpan w:val="2"/>
            <w:vAlign w:val="center"/>
          </w:tcPr>
          <w:p w14:paraId="3E53C4EF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812" w:type="pct"/>
            <w:gridSpan w:val="3"/>
            <w:vAlign w:val="center"/>
          </w:tcPr>
          <w:p w14:paraId="2EB6D5D3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3735C0B1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136D326E" w14:textId="77777777" w:rsidTr="008150EA">
        <w:tc>
          <w:tcPr>
            <w:tcW w:w="678" w:type="pct"/>
            <w:gridSpan w:val="2"/>
            <w:vAlign w:val="center"/>
          </w:tcPr>
          <w:p w14:paraId="16A56CFF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Quantidade: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2006471037"/>
            <w:placeholder>
              <w:docPart w:val="8B54752FB95446DC900BF98586AB753A"/>
            </w:placeholder>
            <w:showingPlcHdr/>
            <w:comboBox>
              <w:listItem w:value="Escolher um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EndPr/>
          <w:sdtContent>
            <w:tc>
              <w:tcPr>
                <w:tcW w:w="2440" w:type="pct"/>
                <w:gridSpan w:val="7"/>
                <w:tcBorders>
                  <w:bottom w:val="single" w:sz="4" w:space="0" w:color="auto"/>
                </w:tcBorders>
                <w:vAlign w:val="center"/>
              </w:tcPr>
              <w:p w14:paraId="635337F2" w14:textId="77777777" w:rsidR="001602CE" w:rsidRPr="00856F17" w:rsidRDefault="001602CE" w:rsidP="008150EA">
                <w:pPr>
                  <w:spacing w:before="60" w:after="60"/>
                  <w:rPr>
                    <w:rFonts w:ascii="Calibri" w:hAnsi="Calibri"/>
                    <w:sz w:val="2"/>
                    <w:szCs w:val="2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0A96196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3B5A549F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4444F5D7" w14:textId="77777777" w:rsidTr="008150EA">
        <w:tc>
          <w:tcPr>
            <w:tcW w:w="3930" w:type="pct"/>
            <w:gridSpan w:val="12"/>
            <w:vAlign w:val="center"/>
          </w:tcPr>
          <w:p w14:paraId="5F345131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751BBD95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3EBC7D5E" w14:textId="77777777" w:rsidTr="008150EA">
        <w:tc>
          <w:tcPr>
            <w:tcW w:w="678" w:type="pct"/>
            <w:gridSpan w:val="2"/>
            <w:vAlign w:val="center"/>
          </w:tcPr>
          <w:p w14:paraId="2498048F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Valor Unitário: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1941173242"/>
            <w:placeholder>
              <w:docPart w:val="2B099737E6A547FC983D916D0C4E24F6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76F3B86A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643231968"/>
            <w:placeholder>
              <w:docPart w:val="1372814321744ACE86138DE66DCBE65E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EF6ABDF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582C8378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1FCE1E51" w14:textId="77777777" w:rsidTr="008150EA">
        <w:tc>
          <w:tcPr>
            <w:tcW w:w="5000" w:type="pct"/>
            <w:gridSpan w:val="13"/>
            <w:vAlign w:val="center"/>
          </w:tcPr>
          <w:p w14:paraId="602252C4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6731FC21" w14:textId="77777777" w:rsidTr="008150EA">
        <w:tc>
          <w:tcPr>
            <w:tcW w:w="678" w:type="pct"/>
            <w:gridSpan w:val="2"/>
            <w:vAlign w:val="center"/>
          </w:tcPr>
          <w:p w14:paraId="416DDF98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Valor TOTAL: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566152825"/>
            <w:placeholder>
              <w:docPart w:val="8AF91C4E5D5A4465B921A03701DBFB73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2F279FB7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842428704"/>
            <w:placeholder>
              <w:docPart w:val="0A9D90C0C05A48B2AE17999C33BA8A65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1E26ECA0" w14:textId="77777777" w:rsidR="001602CE" w:rsidRPr="00856F17" w:rsidRDefault="001602CE" w:rsidP="008150EA">
                <w:pPr>
                  <w:pStyle w:val="SemEspaamento"/>
                  <w:rPr>
                    <w:rStyle w:val="Estilo1"/>
                    <w:rFonts w:cstheme="minorHAnsi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565071FE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0B90B252" w14:textId="77777777" w:rsidTr="008150EA">
        <w:tc>
          <w:tcPr>
            <w:tcW w:w="5000" w:type="pct"/>
            <w:gridSpan w:val="13"/>
            <w:vAlign w:val="center"/>
          </w:tcPr>
          <w:p w14:paraId="03A27C8C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5D908995" w14:textId="77777777" w:rsidTr="008150EA">
        <w:tc>
          <w:tcPr>
            <w:tcW w:w="745" w:type="pct"/>
            <w:gridSpan w:val="3"/>
            <w:vAlign w:val="center"/>
          </w:tcPr>
          <w:p w14:paraId="4915B4C0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Link da Internet: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2013749949"/>
            <w:placeholder>
              <w:docPart w:val="F37DFA9C0B4C45B3A59F4BC874595D35"/>
            </w:placeholder>
            <w:showingPlcHdr/>
          </w:sdtPr>
          <w:sdtEndPr/>
          <w:sdtContent>
            <w:tc>
              <w:tcPr>
                <w:tcW w:w="4255" w:type="pct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60C41618" w14:textId="77777777" w:rsidR="001602CE" w:rsidRPr="00DC593B" w:rsidRDefault="001602CE" w:rsidP="008150EA">
                <w:pPr>
                  <w:spacing w:before="60" w:after="60"/>
                  <w:rPr>
                    <w:rFonts w:cstheme="minorHAnsi"/>
                    <w:sz w:val="16"/>
                    <w:szCs w:val="16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495CCA1E" w14:textId="77777777" w:rsidTr="008150EA">
        <w:tc>
          <w:tcPr>
            <w:tcW w:w="745" w:type="pct"/>
            <w:gridSpan w:val="3"/>
            <w:vAlign w:val="center"/>
          </w:tcPr>
          <w:p w14:paraId="0CFB046E" w14:textId="77777777" w:rsidR="001602CE" w:rsidRPr="00DC593B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8"/>
                <w:szCs w:val="8"/>
                <w:lang w:val="pt-BR"/>
              </w:rPr>
            </w:pPr>
          </w:p>
        </w:tc>
        <w:tc>
          <w:tcPr>
            <w:tcW w:w="4255" w:type="pct"/>
            <w:gridSpan w:val="10"/>
            <w:tcBorders>
              <w:top w:val="single" w:sz="4" w:space="0" w:color="auto"/>
            </w:tcBorders>
            <w:vAlign w:val="center"/>
          </w:tcPr>
          <w:p w14:paraId="14E5A7A3" w14:textId="77777777" w:rsidR="001602CE" w:rsidRPr="00DC593B" w:rsidRDefault="001602CE" w:rsidP="008150EA">
            <w:pPr>
              <w:spacing w:before="60" w:after="60"/>
              <w:rPr>
                <w:rFonts w:cstheme="minorHAnsi"/>
                <w:sz w:val="8"/>
                <w:szCs w:val="8"/>
                <w:lang w:val="pt-BR"/>
              </w:rPr>
            </w:pPr>
          </w:p>
        </w:tc>
      </w:tr>
      <w:tr w:rsidR="001602CE" w:rsidRPr="00856F17" w14:paraId="2DBFE9CD" w14:textId="77777777" w:rsidTr="008150EA">
        <w:tc>
          <w:tcPr>
            <w:tcW w:w="627" w:type="pct"/>
            <w:vAlign w:val="center"/>
          </w:tcPr>
          <w:p w14:paraId="07C2B9B1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Observações: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908499003"/>
            <w:placeholder>
              <w:docPart w:val="C5932CF5F1934CD891CBACB2E4EC8D55"/>
            </w:placeholder>
            <w:showingPlcHdr/>
          </w:sdtPr>
          <w:sdtEndPr/>
          <w:sdtContent>
            <w:tc>
              <w:tcPr>
                <w:tcW w:w="4373" w:type="pct"/>
                <w:gridSpan w:val="12"/>
                <w:tcBorders>
                  <w:bottom w:val="single" w:sz="4" w:space="0" w:color="auto"/>
                </w:tcBorders>
                <w:vAlign w:val="center"/>
              </w:tcPr>
              <w:p w14:paraId="545A7824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4881C73D" w14:textId="5D9DE96A" w:rsidR="001602CE" w:rsidRDefault="001602CE" w:rsidP="001602CE">
      <w:pPr>
        <w:jc w:val="center"/>
        <w:rPr>
          <w:lang w:val="pt-BR"/>
        </w:rPr>
      </w:pPr>
    </w:p>
    <w:p w14:paraId="0E106FD0" w14:textId="77777777" w:rsidR="001602CE" w:rsidRDefault="001602CE">
      <w:pPr>
        <w:spacing w:before="0"/>
        <w:rPr>
          <w:lang w:val="pt-BR"/>
        </w:rPr>
      </w:pPr>
      <w:r>
        <w:rPr>
          <w:lang w:val="pt-BR"/>
        </w:rPr>
        <w:br w:type="page"/>
      </w:r>
    </w:p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107"/>
        <w:gridCol w:w="140"/>
        <w:gridCol w:w="8"/>
        <w:gridCol w:w="134"/>
        <w:gridCol w:w="427"/>
        <w:gridCol w:w="140"/>
        <w:gridCol w:w="852"/>
        <w:gridCol w:w="3408"/>
        <w:gridCol w:w="844"/>
        <w:gridCol w:w="431"/>
        <w:gridCol w:w="425"/>
        <w:gridCol w:w="2240"/>
      </w:tblGrid>
      <w:tr w:rsidR="001602CE" w:rsidRPr="00856F17" w14:paraId="5C3ED590" w14:textId="77777777" w:rsidTr="008150EA">
        <w:trPr>
          <w:trHeight w:val="237"/>
        </w:trPr>
        <w:tc>
          <w:tcPr>
            <w:tcW w:w="5000" w:type="pct"/>
            <w:gridSpan w:val="13"/>
            <w:shd w:val="clear" w:color="auto" w:fill="D5DCE4" w:themeFill="text2" w:themeFillTint="33"/>
            <w:vAlign w:val="bottom"/>
          </w:tcPr>
          <w:p w14:paraId="5E682420" w14:textId="790468DB" w:rsidR="001602CE" w:rsidRPr="00856F17" w:rsidRDefault="001602CE" w:rsidP="008150EA">
            <w:pPr>
              <w:pStyle w:val="Ttulo1"/>
              <w:spacing w:before="60" w:after="60"/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lastRenderedPageBreak/>
              <w:t xml:space="preserve">EQUIPAMENTOS </w:t>
            </w:r>
            <w:r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05</w:t>
            </w:r>
            <w:r w:rsidRPr="00856F17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</w:tr>
      <w:tr w:rsidR="001602CE" w:rsidRPr="00856F17" w14:paraId="6A2A4EF6" w14:textId="77777777" w:rsidTr="008150EA">
        <w:tc>
          <w:tcPr>
            <w:tcW w:w="1083" w:type="pct"/>
            <w:gridSpan w:val="7"/>
            <w:vAlign w:val="center"/>
          </w:tcPr>
          <w:p w14:paraId="7193CB67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917" w:type="pct"/>
            <w:gridSpan w:val="6"/>
            <w:vAlign w:val="center"/>
          </w:tcPr>
          <w:p w14:paraId="4DEF234E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1EDC4EDE" w14:textId="77777777" w:rsidTr="008150EA">
        <w:tc>
          <w:tcPr>
            <w:tcW w:w="1083" w:type="pct"/>
            <w:gridSpan w:val="7"/>
            <w:shd w:val="clear" w:color="auto" w:fill="FFFFFF" w:themeFill="background1"/>
            <w:vAlign w:val="center"/>
          </w:tcPr>
          <w:p w14:paraId="74241538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 xml:space="preserve">Nome do </w:t>
            </w:r>
            <w:proofErr w:type="gramStart"/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Equipamento :</w:t>
            </w:r>
            <w:proofErr w:type="gramEnd"/>
          </w:p>
        </w:tc>
        <w:sdt>
          <w:sdtPr>
            <w:rPr>
              <w:rFonts w:ascii="Calibri" w:hAnsi="Calibri"/>
              <w:b/>
              <w:bCs/>
              <w:color w:val="C00000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1329394712"/>
            <w:placeholder>
              <w:docPart w:val="8290285B7B3E45B28E1383B00CAE82DA"/>
            </w:placeholder>
            <w:showingPlcHdr/>
          </w:sdtPr>
          <w:sdtEndPr/>
          <w:sdtContent>
            <w:tc>
              <w:tcPr>
                <w:tcW w:w="3917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274F0E17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b/>
                    <w:bCs/>
                    <w:color w:val="C00000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b/>
                    <w:bCs/>
                    <w:color w:val="C0000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406C276F" w14:textId="77777777" w:rsidTr="008150EA">
        <w:tc>
          <w:tcPr>
            <w:tcW w:w="1016" w:type="pct"/>
            <w:gridSpan w:val="6"/>
            <w:vAlign w:val="center"/>
          </w:tcPr>
          <w:p w14:paraId="04CA4B35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696611455"/>
            <w:placeholder>
              <w:docPart w:val="D7E8AA6310C44DE48DE97AC5E511D7F8"/>
            </w:placeholder>
            <w:comboBox>
              <w:listItem w:value="Tipo do equipamento"/>
              <w:listItem w:displayText="Ar condicionado" w:value="Ar condicionado"/>
              <w:listItem w:displayText="Audio / video / foto" w:value="Audio / video / foto"/>
              <w:listItem w:displayText="Equip. de Fisioterapia" w:value="Equip. de Fisioterapia"/>
              <w:listItem w:displayText="Equip. de Ed. Física" w:value="Equip. de Ed. Física"/>
              <w:listItem w:displayText="Informática (PC, tablet, notebook)" w:value="Informática (PC, tablet, notebook)"/>
              <w:listItem w:displayText="Mobiliário Padronizado (mesa, cadeira)" w:value="Mobiliário Padronizado (mesa, cadeira)"/>
              <w:listItem w:displayText="Mobiliário sob medida (embutidos)" w:value="Mobiliário sob medida (embutidos)"/>
              <w:listItem w:displayText="Diversos (eletro portáteis, eletrodomésticos)" w:value="Diversos (eletro portáteis, eletrodomésticos)"/>
              <w:listItem w:displayText="Software" w:value="Software"/>
            </w:comboBox>
          </w:sdtPr>
          <w:sdtEndPr/>
          <w:sdtContent>
            <w:tc>
              <w:tcPr>
                <w:tcW w:w="2102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5FB3D857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Fonts w:ascii="Calibri" w:hAnsi="Calibri"/>
                    <w:sz w:val="20"/>
                    <w:szCs w:val="20"/>
                    <w:lang w:val="pt-BR"/>
                  </w:rPr>
                  <w:t>Diversos (eletro portáteis, eletrodomésticos)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117F6244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Destino principal: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2059917990"/>
            <w:placeholder>
              <w:docPart w:val="62D601D922A645A198E79CFC5B683699"/>
            </w:placeholder>
            <w:showingPlcHdr/>
            <w:comboBox>
              <w:listItem w:value="Principal uso do bem"/>
              <w:listItem w:displayText="Ensino" w:value="Ensino"/>
              <w:listItem w:displayText="Pesquisa" w:value="Pesquisa"/>
              <w:listItem w:displayText="Extensão" w:value="Extensão"/>
              <w:listItem w:displayText="Administrativo" w:value="Administrativo"/>
              <w:listItem w:displayText="Clínica" w:value="Clínica"/>
            </w:comboBox>
          </w:sdtPr>
          <w:sdtEndPr/>
          <w:sdtContent>
            <w:tc>
              <w:tcPr>
                <w:tcW w:w="1070" w:type="pct"/>
                <w:tcBorders>
                  <w:bottom w:val="single" w:sz="4" w:space="0" w:color="auto"/>
                </w:tcBorders>
                <w:vAlign w:val="center"/>
              </w:tcPr>
              <w:p w14:paraId="5EE98A51" w14:textId="77777777" w:rsidR="001602CE" w:rsidRPr="00856F17" w:rsidRDefault="001602CE" w:rsidP="008150EA">
                <w:pPr>
                  <w:pStyle w:val="SemEspaamento"/>
                  <w:rPr>
                    <w:rFonts w:ascii="Calibri" w:hAnsi="Calibr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</w:tr>
      <w:tr w:rsidR="001602CE" w:rsidRPr="00856F17" w14:paraId="6D411E07" w14:textId="77777777" w:rsidTr="008150EA">
        <w:tc>
          <w:tcPr>
            <w:tcW w:w="678" w:type="pct"/>
            <w:gridSpan w:val="2"/>
            <w:vAlign w:val="center"/>
          </w:tcPr>
          <w:p w14:paraId="1031974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Descrição do Equipamento: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769669164"/>
            <w:placeholder>
              <w:docPart w:val="7094132A2108473A881B9889DF7742B8"/>
            </w:placeholder>
            <w:showingPlcHdr/>
          </w:sdtPr>
          <w:sdtEndPr/>
          <w:sdtContent>
            <w:tc>
              <w:tcPr>
                <w:tcW w:w="4322" w:type="pct"/>
                <w:gridSpan w:val="11"/>
                <w:tcBorders>
                  <w:bottom w:val="single" w:sz="4" w:space="0" w:color="auto"/>
                </w:tcBorders>
                <w:vAlign w:val="center"/>
              </w:tcPr>
              <w:p w14:paraId="59856358" w14:textId="1393C41F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1602CE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25F326CD" w14:textId="77777777" w:rsidTr="008150EA">
        <w:tc>
          <w:tcPr>
            <w:tcW w:w="748" w:type="pct"/>
            <w:gridSpan w:val="4"/>
            <w:vAlign w:val="center"/>
          </w:tcPr>
          <w:p w14:paraId="7629E46E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Justificativa da aquisição: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858932426"/>
            <w:placeholder>
              <w:docPart w:val="01DD2712E6B2451D9DCF7907232E2A1E"/>
            </w:placeholder>
            <w:showingPlcHdr/>
          </w:sdtPr>
          <w:sdtEndPr/>
          <w:sdtContent>
            <w:tc>
              <w:tcPr>
                <w:tcW w:w="4252" w:type="pct"/>
                <w:gridSpan w:val="9"/>
                <w:tcBorders>
                  <w:bottom w:val="single" w:sz="4" w:space="0" w:color="auto"/>
                </w:tcBorders>
                <w:vAlign w:val="center"/>
              </w:tcPr>
              <w:p w14:paraId="402D53C3" w14:textId="77777777" w:rsidR="001602CE" w:rsidRPr="008156BF" w:rsidRDefault="001602CE" w:rsidP="008150EA">
                <w:pPr>
                  <w:spacing w:before="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14E4100C" w14:textId="77777777" w:rsidTr="008150EA">
        <w:trPr>
          <w:trHeight w:val="213"/>
        </w:trPr>
        <w:tc>
          <w:tcPr>
            <w:tcW w:w="5000" w:type="pct"/>
            <w:gridSpan w:val="13"/>
            <w:vAlign w:val="center"/>
          </w:tcPr>
          <w:p w14:paraId="7C243A78" w14:textId="77777777" w:rsidR="001602CE" w:rsidRPr="00856F17" w:rsidRDefault="001602CE" w:rsidP="008150EA">
            <w:pPr>
              <w:spacing w:before="60" w:after="60"/>
              <w:rPr>
                <w:rFonts w:cstheme="minorHAnsi"/>
                <w:sz w:val="10"/>
                <w:szCs w:val="10"/>
                <w:lang w:val="pt-BR"/>
              </w:rPr>
            </w:pPr>
          </w:p>
        </w:tc>
      </w:tr>
      <w:tr w:rsidR="001602CE" w:rsidRPr="00856F17" w14:paraId="79B63384" w14:textId="77777777" w:rsidTr="008150EA">
        <w:tc>
          <w:tcPr>
            <w:tcW w:w="812" w:type="pct"/>
            <w:gridSpan w:val="5"/>
            <w:vAlign w:val="center"/>
          </w:tcPr>
          <w:p w14:paraId="0C4858FB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Tipo de Compra: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1509022722"/>
            <w:placeholder>
              <w:docPart w:val="64C271342EC2454D9A33E0B6697BE144"/>
            </w:placeholder>
            <w:showingPlcHdr/>
            <w:comboBox>
              <w:listItem w:value="Modalidade de compra"/>
              <w:listItem w:displayText="Carta de Exclusividade" w:value="Carta de Exclusividade"/>
              <w:listItem w:displayText="Licitação - Pregão" w:value="Licitação - Pregão"/>
              <w:listItem w:displayText="Importação" w:value="Importação"/>
            </w:comboBox>
          </w:sdtPr>
          <w:sdtEndPr/>
          <w:sdtContent>
            <w:tc>
              <w:tcPr>
                <w:tcW w:w="2306" w:type="pct"/>
                <w:gridSpan w:val="4"/>
                <w:vAlign w:val="center"/>
              </w:tcPr>
              <w:p w14:paraId="4E8A46A3" w14:textId="77777777" w:rsidR="001602CE" w:rsidRPr="002F44BA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sz w:val="22"/>
                    <w:szCs w:val="22"/>
                  </w:rPr>
                  <w:t>Escolher um item.</w:t>
                </w:r>
              </w:p>
            </w:tc>
          </w:sdtContent>
        </w:sdt>
        <w:tc>
          <w:tcPr>
            <w:tcW w:w="1882" w:type="pct"/>
            <w:gridSpan w:val="4"/>
            <w:vAlign w:val="center"/>
          </w:tcPr>
          <w:p w14:paraId="29C4B08F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75D95D8C" w14:textId="77777777" w:rsidTr="008150EA">
        <w:tc>
          <w:tcPr>
            <w:tcW w:w="748" w:type="pct"/>
            <w:gridSpan w:val="4"/>
            <w:vAlign w:val="center"/>
          </w:tcPr>
          <w:p w14:paraId="5DE3396D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370" w:type="pct"/>
            <w:gridSpan w:val="5"/>
            <w:tcBorders>
              <w:top w:val="single" w:sz="4" w:space="0" w:color="auto"/>
            </w:tcBorders>
            <w:vAlign w:val="center"/>
          </w:tcPr>
          <w:p w14:paraId="711EE8C8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609" w:type="pct"/>
            <w:gridSpan w:val="2"/>
            <w:vAlign w:val="center"/>
          </w:tcPr>
          <w:p w14:paraId="49D526DC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273" w:type="pct"/>
            <w:gridSpan w:val="2"/>
            <w:vAlign w:val="center"/>
          </w:tcPr>
          <w:p w14:paraId="11409679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267F4F57" w14:textId="77777777" w:rsidTr="008150EA">
        <w:tc>
          <w:tcPr>
            <w:tcW w:w="1083" w:type="pct"/>
            <w:gridSpan w:val="7"/>
            <w:vAlign w:val="center"/>
          </w:tcPr>
          <w:p w14:paraId="2EE6A98A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2035" w:type="pct"/>
            <w:gridSpan w:val="2"/>
            <w:vAlign w:val="center"/>
          </w:tcPr>
          <w:p w14:paraId="6202D957" w14:textId="77777777" w:rsidR="001602CE" w:rsidRPr="00856F17" w:rsidRDefault="001602CE" w:rsidP="008150EA">
            <w:pPr>
              <w:spacing w:before="60" w:after="60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  <w:tc>
          <w:tcPr>
            <w:tcW w:w="812" w:type="pct"/>
            <w:gridSpan w:val="3"/>
            <w:vAlign w:val="center"/>
          </w:tcPr>
          <w:p w14:paraId="2258C004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41CB1206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245495DD" w14:textId="77777777" w:rsidTr="008150EA">
        <w:tc>
          <w:tcPr>
            <w:tcW w:w="678" w:type="pct"/>
            <w:gridSpan w:val="2"/>
            <w:vAlign w:val="center"/>
          </w:tcPr>
          <w:p w14:paraId="7D138A4D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Quantidade: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id w:val="-1584758964"/>
            <w:placeholder>
              <w:docPart w:val="353731E2A4F0422995492D66E3475C22"/>
            </w:placeholder>
            <w:showingPlcHdr/>
            <w:comboBox>
              <w:listItem w:value="Escolher um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</w:comboBox>
          </w:sdtPr>
          <w:sdtEndPr/>
          <w:sdtContent>
            <w:tc>
              <w:tcPr>
                <w:tcW w:w="2440" w:type="pct"/>
                <w:gridSpan w:val="7"/>
                <w:tcBorders>
                  <w:bottom w:val="single" w:sz="4" w:space="0" w:color="auto"/>
                </w:tcBorders>
                <w:vAlign w:val="center"/>
              </w:tcPr>
              <w:p w14:paraId="71ADBA09" w14:textId="77777777" w:rsidR="001602CE" w:rsidRPr="00856F17" w:rsidRDefault="001602CE" w:rsidP="008150EA">
                <w:pPr>
                  <w:spacing w:before="60" w:after="60"/>
                  <w:rPr>
                    <w:rFonts w:ascii="Calibri" w:hAnsi="Calibri"/>
                    <w:sz w:val="2"/>
                    <w:szCs w:val="2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tc>
          <w:tcPr>
            <w:tcW w:w="812" w:type="pct"/>
            <w:gridSpan w:val="3"/>
            <w:vAlign w:val="center"/>
          </w:tcPr>
          <w:p w14:paraId="30C6D418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56C37B0D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29AE1C96" w14:textId="77777777" w:rsidTr="008150EA">
        <w:tc>
          <w:tcPr>
            <w:tcW w:w="3930" w:type="pct"/>
            <w:gridSpan w:val="12"/>
            <w:vAlign w:val="center"/>
          </w:tcPr>
          <w:p w14:paraId="5C060797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"/>
                <w:szCs w:val="2"/>
                <w:lang w:val="pt-BR"/>
              </w:rPr>
            </w:pPr>
          </w:p>
        </w:tc>
        <w:tc>
          <w:tcPr>
            <w:tcW w:w="1070" w:type="pct"/>
            <w:vAlign w:val="center"/>
          </w:tcPr>
          <w:p w14:paraId="6E5E108E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"/>
                <w:szCs w:val="2"/>
                <w:lang w:val="pt-BR"/>
              </w:rPr>
            </w:pPr>
          </w:p>
        </w:tc>
      </w:tr>
      <w:tr w:rsidR="001602CE" w:rsidRPr="00856F17" w14:paraId="627DE464" w14:textId="77777777" w:rsidTr="008150EA">
        <w:tc>
          <w:tcPr>
            <w:tcW w:w="678" w:type="pct"/>
            <w:gridSpan w:val="2"/>
            <w:vAlign w:val="center"/>
          </w:tcPr>
          <w:p w14:paraId="178B69DB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Valor Unitário: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-645043120"/>
            <w:placeholder>
              <w:docPart w:val="6239F403A5D649AAA6740BD19BA5574E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5A68B559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2060930061"/>
            <w:placeholder>
              <w:docPart w:val="27B07DCD91E5406086DB40AC8936CF76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E01F969" w14:textId="77777777" w:rsidR="001602CE" w:rsidRPr="00856F17" w:rsidRDefault="001602CE" w:rsidP="008150EA">
                <w:pPr>
                  <w:pStyle w:val="SemEspaamento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2CCA286F" w14:textId="77777777" w:rsidR="001602CE" w:rsidRPr="00856F17" w:rsidRDefault="001602CE" w:rsidP="008150EA">
            <w:pPr>
              <w:pStyle w:val="SemEspaamento"/>
              <w:rPr>
                <w:rFonts w:ascii="Calibri" w:hAnsi="Calibri"/>
                <w:sz w:val="20"/>
                <w:szCs w:val="20"/>
                <w:lang w:val="pt-BR"/>
              </w:rPr>
            </w:pPr>
          </w:p>
        </w:tc>
      </w:tr>
      <w:tr w:rsidR="001602CE" w:rsidRPr="00856F17" w14:paraId="7C8F7235" w14:textId="77777777" w:rsidTr="008150EA">
        <w:tc>
          <w:tcPr>
            <w:tcW w:w="5000" w:type="pct"/>
            <w:gridSpan w:val="13"/>
            <w:vAlign w:val="center"/>
          </w:tcPr>
          <w:p w14:paraId="12AFC7C4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4E991374" w14:textId="77777777" w:rsidTr="008150EA">
        <w:tc>
          <w:tcPr>
            <w:tcW w:w="678" w:type="pct"/>
            <w:gridSpan w:val="2"/>
            <w:vAlign w:val="center"/>
          </w:tcPr>
          <w:p w14:paraId="261D4A73" w14:textId="77777777" w:rsidR="001602CE" w:rsidRPr="002F44BA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b/>
                <w:bCs/>
                <w:sz w:val="20"/>
                <w:szCs w:val="20"/>
                <w:lang w:val="pt-BR"/>
              </w:rPr>
            </w:pPr>
            <w:r w:rsidRPr="002F44BA">
              <w:rPr>
                <w:rFonts w:cstheme="minorHAnsi"/>
                <w:b/>
                <w:bCs/>
                <w:sz w:val="20"/>
                <w:szCs w:val="20"/>
                <w:lang w:val="pt-BR"/>
              </w:rPr>
              <w:t>Valor TOTAL:</w:t>
            </w:r>
          </w:p>
        </w:tc>
        <w:sdt>
          <w:sdtPr>
            <w:rPr>
              <w:rStyle w:val="Estilo1"/>
              <w:rFonts w:cstheme="minorHAnsi"/>
              <w:szCs w:val="20"/>
              <w:lang w:val="pt-BR"/>
            </w:rPr>
            <w:id w:val="-657837603"/>
            <w:placeholder>
              <w:docPart w:val="73DE40306E3F4A798BB303AD742571CA"/>
            </w:placeholder>
            <w:showingPlcHdr/>
            <w:comboBox>
              <w:listItem w:displayText="Unid. Monetária" w:value=""/>
              <w:listItem w:displayText="Reais" w:value="Reais"/>
              <w:listItem w:displayText="Dolar" w:value="Dolar"/>
              <w:listItem w:displayText="Euro" w:value="Euro"/>
              <w:listItem w:displayText="Libras" w:value="Libras"/>
              <w:listItem w:displayText="Franco" w:value="Franco"/>
            </w:comboBox>
          </w:sdtPr>
          <w:sdtEndPr>
            <w:rPr>
              <w:rStyle w:val="Fontepargpadro"/>
              <w:sz w:val="28"/>
            </w:rPr>
          </w:sdtEndPr>
          <w:sdtContent>
            <w:tc>
              <w:tcPr>
                <w:tcW w:w="812" w:type="pct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4CBDE688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56F17">
                  <w:rPr>
                    <w:rStyle w:val="TextodoEspaoReservado"/>
                    <w:sz w:val="20"/>
                    <w:szCs w:val="20"/>
                    <w:lang w:val="pt-BR"/>
                  </w:rPr>
                  <w:t>Escolher um item.</w:t>
                </w:r>
              </w:p>
            </w:tc>
          </w:sdtContent>
        </w:sdt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756101041"/>
            <w:placeholder>
              <w:docPart w:val="848A500762704F7CB96E111C9DEB850D"/>
            </w:placeholder>
            <w:showingPlcHdr/>
          </w:sdtPr>
          <w:sdtEndPr/>
          <w:sdtContent>
            <w:tc>
              <w:tcPr>
                <w:tcW w:w="203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2C41D78F" w14:textId="77777777" w:rsidR="001602CE" w:rsidRPr="00856F17" w:rsidRDefault="001602CE" w:rsidP="008150EA">
                <w:pPr>
                  <w:pStyle w:val="SemEspaamento"/>
                  <w:rPr>
                    <w:rStyle w:val="Estilo1"/>
                    <w:rFonts w:cstheme="minorHAnsi"/>
                    <w:szCs w:val="20"/>
                    <w:lang w:val="pt-BR"/>
                  </w:rPr>
                </w:pPr>
                <w:r w:rsidRPr="002F44BA">
                  <w:rPr>
                    <w:rStyle w:val="TextodoEspaoReservado"/>
                    <w:b/>
                    <w:bCs/>
                    <w:color w:val="C00000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  <w:tc>
          <w:tcPr>
            <w:tcW w:w="1479" w:type="pct"/>
            <w:gridSpan w:val="3"/>
            <w:shd w:val="clear" w:color="auto" w:fill="auto"/>
            <w:vAlign w:val="center"/>
          </w:tcPr>
          <w:p w14:paraId="74F74EDB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5B62A39C" w14:textId="77777777" w:rsidTr="008150EA">
        <w:tc>
          <w:tcPr>
            <w:tcW w:w="5000" w:type="pct"/>
            <w:gridSpan w:val="13"/>
            <w:vAlign w:val="center"/>
          </w:tcPr>
          <w:p w14:paraId="618C388F" w14:textId="77777777" w:rsidR="001602CE" w:rsidRPr="00856F17" w:rsidRDefault="001602CE" w:rsidP="008150EA">
            <w:pPr>
              <w:pStyle w:val="SemEspaamento"/>
              <w:rPr>
                <w:rStyle w:val="Estilo1"/>
                <w:rFonts w:cstheme="minorHAnsi"/>
                <w:szCs w:val="20"/>
                <w:lang w:val="pt-BR"/>
              </w:rPr>
            </w:pPr>
          </w:p>
        </w:tc>
      </w:tr>
      <w:tr w:rsidR="001602CE" w:rsidRPr="00856F17" w14:paraId="7FA224E2" w14:textId="77777777" w:rsidTr="008150EA">
        <w:tc>
          <w:tcPr>
            <w:tcW w:w="745" w:type="pct"/>
            <w:gridSpan w:val="3"/>
            <w:vAlign w:val="center"/>
          </w:tcPr>
          <w:p w14:paraId="722B7375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 w:rsidRPr="00856F17">
              <w:rPr>
                <w:rFonts w:cstheme="minorHAnsi"/>
                <w:sz w:val="20"/>
                <w:szCs w:val="20"/>
                <w:lang w:val="pt-BR"/>
              </w:rPr>
              <w:t>Link da Internet: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441300409"/>
            <w:placeholder>
              <w:docPart w:val="EF72C83BF21540919265324BF96B32D4"/>
            </w:placeholder>
            <w:showingPlcHdr/>
          </w:sdtPr>
          <w:sdtEndPr/>
          <w:sdtContent>
            <w:tc>
              <w:tcPr>
                <w:tcW w:w="4255" w:type="pct"/>
                <w:gridSpan w:val="10"/>
                <w:tcBorders>
                  <w:bottom w:val="single" w:sz="4" w:space="0" w:color="auto"/>
                </w:tcBorders>
                <w:vAlign w:val="center"/>
              </w:tcPr>
              <w:p w14:paraId="07F93CE7" w14:textId="77777777" w:rsidR="001602CE" w:rsidRPr="00DC593B" w:rsidRDefault="001602CE" w:rsidP="008150EA">
                <w:pPr>
                  <w:spacing w:before="60" w:after="60"/>
                  <w:rPr>
                    <w:rFonts w:cstheme="minorHAnsi"/>
                    <w:sz w:val="16"/>
                    <w:szCs w:val="16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  <w:tr w:rsidR="001602CE" w:rsidRPr="00856F17" w14:paraId="3B62CA97" w14:textId="77777777" w:rsidTr="008150EA">
        <w:tc>
          <w:tcPr>
            <w:tcW w:w="745" w:type="pct"/>
            <w:gridSpan w:val="3"/>
            <w:vAlign w:val="center"/>
          </w:tcPr>
          <w:p w14:paraId="0A6DF06F" w14:textId="77777777" w:rsidR="001602CE" w:rsidRPr="00DC593B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8"/>
                <w:szCs w:val="8"/>
                <w:lang w:val="pt-BR"/>
              </w:rPr>
            </w:pPr>
          </w:p>
        </w:tc>
        <w:tc>
          <w:tcPr>
            <w:tcW w:w="4255" w:type="pct"/>
            <w:gridSpan w:val="10"/>
            <w:tcBorders>
              <w:top w:val="single" w:sz="4" w:space="0" w:color="auto"/>
            </w:tcBorders>
            <w:vAlign w:val="center"/>
          </w:tcPr>
          <w:p w14:paraId="36AD8F64" w14:textId="77777777" w:rsidR="001602CE" w:rsidRPr="00DC593B" w:rsidRDefault="001602CE" w:rsidP="008150EA">
            <w:pPr>
              <w:spacing w:before="60" w:after="60"/>
              <w:rPr>
                <w:rFonts w:cstheme="minorHAnsi"/>
                <w:sz w:val="8"/>
                <w:szCs w:val="8"/>
                <w:lang w:val="pt-BR"/>
              </w:rPr>
            </w:pPr>
          </w:p>
        </w:tc>
      </w:tr>
      <w:tr w:rsidR="001602CE" w:rsidRPr="00856F17" w14:paraId="3D5FB54B" w14:textId="77777777" w:rsidTr="008150EA">
        <w:tc>
          <w:tcPr>
            <w:tcW w:w="627" w:type="pct"/>
            <w:vAlign w:val="center"/>
          </w:tcPr>
          <w:p w14:paraId="5802E5D6" w14:textId="77777777" w:rsidR="001602CE" w:rsidRPr="00856F17" w:rsidRDefault="001602CE" w:rsidP="008150EA">
            <w:pPr>
              <w:pStyle w:val="Recuonormal"/>
              <w:spacing w:before="60" w:after="60"/>
              <w:ind w:left="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Observações:</w:t>
            </w:r>
          </w:p>
        </w:tc>
        <w:sdt>
          <w:sdtPr>
            <w:rPr>
              <w:rFonts w:ascii="Calibri" w:hAnsi="Calibri"/>
              <w:sz w:val="20"/>
              <w:szCs w:val="20"/>
              <w:lang w:val="pt-BR"/>
            </w:rPr>
            <w:alias w:val="Insira o nome resumido do equipamento"/>
            <w:tag w:val="Insira o nome resumido do equipamento"/>
            <w:id w:val="-487560218"/>
            <w:placeholder>
              <w:docPart w:val="10C9943E00D94A9986900D3C8D6B0E8F"/>
            </w:placeholder>
            <w:showingPlcHdr/>
          </w:sdtPr>
          <w:sdtEndPr/>
          <w:sdtContent>
            <w:tc>
              <w:tcPr>
                <w:tcW w:w="4373" w:type="pct"/>
                <w:gridSpan w:val="12"/>
                <w:tcBorders>
                  <w:bottom w:val="single" w:sz="4" w:space="0" w:color="auto"/>
                </w:tcBorders>
                <w:vAlign w:val="center"/>
              </w:tcPr>
              <w:p w14:paraId="02381A90" w14:textId="77777777" w:rsidR="001602CE" w:rsidRPr="00856F17" w:rsidRDefault="001602CE" w:rsidP="008150EA">
                <w:pPr>
                  <w:spacing w:before="60" w:after="60"/>
                  <w:rPr>
                    <w:rFonts w:cstheme="minorHAnsi"/>
                    <w:sz w:val="20"/>
                    <w:szCs w:val="20"/>
                    <w:lang w:val="pt-BR"/>
                  </w:rPr>
                </w:pPr>
                <w:r w:rsidRPr="008156BF">
                  <w:rPr>
                    <w:rStyle w:val="TextodoEspaoReservado"/>
                    <w:color w:val="auto"/>
                    <w:sz w:val="20"/>
                    <w:szCs w:val="20"/>
                    <w:lang w:val="pt-BR"/>
                  </w:rPr>
                  <w:t>Clique ou toque aqui para inserir o texto.</w:t>
                </w:r>
              </w:p>
            </w:tc>
          </w:sdtContent>
        </w:sdt>
      </w:tr>
    </w:tbl>
    <w:p w14:paraId="43F3089B" w14:textId="77777777" w:rsidR="0015686A" w:rsidRPr="00856F17" w:rsidRDefault="0015686A" w:rsidP="001602CE">
      <w:pPr>
        <w:jc w:val="center"/>
        <w:rPr>
          <w:lang w:val="pt-BR"/>
        </w:rPr>
      </w:pPr>
    </w:p>
    <w:sectPr w:rsidR="0015686A" w:rsidRPr="00856F17" w:rsidSect="00570A38">
      <w:headerReference w:type="default" r:id="rId10"/>
      <w:footerReference w:type="default" r:id="rId11"/>
      <w:pgSz w:w="11906" w:h="16838" w:code="9"/>
      <w:pgMar w:top="1134" w:right="720" w:bottom="720" w:left="720" w:header="720" w:footer="432" w:gutter="0"/>
      <w:pgBorders w:offsetFrom="page">
        <w:top w:val="double" w:sz="4" w:space="24" w:color="323E4F" w:themeColor="text2" w:themeShade="BF"/>
        <w:left w:val="double" w:sz="4" w:space="24" w:color="323E4F" w:themeColor="text2" w:themeShade="BF"/>
        <w:bottom w:val="double" w:sz="4" w:space="24" w:color="323E4F" w:themeColor="text2" w:themeShade="BF"/>
        <w:right w:val="double" w:sz="4" w:space="24" w:color="323E4F" w:themeColor="text2" w:themeShade="BF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06213" w14:textId="77777777" w:rsidR="00E74929" w:rsidRDefault="00E74929" w:rsidP="000172E5">
      <w:pPr>
        <w:spacing w:after="0" w:line="240" w:lineRule="auto"/>
      </w:pPr>
      <w:r>
        <w:separator/>
      </w:r>
    </w:p>
  </w:endnote>
  <w:endnote w:type="continuationSeparator" w:id="0">
    <w:p w14:paraId="7E053035" w14:textId="77777777" w:rsidR="00E74929" w:rsidRDefault="00E7492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190CF2-16AB-47B8-A093-031A800B4348}"/>
    <w:embedBold r:id="rId2" w:fontKey="{1624F2AC-2334-4853-B4A4-FA6C700AF165}"/>
    <w:embedItalic r:id="rId3" w:fontKey="{09F6F4BF-5C46-47F0-B8B8-B237ECD591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5DCA3F0-ED78-44E1-AF48-7C5293C805B9}"/>
    <w:embedBold r:id="rId5" w:fontKey="{F788C149-2870-4ADF-8292-CC3A1D9EB125}"/>
    <w:embedItalic r:id="rId6" w:fontKey="{1787B5EF-4CB3-4994-AE19-0E04B4904CC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3A2271-0C38-456F-AC5D-B9E83039C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F73180B-E137-4BDB-BD96-C0AAFADEA9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C0E53AA-6E03-4915-957A-5C021FE5C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8"/>
      <w:gridCol w:w="4348"/>
    </w:tblGrid>
    <w:tr w:rsidR="00311D4F" w:rsidRPr="00311D4F" w14:paraId="2155438A" w14:textId="77777777" w:rsidTr="00B601C9">
      <w:tc>
        <w:tcPr>
          <w:tcW w:w="4678" w:type="dxa"/>
          <w:vAlign w:val="center"/>
        </w:tcPr>
        <w:p w14:paraId="281C32D1" w14:textId="54875F0F" w:rsidR="00311D4F" w:rsidRPr="00311D4F" w:rsidRDefault="00311D4F" w:rsidP="00F12965">
          <w:pPr>
            <w:pStyle w:val="Rodap"/>
          </w:pPr>
        </w:p>
      </w:tc>
      <w:tc>
        <w:tcPr>
          <w:tcW w:w="4348" w:type="dxa"/>
          <w:vAlign w:val="center"/>
        </w:tcPr>
        <w:p w14:paraId="5CD638FE" w14:textId="52139D8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F0CC1C0" w14:textId="77777777" w:rsidR="006145D8" w:rsidRDefault="006145D8" w:rsidP="00311D4F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12EC" w14:textId="77777777" w:rsidR="00E74929" w:rsidRDefault="00E74929" w:rsidP="000172E5">
      <w:pPr>
        <w:spacing w:after="0" w:line="240" w:lineRule="auto"/>
      </w:pPr>
      <w:r>
        <w:separator/>
      </w:r>
    </w:p>
  </w:footnote>
  <w:footnote w:type="continuationSeparator" w:id="0">
    <w:p w14:paraId="77691D80" w14:textId="77777777" w:rsidR="00E74929" w:rsidRDefault="00E7492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76"/>
      <w:gridCol w:w="8000"/>
    </w:tblGrid>
    <w:tr w:rsidR="00B337A2" w:rsidRPr="00B337A2" w14:paraId="346BA3F0" w14:textId="77777777" w:rsidTr="00BD0028">
      <w:trPr>
        <w:trHeight w:val="990"/>
      </w:trPr>
      <w:tc>
        <w:tcPr>
          <w:tcW w:w="1276" w:type="dxa"/>
          <w:vAlign w:val="center"/>
        </w:tcPr>
        <w:p w14:paraId="20F79A3A" w14:textId="4BB0C1F0" w:rsidR="00B337A2" w:rsidRPr="00B337A2" w:rsidRDefault="00B337A2" w:rsidP="00BD0028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55E45A5E" w14:textId="66474CD5" w:rsidR="00B337A2" w:rsidRPr="00E204FF" w:rsidRDefault="00BD0028" w:rsidP="00BD0028">
          <w:pPr>
            <w:pStyle w:val="Cabealho"/>
            <w:jc w:val="center"/>
          </w:pPr>
          <w:r w:rsidRPr="00A006CF">
            <w:drawing>
              <wp:inline distT="0" distB="0" distL="0" distR="0" wp14:anchorId="585B7467" wp14:editId="478D68E9">
                <wp:extent cx="2567940" cy="614680"/>
                <wp:effectExtent l="0" t="0" r="3810" b="0"/>
                <wp:docPr id="6" name="Imagem 6" descr="T:\Cefid-versões\Cefid-versões\Horizontal com assinatura\Horizontal com assinatura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T:\Cefid-versões\Cefid-versões\Horizontal com assinatura\Horizontal com assinatura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35" t="14737" b="178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94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7CF539" w14:textId="77777777" w:rsidR="000172E5" w:rsidRPr="00311D4F" w:rsidRDefault="000172E5" w:rsidP="00311D4F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EB85236"/>
    <w:multiLevelType w:val="hybridMultilevel"/>
    <w:tmpl w:val="096A7B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A132439"/>
    <w:multiLevelType w:val="hybridMultilevel"/>
    <w:tmpl w:val="A69C35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6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8"/>
  </w:num>
  <w:num w:numId="24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jAlVRlhhyNvSbWkBFCwPoFUTUfFdqC5ZKO2+jlCvXQU58OxOvYP02woZnu+5/WeH+IqMEfkECPdnlGo0XBMcFg==" w:salt="qyWmsazqly0XDi5tXx0qGA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929"/>
    <w:rsid w:val="000172E5"/>
    <w:rsid w:val="00052382"/>
    <w:rsid w:val="0006568A"/>
    <w:rsid w:val="00070AF9"/>
    <w:rsid w:val="00076F0F"/>
    <w:rsid w:val="00084253"/>
    <w:rsid w:val="00087570"/>
    <w:rsid w:val="000D1F49"/>
    <w:rsid w:val="000F08B0"/>
    <w:rsid w:val="001036CE"/>
    <w:rsid w:val="00111C88"/>
    <w:rsid w:val="0015686A"/>
    <w:rsid w:val="001602CE"/>
    <w:rsid w:val="001727CA"/>
    <w:rsid w:val="001B663D"/>
    <w:rsid w:val="001C2527"/>
    <w:rsid w:val="002164B2"/>
    <w:rsid w:val="002C56E6"/>
    <w:rsid w:val="002F44BA"/>
    <w:rsid w:val="00311D4F"/>
    <w:rsid w:val="0033372C"/>
    <w:rsid w:val="00344849"/>
    <w:rsid w:val="00361E11"/>
    <w:rsid w:val="00395590"/>
    <w:rsid w:val="003F0847"/>
    <w:rsid w:val="0040090B"/>
    <w:rsid w:val="0046302A"/>
    <w:rsid w:val="00487D2D"/>
    <w:rsid w:val="004D5D62"/>
    <w:rsid w:val="005112D0"/>
    <w:rsid w:val="00570A38"/>
    <w:rsid w:val="00577E06"/>
    <w:rsid w:val="00583334"/>
    <w:rsid w:val="005A3BF7"/>
    <w:rsid w:val="005F2035"/>
    <w:rsid w:val="005F7990"/>
    <w:rsid w:val="006145D8"/>
    <w:rsid w:val="00615005"/>
    <w:rsid w:val="0063739C"/>
    <w:rsid w:val="0064004E"/>
    <w:rsid w:val="0066139E"/>
    <w:rsid w:val="006B40B0"/>
    <w:rsid w:val="007147D7"/>
    <w:rsid w:val="00745184"/>
    <w:rsid w:val="00770F25"/>
    <w:rsid w:val="007A1FF2"/>
    <w:rsid w:val="007A35A8"/>
    <w:rsid w:val="007B0A85"/>
    <w:rsid w:val="007C6A52"/>
    <w:rsid w:val="008156BF"/>
    <w:rsid w:val="0082043E"/>
    <w:rsid w:val="0084385F"/>
    <w:rsid w:val="00846B76"/>
    <w:rsid w:val="00856F17"/>
    <w:rsid w:val="0088580B"/>
    <w:rsid w:val="00887C61"/>
    <w:rsid w:val="008E203A"/>
    <w:rsid w:val="0091229C"/>
    <w:rsid w:val="00940E73"/>
    <w:rsid w:val="0098597D"/>
    <w:rsid w:val="009B6999"/>
    <w:rsid w:val="009F619A"/>
    <w:rsid w:val="009F6DDE"/>
    <w:rsid w:val="00A370A8"/>
    <w:rsid w:val="00B337A2"/>
    <w:rsid w:val="00B34F4B"/>
    <w:rsid w:val="00B601C9"/>
    <w:rsid w:val="00B95324"/>
    <w:rsid w:val="00BD0028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57938"/>
    <w:rsid w:val="00DA4260"/>
    <w:rsid w:val="00DB3FAD"/>
    <w:rsid w:val="00DB78F4"/>
    <w:rsid w:val="00DC593B"/>
    <w:rsid w:val="00DD76D9"/>
    <w:rsid w:val="00E204FF"/>
    <w:rsid w:val="00E2520E"/>
    <w:rsid w:val="00E61C09"/>
    <w:rsid w:val="00E7492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FF62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tulo3Char">
    <w:name w:val="Título 3 Char"/>
    <w:basedOn w:val="Fontepargpadr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145D8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311D4F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45D8"/>
    <w:rPr>
      <w:color w:val="808080"/>
    </w:rPr>
  </w:style>
  <w:style w:type="character" w:customStyle="1" w:styleId="Estilo1">
    <w:name w:val="Estilo1"/>
    <w:basedOn w:val="Fontepargpadro"/>
    <w:uiPriority w:val="1"/>
    <w:rsid w:val="00DA4260"/>
    <w:rPr>
      <w:rFonts w:asciiTheme="minorHAnsi" w:hAnsiTheme="minorHAnsi"/>
      <w:sz w:val="20"/>
    </w:rPr>
  </w:style>
  <w:style w:type="paragraph" w:styleId="PargrafodaLista">
    <w:name w:val="List Paragraph"/>
    <w:basedOn w:val="Normal"/>
    <w:uiPriority w:val="34"/>
    <w:semiHidden/>
    <w:qFormat/>
    <w:rsid w:val="00BD0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4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8478370072\AppData\Roaming\Microsoft\Modelos\Lista%20para%20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B9AE4061E642E992B63E6DBD7B21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1C02-B302-498D-AFA1-5DD30670AC51}"/>
      </w:docPartPr>
      <w:docPartBody>
        <w:p w:rsidR="004E6A55" w:rsidRDefault="009C3401" w:rsidP="009C3401">
          <w:pPr>
            <w:pStyle w:val="D7B9AE4061E642E992B63E6DBD7B216D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E88720DB8748EAB7C0E45ACEBE64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5AB37-671C-4488-B66A-02D5DF648846}"/>
      </w:docPartPr>
      <w:docPartBody>
        <w:p w:rsidR="004E6A55" w:rsidRDefault="009C3401" w:rsidP="009C3401">
          <w:pPr>
            <w:pStyle w:val="EAE88720DB8748EAB7C0E45ACEBE647B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F3C34FC18AFA470CA2CA0E2B46EA5E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CC5EB6-4C13-4C91-B7B4-8796E1463111}"/>
      </w:docPartPr>
      <w:docPartBody>
        <w:p w:rsidR="004E6A55" w:rsidRDefault="009C3401" w:rsidP="009C3401">
          <w:pPr>
            <w:pStyle w:val="F3C34FC18AFA470CA2CA0E2B46EA5EAA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C9D9754D5F6044538C75645830A8DB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038E03-5F5F-4A2D-ADE9-6050EDC67BEF}"/>
      </w:docPartPr>
      <w:docPartBody>
        <w:p w:rsidR="003539C3" w:rsidRDefault="004E6A55" w:rsidP="004E6A55">
          <w:pPr>
            <w:pStyle w:val="C9D9754D5F6044538C75645830A8DB6B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D0C31630E4245A420FCB0B3974B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2289AF-97AA-4A04-B048-C9A9467653E5}"/>
      </w:docPartPr>
      <w:docPartBody>
        <w:p w:rsidR="003539C3" w:rsidRDefault="004E6A55" w:rsidP="004E6A55">
          <w:pPr>
            <w:pStyle w:val="1B1D0C31630E4245A420FCB0B3974BBE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E30D95A03F467392FC66C9E63EA2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CE563-CFAE-4728-8E34-1E06FBE13814}"/>
      </w:docPartPr>
      <w:docPartBody>
        <w:p w:rsidR="003539C3" w:rsidRDefault="004E6A55" w:rsidP="004E6A55">
          <w:pPr>
            <w:pStyle w:val="D7E30D95A03F467392FC66C9E63EA24B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463641C5327E490EBCA96AF846298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24DAD1-8873-4CBE-821E-DA84AB217A29}"/>
      </w:docPartPr>
      <w:docPartBody>
        <w:p w:rsidR="003539C3" w:rsidRDefault="004E6A55" w:rsidP="004E6A55">
          <w:pPr>
            <w:pStyle w:val="463641C5327E490EBCA96AF8462989F7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E65B7C48719D4BDE86E4D6FE9780A3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7126E-C0F9-4234-AC70-9DAA45344520}"/>
      </w:docPartPr>
      <w:docPartBody>
        <w:p w:rsidR="003539C3" w:rsidRDefault="004E6A55" w:rsidP="004E6A55">
          <w:pPr>
            <w:pStyle w:val="E65B7C48719D4BDE86E4D6FE9780A344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147B875434CC46F982D3FF1B9B2704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7C0E74-DC5C-4C71-807D-C6A1068B1FE0}"/>
      </w:docPartPr>
      <w:docPartBody>
        <w:p w:rsidR="003539C3" w:rsidRDefault="004E6A55" w:rsidP="004E6A55">
          <w:pPr>
            <w:pStyle w:val="147B875434CC46F982D3FF1B9B27049D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0CDBA4F823140A7B7B38C66F8065E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D4DC5A-EA44-4D85-83BC-E369D3C22AB6}"/>
      </w:docPartPr>
      <w:docPartBody>
        <w:p w:rsidR="003539C3" w:rsidRDefault="004E6A55" w:rsidP="004E6A55">
          <w:pPr>
            <w:pStyle w:val="40CDBA4F823140A7B7B38C66F8065EE3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1C99566607422E88B26CC25AF92D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CBDF82-9324-4381-85EE-A29FF35959C3}"/>
      </w:docPartPr>
      <w:docPartBody>
        <w:p w:rsidR="003539C3" w:rsidRDefault="004E6A55" w:rsidP="004E6A55">
          <w:pPr>
            <w:pStyle w:val="DD1C99566607422E88B26CC25AF92D0A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C6013DB189840B3B5A3E3DF005234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14D5C8-17CE-477A-A378-ABAC93077BC5}"/>
      </w:docPartPr>
      <w:docPartBody>
        <w:p w:rsidR="003539C3" w:rsidRDefault="004E6A55" w:rsidP="004E6A55">
          <w:pPr>
            <w:pStyle w:val="4C6013DB189840B3B5A3E3DF00523482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807D3943907431382084BB59679B5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1B4368-D6A7-4A5D-9249-C3DF5C3BF328}"/>
      </w:docPartPr>
      <w:docPartBody>
        <w:p w:rsidR="003539C3" w:rsidRDefault="004E6A55" w:rsidP="004E6A55">
          <w:pPr>
            <w:pStyle w:val="3807D3943907431382084BB59679B5F4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C56D35E302C44D783257652C9067C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ED93EC-F329-466D-94AD-889D3E90AC3B}"/>
      </w:docPartPr>
      <w:docPartBody>
        <w:p w:rsidR="003539C3" w:rsidRDefault="004E6A55" w:rsidP="004E6A55">
          <w:pPr>
            <w:pStyle w:val="DC56D35E302C44D783257652C9067C2A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CF5C60D9E14880B3EA12B7225AE4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453C6D-1D76-4DC2-92B9-6D899E07164B}"/>
      </w:docPartPr>
      <w:docPartBody>
        <w:p w:rsidR="003539C3" w:rsidRDefault="004E6A55" w:rsidP="004E6A55">
          <w:pPr>
            <w:pStyle w:val="5DCF5C60D9E14880B3EA12B7225AE4E4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63DAD4FC011496C955162C20EB119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091DB8-0667-4896-B0C7-28C72230444C}"/>
      </w:docPartPr>
      <w:docPartBody>
        <w:p w:rsidR="003539C3" w:rsidRDefault="004E6A55" w:rsidP="004E6A55">
          <w:pPr>
            <w:pStyle w:val="563DAD4FC011496C955162C20EB119CE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BE10BE97E929416EBF6D8B4065D3A5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09D1BF-C461-4E15-9CAF-C65C927DA69A}"/>
      </w:docPartPr>
      <w:docPartBody>
        <w:p w:rsidR="003539C3" w:rsidRDefault="004E6A55" w:rsidP="004E6A55">
          <w:pPr>
            <w:pStyle w:val="BE10BE97E929416EBF6D8B4065D3A50C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362420A1AA4784A397682C2FAF83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7B5108-7889-441A-81BE-E312F8770386}"/>
      </w:docPartPr>
      <w:docPartBody>
        <w:p w:rsidR="003539C3" w:rsidRDefault="004E6A55" w:rsidP="004E6A55">
          <w:pPr>
            <w:pStyle w:val="54362420A1AA4784A397682C2FAF83C5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48859862846449058767D48E2D7BDF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8F9F52-E48D-4773-964D-C8DA8E3E52B9}"/>
      </w:docPartPr>
      <w:docPartBody>
        <w:p w:rsidR="003539C3" w:rsidRDefault="004E6A55" w:rsidP="004E6A55">
          <w:pPr>
            <w:pStyle w:val="48859862846449058767D48E2D7BDF66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143B064A0CA341CA8921083A50AE3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E32F7E-E0C9-4582-9E53-B929658C698F}"/>
      </w:docPartPr>
      <w:docPartBody>
        <w:p w:rsidR="003539C3" w:rsidRDefault="004E6A55" w:rsidP="004E6A55">
          <w:pPr>
            <w:pStyle w:val="143B064A0CA341CA8921083A50AE34ED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D18B238F24BC797A51D93B3AC62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7707EB-851F-45B2-960A-90B94854BAC9}"/>
      </w:docPartPr>
      <w:docPartBody>
        <w:p w:rsidR="003539C3" w:rsidRDefault="004E6A55" w:rsidP="004E6A55">
          <w:pPr>
            <w:pStyle w:val="186D18B238F24BC797A51D93B3AC62DD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27001709C84EAAA053B429489004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1163C-D781-4F81-BC99-40F6ACAD47E5}"/>
      </w:docPartPr>
      <w:docPartBody>
        <w:p w:rsidR="003539C3" w:rsidRDefault="004E6A55" w:rsidP="004E6A55">
          <w:pPr>
            <w:pStyle w:val="A027001709C84EAAA053B429489004CA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03E88E2316904C0E956035B2A133D7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D11819-6BC4-45B6-9D86-1BBAC957428E}"/>
      </w:docPartPr>
      <w:docPartBody>
        <w:p w:rsidR="003539C3" w:rsidRDefault="004E6A55" w:rsidP="004E6A55">
          <w:pPr>
            <w:pStyle w:val="03E88E2316904C0E956035B2A133D7CD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CE6B37D3FA5541AAA81C8D7FDC97A0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18C914-E412-4E4C-AA9A-E0CE2730FCBA}"/>
      </w:docPartPr>
      <w:docPartBody>
        <w:p w:rsidR="003539C3" w:rsidRDefault="004E6A55" w:rsidP="004E6A55">
          <w:pPr>
            <w:pStyle w:val="CE6B37D3FA5541AAA81C8D7FDC97A04C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9212C6045F2446C1B51FFF8B24EF55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B3BF5E-4700-444B-9D5A-BE988DD01A38}"/>
      </w:docPartPr>
      <w:docPartBody>
        <w:p w:rsidR="003539C3" w:rsidRDefault="004E6A55" w:rsidP="004E6A55">
          <w:pPr>
            <w:pStyle w:val="9212C6045F2446C1B51FFF8B24EF552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328BE0481C4F379489F7D73E2293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171E1D-6D7C-4BB1-9733-211DA017E521}"/>
      </w:docPartPr>
      <w:docPartBody>
        <w:p w:rsidR="003539C3" w:rsidRDefault="004E6A55" w:rsidP="004E6A55">
          <w:pPr>
            <w:pStyle w:val="05328BE0481C4F379489F7D73E2293F6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5107304D92F547BCAFD2FE096CC80B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8AB166-96E9-4D97-9AA2-453125FC8697}"/>
      </w:docPartPr>
      <w:docPartBody>
        <w:p w:rsidR="003539C3" w:rsidRDefault="004E6A55" w:rsidP="004E6A55">
          <w:pPr>
            <w:pStyle w:val="5107304D92F547BCAFD2FE096CC80B9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67DC58EB264CFEA2FAC7F24F33F2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6A33F7-03C7-489F-A5D3-3AD3BA77CAD7}"/>
      </w:docPartPr>
      <w:docPartBody>
        <w:p w:rsidR="003539C3" w:rsidRDefault="004E6A55" w:rsidP="004E6A55">
          <w:pPr>
            <w:pStyle w:val="6867DC58EB264CFEA2FAC7F24F33F2FC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8F844D81F4408D9A51A8B30C1DDB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0D2BB1-1085-4CA0-9C1C-3F8E527B1C78}"/>
      </w:docPartPr>
      <w:docPartBody>
        <w:p w:rsidR="003539C3" w:rsidRDefault="004E6A55" w:rsidP="004E6A55">
          <w:pPr>
            <w:pStyle w:val="6D8F844D81F4408D9A51A8B30C1DDBCB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91ED9C1D73643EDA0536F90234275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322448-9FA8-43DF-B59B-9A614DB2ADD4}"/>
      </w:docPartPr>
      <w:docPartBody>
        <w:p w:rsidR="003539C3" w:rsidRDefault="004E6A55" w:rsidP="004E6A55">
          <w:pPr>
            <w:pStyle w:val="391ED9C1D73643EDA0536F90234275E6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E8060076EF4344BCDBC54CCD2BD8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14D9D0-DA8C-4158-B838-A6804B92967F}"/>
      </w:docPartPr>
      <w:docPartBody>
        <w:p w:rsidR="003539C3" w:rsidRDefault="004E6A55" w:rsidP="004E6A55">
          <w:pPr>
            <w:pStyle w:val="6BE8060076EF4344BCDBC54CCD2BD8A8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FD66F56ED76943E5B06196EE6465CC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5619B4-4ABC-4BE8-911D-10AE4F278728}"/>
      </w:docPartPr>
      <w:docPartBody>
        <w:p w:rsidR="003539C3" w:rsidRDefault="004E6A55" w:rsidP="004E6A55">
          <w:pPr>
            <w:pStyle w:val="FD66F56ED76943E5B06196EE6465CCF6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DD5E7B2F3EB14060B48C809F06FA0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6C452D-DFB6-4E82-9E85-F0F8E2B7D421}"/>
      </w:docPartPr>
      <w:docPartBody>
        <w:p w:rsidR="003539C3" w:rsidRDefault="004E6A55" w:rsidP="004E6A55">
          <w:pPr>
            <w:pStyle w:val="DD5E7B2F3EB14060B48C809F06FA0614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CB27C064E04907A1721815E65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B6FF1D-1792-4737-936F-3E6510CEBEB1}"/>
      </w:docPartPr>
      <w:docPartBody>
        <w:p w:rsidR="003539C3" w:rsidRDefault="004E6A55" w:rsidP="004E6A55">
          <w:pPr>
            <w:pStyle w:val="A4EEACB27C064E04907A1721815E6528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2098BFD71F45CD96D74AAF210FD8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229E80-3F25-441D-8258-F2CD45A66B63}"/>
      </w:docPartPr>
      <w:docPartBody>
        <w:p w:rsidR="003539C3" w:rsidRDefault="004E6A55" w:rsidP="004E6A55">
          <w:pPr>
            <w:pStyle w:val="5D2098BFD71F45CD96D74AAF210FD890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0763CF08973E445498C120189DC7D9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56834-9DCC-423A-A6FD-DB75AA97D6FD}"/>
      </w:docPartPr>
      <w:docPartBody>
        <w:p w:rsidR="003539C3" w:rsidRDefault="004E6A55" w:rsidP="004E6A55">
          <w:pPr>
            <w:pStyle w:val="0763CF08973E445498C120189DC7D949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BF444B374D8C45D6AE3774F2CAD436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A50A86-A469-4FFE-AAF6-79E30BD0C390}"/>
      </w:docPartPr>
      <w:docPartBody>
        <w:p w:rsidR="003539C3" w:rsidRDefault="004E6A55" w:rsidP="004E6A55">
          <w:pPr>
            <w:pStyle w:val="BF444B374D8C45D6AE3774F2CAD436F7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8E99EA742ECB43DA928B868957AC12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619DD8-402C-4C8E-989D-6A50B6FD606E}"/>
      </w:docPartPr>
      <w:docPartBody>
        <w:p w:rsidR="003539C3" w:rsidRDefault="004E6A55" w:rsidP="004E6A55">
          <w:pPr>
            <w:pStyle w:val="8E99EA742ECB43DA928B868957AC12F8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D8FBB648C1B4D0F98805937DFE795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A1660C-6C05-4B51-847F-C14049541E2E}"/>
      </w:docPartPr>
      <w:docPartBody>
        <w:p w:rsidR="003539C3" w:rsidRDefault="004E6A55" w:rsidP="004E6A55">
          <w:pPr>
            <w:pStyle w:val="7D8FBB648C1B4D0F98805937DFE79594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7CE72F848D444AEC9D0B54BEF94EA8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971380-FEB8-4F31-8FD1-A89ED6F607EF}"/>
      </w:docPartPr>
      <w:docPartBody>
        <w:p w:rsidR="003539C3" w:rsidRDefault="004E6A55" w:rsidP="004E6A55">
          <w:pPr>
            <w:pStyle w:val="7CE72F848D444AEC9D0B54BEF94EA89A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C30607984564F6D8C12447CAB21E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ABCD00-B63A-4BD7-BFCB-53B1E265CC9B}"/>
      </w:docPartPr>
      <w:docPartBody>
        <w:p w:rsidR="003539C3" w:rsidRDefault="004E6A55" w:rsidP="004E6A55">
          <w:pPr>
            <w:pStyle w:val="8C30607984564F6D8C12447CAB21E2FF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3A0046345941EE875A4A39731EA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0A01AB-15A6-4425-A678-BF3E95014504}"/>
      </w:docPartPr>
      <w:docPartBody>
        <w:p w:rsidR="003539C3" w:rsidRDefault="004E6A55" w:rsidP="004E6A55">
          <w:pPr>
            <w:pStyle w:val="E33A0046345941EE875A4A39731EA701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EE4319A5D74452397A0EEEF6C8B0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03C1-7358-49ED-A997-65A59ECB924F}"/>
      </w:docPartPr>
      <w:docPartBody>
        <w:p w:rsidR="003539C3" w:rsidRDefault="004E6A55" w:rsidP="004E6A55">
          <w:pPr>
            <w:pStyle w:val="AEE4319A5D74452397A0EEEF6C8B0E1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D008E89CE044F48096ABA4F61982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EAA939-8BCE-4682-B8B0-370651BA72E2}"/>
      </w:docPartPr>
      <w:docPartBody>
        <w:p w:rsidR="003539C3" w:rsidRDefault="004E6A55" w:rsidP="004E6A55">
          <w:pPr>
            <w:pStyle w:val="F6D008E89CE044F48096ABA4F61982BA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8AA8517CBC7E4E159A00F4773777D3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53030C-F6E1-4CCE-92BC-CDBF028ADE23}"/>
      </w:docPartPr>
      <w:docPartBody>
        <w:p w:rsidR="003539C3" w:rsidRDefault="004E6A55" w:rsidP="004E6A55">
          <w:pPr>
            <w:pStyle w:val="8AA8517CBC7E4E159A00F4773777D389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880623D2DC1441BDA859FEBD446D98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DB0E65-A840-4D5B-91A5-A9D8D161434E}"/>
      </w:docPartPr>
      <w:docPartBody>
        <w:p w:rsidR="003539C3" w:rsidRDefault="004E6A55" w:rsidP="004E6A55">
          <w:pPr>
            <w:pStyle w:val="880623D2DC1441BDA859FEBD446D98D6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00B0DD91FA346A892CDB421E67811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8C4615-D16D-4775-A74C-0CCED3C063D0}"/>
      </w:docPartPr>
      <w:docPartBody>
        <w:p w:rsidR="003539C3" w:rsidRDefault="004E6A55" w:rsidP="004E6A55">
          <w:pPr>
            <w:pStyle w:val="700B0DD91FA346A892CDB421E6781192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476BED274C4608A65F5031CF58D9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298710-6AE3-49AF-82D1-4CA15D8B339A}"/>
      </w:docPartPr>
      <w:docPartBody>
        <w:p w:rsidR="003539C3" w:rsidRDefault="004E6A55" w:rsidP="004E6A55">
          <w:pPr>
            <w:pStyle w:val="F0476BED274C4608A65F5031CF58D901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8B54752FB95446DC900BF98586AB75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73E6D-B584-4AB0-B2B6-9C9691B1E8F5}"/>
      </w:docPartPr>
      <w:docPartBody>
        <w:p w:rsidR="003539C3" w:rsidRDefault="004E6A55" w:rsidP="004E6A55">
          <w:pPr>
            <w:pStyle w:val="8B54752FB95446DC900BF98586AB753A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2B099737E6A547FC983D916D0C4E24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C73B12-4891-47D7-BDD3-EABC97E150FD}"/>
      </w:docPartPr>
      <w:docPartBody>
        <w:p w:rsidR="003539C3" w:rsidRDefault="004E6A55" w:rsidP="004E6A55">
          <w:pPr>
            <w:pStyle w:val="2B099737E6A547FC983D916D0C4E24F6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1372814321744ACE86138DE66DCBE6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128875-FD57-47B5-B6A3-F7BA33F09781}"/>
      </w:docPartPr>
      <w:docPartBody>
        <w:p w:rsidR="003539C3" w:rsidRDefault="004E6A55" w:rsidP="004E6A55">
          <w:pPr>
            <w:pStyle w:val="1372814321744ACE86138DE66DCBE65E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F91C4E5D5A4465B921A03701DBFB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3BD952-9731-4A09-B993-1EAFC829C324}"/>
      </w:docPartPr>
      <w:docPartBody>
        <w:p w:rsidR="003539C3" w:rsidRDefault="004E6A55" w:rsidP="004E6A55">
          <w:pPr>
            <w:pStyle w:val="8AF91C4E5D5A4465B921A03701DBFB73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0A9D90C0C05A48B2AE17999C33BA8A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DE77D2-63EE-4130-9E38-3EF578611A67}"/>
      </w:docPartPr>
      <w:docPartBody>
        <w:p w:rsidR="003539C3" w:rsidRDefault="004E6A55" w:rsidP="004E6A55">
          <w:pPr>
            <w:pStyle w:val="0A9D90C0C05A48B2AE17999C33BA8A6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7DFA9C0B4C45B3A59F4BC874595D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CC2A1B-450F-4C6C-A774-13AD2D4F9BFD}"/>
      </w:docPartPr>
      <w:docPartBody>
        <w:p w:rsidR="003539C3" w:rsidRDefault="004E6A55" w:rsidP="004E6A55">
          <w:pPr>
            <w:pStyle w:val="F37DFA9C0B4C45B3A59F4BC874595D3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932CF5F1934CD891CBACB2E4EC8D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FB89A6-1824-41E8-95C8-C730826268A5}"/>
      </w:docPartPr>
      <w:docPartBody>
        <w:p w:rsidR="003539C3" w:rsidRDefault="004E6A55" w:rsidP="004E6A55">
          <w:pPr>
            <w:pStyle w:val="C5932CF5F1934CD891CBACB2E4EC8D55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90285B7B3E45B28E1383B00CAE82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C6E964-429A-4C57-A6B9-C6809BF71B5E}"/>
      </w:docPartPr>
      <w:docPartBody>
        <w:p w:rsidR="003539C3" w:rsidRDefault="004E6A55" w:rsidP="004E6A55">
          <w:pPr>
            <w:pStyle w:val="8290285B7B3E45B28E1383B00CAE82DA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E8AA6310C44DE48DE97AC5E511D7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C1653C-BDAF-4AAE-AEC3-0A5F99C7B451}"/>
      </w:docPartPr>
      <w:docPartBody>
        <w:p w:rsidR="003539C3" w:rsidRDefault="004E6A55" w:rsidP="004E6A55">
          <w:pPr>
            <w:pStyle w:val="D7E8AA6310C44DE48DE97AC5E511D7F8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62D601D922A645A198E79CFC5B6836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7A04E5-D134-43E9-9FAE-E422F6821ECA}"/>
      </w:docPartPr>
      <w:docPartBody>
        <w:p w:rsidR="003539C3" w:rsidRDefault="004E6A55" w:rsidP="004E6A55">
          <w:pPr>
            <w:pStyle w:val="62D601D922A645A198E79CFC5B683699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7094132A2108473A881B9889DF7742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A9CEE3-C060-4D3F-9FC0-81BEDAC646B5}"/>
      </w:docPartPr>
      <w:docPartBody>
        <w:p w:rsidR="003539C3" w:rsidRDefault="004E6A55" w:rsidP="004E6A55">
          <w:pPr>
            <w:pStyle w:val="7094132A2108473A881B9889DF7742B8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DD2712E6B2451D9DCF7907232E2A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4A2643-918E-40C9-9BB4-F3FCC58284FE}"/>
      </w:docPartPr>
      <w:docPartBody>
        <w:p w:rsidR="003539C3" w:rsidRDefault="004E6A55" w:rsidP="004E6A55">
          <w:pPr>
            <w:pStyle w:val="01DD2712E6B2451D9DCF7907232E2A1E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C271342EC2454D9A33E0B6697BE1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CE347C-9721-4A68-90E5-4B7200B66D50}"/>
      </w:docPartPr>
      <w:docPartBody>
        <w:p w:rsidR="003539C3" w:rsidRDefault="004E6A55" w:rsidP="004E6A55">
          <w:pPr>
            <w:pStyle w:val="64C271342EC2454D9A33E0B6697BE144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353731E2A4F0422995492D66E3475C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BF54D4-2767-4F81-8A67-324F14A21A19}"/>
      </w:docPartPr>
      <w:docPartBody>
        <w:p w:rsidR="003539C3" w:rsidRDefault="004E6A55" w:rsidP="004E6A55">
          <w:pPr>
            <w:pStyle w:val="353731E2A4F0422995492D66E3475C22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6239F403A5D649AAA6740BD19BA557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1CC242-BD50-4F90-B199-504A23AA6F16}"/>
      </w:docPartPr>
      <w:docPartBody>
        <w:p w:rsidR="003539C3" w:rsidRDefault="004E6A55" w:rsidP="004E6A55">
          <w:pPr>
            <w:pStyle w:val="6239F403A5D649AAA6740BD19BA5574E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27B07DCD91E5406086DB40AC8936CF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72328D-0EF5-4CE6-B1C1-4033788F23D7}"/>
      </w:docPartPr>
      <w:docPartBody>
        <w:p w:rsidR="003539C3" w:rsidRDefault="004E6A55" w:rsidP="004E6A55">
          <w:pPr>
            <w:pStyle w:val="27B07DCD91E5406086DB40AC8936CF76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3DE40306E3F4A798BB303AD742571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29E962-79B6-4697-A8A8-721D1B0A3030}"/>
      </w:docPartPr>
      <w:docPartBody>
        <w:p w:rsidR="003539C3" w:rsidRDefault="004E6A55" w:rsidP="004E6A55">
          <w:pPr>
            <w:pStyle w:val="73DE40306E3F4A798BB303AD742571CA"/>
          </w:pPr>
          <w:r w:rsidRPr="00F45A87">
            <w:rPr>
              <w:rStyle w:val="TextodoEspaoReservado"/>
            </w:rPr>
            <w:t>Escolher um item.</w:t>
          </w:r>
        </w:p>
      </w:docPartBody>
    </w:docPart>
    <w:docPart>
      <w:docPartPr>
        <w:name w:val="848A500762704F7CB96E111C9DEB85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928498-EF27-4D57-A698-4ED5A9A213EA}"/>
      </w:docPartPr>
      <w:docPartBody>
        <w:p w:rsidR="003539C3" w:rsidRDefault="004E6A55" w:rsidP="004E6A55">
          <w:pPr>
            <w:pStyle w:val="848A500762704F7CB96E111C9DEB850D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72C83BF21540919265324BF96B32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B9B529-0D4A-4C17-8E9E-7FD559EDF63E}"/>
      </w:docPartPr>
      <w:docPartBody>
        <w:p w:rsidR="003539C3" w:rsidRDefault="004E6A55" w:rsidP="004E6A55">
          <w:pPr>
            <w:pStyle w:val="EF72C83BF21540919265324BF96B32D4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0C9943E00D94A9986900D3C8D6B0E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4D50D6-F1C8-476F-B94B-2F1EB0E5CF42}"/>
      </w:docPartPr>
      <w:docPartBody>
        <w:p w:rsidR="003539C3" w:rsidRDefault="004E6A55" w:rsidP="004E6A55">
          <w:pPr>
            <w:pStyle w:val="10C9943E00D94A9986900D3C8D6B0E8F"/>
          </w:pPr>
          <w:r w:rsidRPr="00437BF8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8C4"/>
    <w:rsid w:val="003539C3"/>
    <w:rsid w:val="004E6A55"/>
    <w:rsid w:val="009C3401"/>
    <w:rsid w:val="00F6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Pr>
      <w:rFonts w:asciiTheme="majorHAnsi" w:eastAsiaTheme="minorHAnsi" w:hAnsiTheme="majorHAnsi"/>
      <w:b/>
      <w:sz w:val="28"/>
      <w:szCs w:val="28"/>
      <w:lang w:val="pt-PT" w:eastAsia="en-US"/>
    </w:rPr>
  </w:style>
  <w:style w:type="paragraph" w:customStyle="1" w:styleId="C9D9754D5F6044538C75645830A8DB6B">
    <w:name w:val="C9D9754D5F6044538C75645830A8DB6B"/>
    <w:rsid w:val="004E6A55"/>
  </w:style>
  <w:style w:type="paragraph" w:customStyle="1" w:styleId="1B1D0C31630E4245A420FCB0B3974BBE">
    <w:name w:val="1B1D0C31630E4245A420FCB0B3974BBE"/>
    <w:rsid w:val="004E6A55"/>
  </w:style>
  <w:style w:type="paragraph" w:customStyle="1" w:styleId="02CE35286CB942E6B38A90062B623601">
    <w:name w:val="02CE35286CB942E6B38A90062B623601"/>
    <w:rsid w:val="004E6A55"/>
  </w:style>
  <w:style w:type="paragraph" w:customStyle="1" w:styleId="120DBFE8513B498784CADC1B9BFFE67E">
    <w:name w:val="120DBFE8513B498784CADC1B9BFFE67E"/>
    <w:rsid w:val="004E6A55"/>
  </w:style>
  <w:style w:type="paragraph" w:customStyle="1" w:styleId="102F32EB4DC344019AC91AE566618A8F">
    <w:name w:val="102F32EB4DC344019AC91AE566618A8F"/>
    <w:rsid w:val="004E6A55"/>
  </w:style>
  <w:style w:type="paragraph" w:customStyle="1" w:styleId="5B8285AD4AFF4883A536870E28238818">
    <w:name w:val="5B8285AD4AFF4883A536870E28238818"/>
    <w:rsid w:val="004E6A55"/>
  </w:style>
  <w:style w:type="paragraph" w:customStyle="1" w:styleId="6C16144F1BF14CF6A5CC07AB69100002">
    <w:name w:val="6C16144F1BF14CF6A5CC07AB69100002"/>
    <w:rsid w:val="004E6A55"/>
  </w:style>
  <w:style w:type="paragraph" w:customStyle="1" w:styleId="948BF3B463F242A2B58C35511A58AF71">
    <w:name w:val="948BF3B463F242A2B58C35511A58AF71"/>
    <w:rsid w:val="004E6A55"/>
  </w:style>
  <w:style w:type="paragraph" w:customStyle="1" w:styleId="3EB87FBC662F440FAFF1FC4A396C0FD3">
    <w:name w:val="3EB87FBC662F440FAFF1FC4A396C0FD3"/>
    <w:rsid w:val="004E6A55"/>
  </w:style>
  <w:style w:type="paragraph" w:customStyle="1" w:styleId="69E1007804E247E081268042BD70C013">
    <w:name w:val="69E1007804E247E081268042BD70C013"/>
    <w:rsid w:val="004E6A55"/>
  </w:style>
  <w:style w:type="paragraph" w:customStyle="1" w:styleId="35365B98DEFC419F98153BC11974D76C">
    <w:name w:val="35365B98DEFC419F98153BC11974D76C"/>
    <w:rsid w:val="004E6A55"/>
  </w:style>
  <w:style w:type="paragraph" w:customStyle="1" w:styleId="258888A0F0674E5C997081376F475841">
    <w:name w:val="258888A0F0674E5C997081376F475841"/>
    <w:rsid w:val="004E6A55"/>
  </w:style>
  <w:style w:type="paragraph" w:customStyle="1" w:styleId="E6533DBCCA0E4B729F88774D9B728360">
    <w:name w:val="E6533DBCCA0E4B729F88774D9B728360"/>
    <w:rsid w:val="004E6A55"/>
  </w:style>
  <w:style w:type="paragraph" w:customStyle="1" w:styleId="AA5B71FBDD8444DF8DBB9C0743283FFB">
    <w:name w:val="AA5B71FBDD8444DF8DBB9C0743283FFB"/>
    <w:rsid w:val="004E6A55"/>
  </w:style>
  <w:style w:type="paragraph" w:customStyle="1" w:styleId="65F1854E6529420BBD6F9EAF2EC1CF46">
    <w:name w:val="65F1854E6529420BBD6F9EAF2EC1CF46"/>
    <w:rsid w:val="004E6A55"/>
  </w:style>
  <w:style w:type="paragraph" w:customStyle="1" w:styleId="9992D163CF3C4D099783ECA19958CC40">
    <w:name w:val="9992D163CF3C4D099783ECA19958CC40"/>
    <w:rsid w:val="004E6A55"/>
  </w:style>
  <w:style w:type="paragraph" w:customStyle="1" w:styleId="B2DE530BCF1747219E73DCA302B63179">
    <w:name w:val="B2DE530BCF1747219E73DCA302B63179"/>
    <w:rsid w:val="004E6A55"/>
  </w:style>
  <w:style w:type="paragraph" w:customStyle="1" w:styleId="AC885F0055AC42498F2C86A2CDAF7D29">
    <w:name w:val="AC885F0055AC42498F2C86A2CDAF7D29"/>
    <w:rsid w:val="004E6A55"/>
  </w:style>
  <w:style w:type="paragraph" w:customStyle="1" w:styleId="CED351523BE542CD9A95B5747EAABCC2">
    <w:name w:val="CED351523BE542CD9A95B5747EAABCC2"/>
    <w:rsid w:val="004E6A55"/>
  </w:style>
  <w:style w:type="paragraph" w:customStyle="1" w:styleId="D7E30D95A03F467392FC66C9E63EA24B">
    <w:name w:val="D7E30D95A03F467392FC66C9E63EA24B"/>
    <w:rsid w:val="004E6A55"/>
  </w:style>
  <w:style w:type="paragraph" w:customStyle="1" w:styleId="463641C5327E490EBCA96AF8462989F7">
    <w:name w:val="463641C5327E490EBCA96AF8462989F7"/>
    <w:rsid w:val="004E6A55"/>
  </w:style>
  <w:style w:type="paragraph" w:customStyle="1" w:styleId="E65B7C48719D4BDE86E4D6FE9780A344">
    <w:name w:val="E65B7C48719D4BDE86E4D6FE9780A344"/>
    <w:rsid w:val="004E6A55"/>
  </w:style>
  <w:style w:type="paragraph" w:customStyle="1" w:styleId="147B875434CC46F982D3FF1B9B27049D">
    <w:name w:val="147B875434CC46F982D3FF1B9B27049D"/>
    <w:rsid w:val="004E6A55"/>
  </w:style>
  <w:style w:type="paragraph" w:customStyle="1" w:styleId="40CDBA4F823140A7B7B38C66F8065EE3">
    <w:name w:val="40CDBA4F823140A7B7B38C66F8065EE3"/>
    <w:rsid w:val="004E6A55"/>
  </w:style>
  <w:style w:type="paragraph" w:customStyle="1" w:styleId="2FCAC5B2AEF54DC8816680833E2784CC">
    <w:name w:val="2FCAC5B2AEF54DC8816680833E2784CC"/>
    <w:rsid w:val="004E6A55"/>
  </w:style>
  <w:style w:type="paragraph" w:customStyle="1" w:styleId="DD1C99566607422E88B26CC25AF92D0A">
    <w:name w:val="DD1C99566607422E88B26CC25AF92D0A"/>
    <w:rsid w:val="004E6A55"/>
  </w:style>
  <w:style w:type="paragraph" w:customStyle="1" w:styleId="4C6013DB189840B3B5A3E3DF00523482">
    <w:name w:val="4C6013DB189840B3B5A3E3DF00523482"/>
    <w:rsid w:val="004E6A55"/>
  </w:style>
  <w:style w:type="paragraph" w:customStyle="1" w:styleId="3807D3943907431382084BB59679B5F4">
    <w:name w:val="3807D3943907431382084BB59679B5F4"/>
    <w:rsid w:val="004E6A55"/>
  </w:style>
  <w:style w:type="paragraph" w:customStyle="1" w:styleId="DC56D35E302C44D783257652C9067C2A">
    <w:name w:val="DC56D35E302C44D783257652C9067C2A"/>
    <w:rsid w:val="004E6A55"/>
  </w:style>
  <w:style w:type="paragraph" w:customStyle="1" w:styleId="5DCF5C60D9E14880B3EA12B7225AE4E4">
    <w:name w:val="5DCF5C60D9E14880B3EA12B7225AE4E4"/>
    <w:rsid w:val="004E6A55"/>
  </w:style>
  <w:style w:type="paragraph" w:customStyle="1" w:styleId="563DAD4FC011496C955162C20EB119CE">
    <w:name w:val="563DAD4FC011496C955162C20EB119CE"/>
    <w:rsid w:val="004E6A55"/>
  </w:style>
  <w:style w:type="paragraph" w:customStyle="1" w:styleId="BE10BE97E929416EBF6D8B4065D3A50C">
    <w:name w:val="BE10BE97E929416EBF6D8B4065D3A50C"/>
    <w:rsid w:val="004E6A55"/>
  </w:style>
  <w:style w:type="paragraph" w:customStyle="1" w:styleId="54362420A1AA4784A397682C2FAF83C5">
    <w:name w:val="54362420A1AA4784A397682C2FAF83C5"/>
    <w:rsid w:val="004E6A55"/>
  </w:style>
  <w:style w:type="paragraph" w:customStyle="1" w:styleId="48859862846449058767D48E2D7BDF66">
    <w:name w:val="48859862846449058767D48E2D7BDF66"/>
    <w:rsid w:val="004E6A55"/>
  </w:style>
  <w:style w:type="paragraph" w:customStyle="1" w:styleId="143B064A0CA341CA8921083A50AE34ED">
    <w:name w:val="143B064A0CA341CA8921083A50AE34ED"/>
    <w:rsid w:val="004E6A55"/>
  </w:style>
  <w:style w:type="paragraph" w:customStyle="1" w:styleId="186D18B238F24BC797A51D93B3AC62DD">
    <w:name w:val="186D18B238F24BC797A51D93B3AC62DD"/>
    <w:rsid w:val="004E6A55"/>
  </w:style>
  <w:style w:type="paragraph" w:customStyle="1" w:styleId="A027001709C84EAAA053B429489004CA">
    <w:name w:val="A027001709C84EAAA053B429489004CA"/>
    <w:rsid w:val="004E6A55"/>
  </w:style>
  <w:style w:type="paragraph" w:customStyle="1" w:styleId="03E88E2316904C0E956035B2A133D7CD">
    <w:name w:val="03E88E2316904C0E956035B2A133D7CD"/>
    <w:rsid w:val="004E6A55"/>
  </w:style>
  <w:style w:type="paragraph" w:customStyle="1" w:styleId="CE6B37D3FA5541AAA81C8D7FDC97A04C">
    <w:name w:val="CE6B37D3FA5541AAA81C8D7FDC97A04C"/>
    <w:rsid w:val="004E6A55"/>
  </w:style>
  <w:style w:type="paragraph" w:customStyle="1" w:styleId="9212C6045F2446C1B51FFF8B24EF5525">
    <w:name w:val="9212C6045F2446C1B51FFF8B24EF5525"/>
    <w:rsid w:val="004E6A55"/>
  </w:style>
  <w:style w:type="paragraph" w:customStyle="1" w:styleId="05328BE0481C4F379489F7D73E2293F6">
    <w:name w:val="05328BE0481C4F379489F7D73E2293F6"/>
    <w:rsid w:val="004E6A55"/>
  </w:style>
  <w:style w:type="paragraph" w:customStyle="1" w:styleId="5107304D92F547BCAFD2FE096CC80B95">
    <w:name w:val="5107304D92F547BCAFD2FE096CC80B95"/>
    <w:rsid w:val="004E6A55"/>
  </w:style>
  <w:style w:type="paragraph" w:customStyle="1" w:styleId="6867DC58EB264CFEA2FAC7F24F33F2FC">
    <w:name w:val="6867DC58EB264CFEA2FAC7F24F33F2FC"/>
    <w:rsid w:val="004E6A55"/>
  </w:style>
  <w:style w:type="paragraph" w:customStyle="1" w:styleId="D7B9AE4061E642E992B63E6DBD7B216D">
    <w:name w:val="D7B9AE4061E642E992B63E6DBD7B216D"/>
    <w:rsid w:val="009C3401"/>
  </w:style>
  <w:style w:type="paragraph" w:customStyle="1" w:styleId="EAE88720DB8748EAB7C0E45ACEBE647B">
    <w:name w:val="EAE88720DB8748EAB7C0E45ACEBE647B"/>
    <w:rsid w:val="009C3401"/>
  </w:style>
  <w:style w:type="paragraph" w:customStyle="1" w:styleId="F3C34FC18AFA470CA2CA0E2B46EA5EAA">
    <w:name w:val="F3C34FC18AFA470CA2CA0E2B46EA5EAA"/>
    <w:rsid w:val="009C3401"/>
  </w:style>
  <w:style w:type="paragraph" w:customStyle="1" w:styleId="6D8F844D81F4408D9A51A8B30C1DDBCB">
    <w:name w:val="6D8F844D81F4408D9A51A8B30C1DDBCB"/>
    <w:rsid w:val="004E6A55"/>
  </w:style>
  <w:style w:type="paragraph" w:customStyle="1" w:styleId="391ED9C1D73643EDA0536F90234275E6">
    <w:name w:val="391ED9C1D73643EDA0536F90234275E6"/>
    <w:rsid w:val="004E6A55"/>
  </w:style>
  <w:style w:type="paragraph" w:customStyle="1" w:styleId="6BE8060076EF4344BCDBC54CCD2BD8A8">
    <w:name w:val="6BE8060076EF4344BCDBC54CCD2BD8A8"/>
    <w:rsid w:val="004E6A55"/>
  </w:style>
  <w:style w:type="paragraph" w:customStyle="1" w:styleId="FD66F56ED76943E5B06196EE6465CCF6">
    <w:name w:val="FD66F56ED76943E5B06196EE6465CCF6"/>
    <w:rsid w:val="004E6A55"/>
  </w:style>
  <w:style w:type="paragraph" w:customStyle="1" w:styleId="DD5E7B2F3EB14060B48C809F06FA0614">
    <w:name w:val="DD5E7B2F3EB14060B48C809F06FA0614"/>
    <w:rsid w:val="004E6A55"/>
  </w:style>
  <w:style w:type="paragraph" w:customStyle="1" w:styleId="A4EEACB27C064E04907A1721815E6528">
    <w:name w:val="A4EEACB27C064E04907A1721815E6528"/>
    <w:rsid w:val="004E6A55"/>
  </w:style>
  <w:style w:type="paragraph" w:customStyle="1" w:styleId="5D2098BFD71F45CD96D74AAF210FD890">
    <w:name w:val="5D2098BFD71F45CD96D74AAF210FD890"/>
    <w:rsid w:val="004E6A55"/>
  </w:style>
  <w:style w:type="paragraph" w:customStyle="1" w:styleId="FB17EA149CF749F5BF9B5FC768302D29">
    <w:name w:val="FB17EA149CF749F5BF9B5FC768302D29"/>
    <w:rsid w:val="009C3401"/>
  </w:style>
  <w:style w:type="paragraph" w:customStyle="1" w:styleId="9614B63C173244BAAEAC7407340BB670">
    <w:name w:val="9614B63C173244BAAEAC7407340BB670"/>
    <w:rsid w:val="009C3401"/>
  </w:style>
  <w:style w:type="paragraph" w:customStyle="1" w:styleId="0763CF08973E445498C120189DC7D949">
    <w:name w:val="0763CF08973E445498C120189DC7D949"/>
    <w:rsid w:val="004E6A55"/>
  </w:style>
  <w:style w:type="paragraph" w:customStyle="1" w:styleId="BF444B374D8C45D6AE3774F2CAD436F7">
    <w:name w:val="BF444B374D8C45D6AE3774F2CAD436F7"/>
    <w:rsid w:val="004E6A55"/>
  </w:style>
  <w:style w:type="paragraph" w:customStyle="1" w:styleId="8E99EA742ECB43DA928B868957AC12F8">
    <w:name w:val="8E99EA742ECB43DA928B868957AC12F8"/>
    <w:rsid w:val="004E6A55"/>
  </w:style>
  <w:style w:type="paragraph" w:customStyle="1" w:styleId="7D8FBB648C1B4D0F98805937DFE79594">
    <w:name w:val="7D8FBB648C1B4D0F98805937DFE79594"/>
    <w:rsid w:val="004E6A55"/>
  </w:style>
  <w:style w:type="paragraph" w:customStyle="1" w:styleId="7CE72F848D444AEC9D0B54BEF94EA89A">
    <w:name w:val="7CE72F848D444AEC9D0B54BEF94EA89A"/>
    <w:rsid w:val="004E6A55"/>
  </w:style>
  <w:style w:type="paragraph" w:customStyle="1" w:styleId="8C30607984564F6D8C12447CAB21E2FF">
    <w:name w:val="8C30607984564F6D8C12447CAB21E2FF"/>
    <w:rsid w:val="004E6A55"/>
  </w:style>
  <w:style w:type="paragraph" w:customStyle="1" w:styleId="E33A0046345941EE875A4A39731EA701">
    <w:name w:val="E33A0046345941EE875A4A39731EA701"/>
    <w:rsid w:val="004E6A55"/>
  </w:style>
  <w:style w:type="paragraph" w:customStyle="1" w:styleId="7F6EFB6E876340C088927722B1CC9114">
    <w:name w:val="7F6EFB6E876340C088927722B1CC9114"/>
    <w:rsid w:val="009C3401"/>
  </w:style>
  <w:style w:type="paragraph" w:customStyle="1" w:styleId="D3B904F0F89943098D9D7A8BBCBF37F9">
    <w:name w:val="D3B904F0F89943098D9D7A8BBCBF37F9"/>
    <w:rsid w:val="009C3401"/>
  </w:style>
  <w:style w:type="paragraph" w:customStyle="1" w:styleId="A3B725CF6448439288E116F254BE2665">
    <w:name w:val="A3B725CF6448439288E116F254BE2665"/>
    <w:rsid w:val="009C3401"/>
  </w:style>
  <w:style w:type="paragraph" w:customStyle="1" w:styleId="B1A2A689BC5E418AB50954E90A6F629A">
    <w:name w:val="B1A2A689BC5E418AB50954E90A6F629A"/>
    <w:rsid w:val="009C3401"/>
  </w:style>
  <w:style w:type="paragraph" w:customStyle="1" w:styleId="4096F506F6684374A93A5D92C92CACC5">
    <w:name w:val="4096F506F6684374A93A5D92C92CACC5"/>
    <w:rsid w:val="009C3401"/>
  </w:style>
  <w:style w:type="paragraph" w:customStyle="1" w:styleId="C827B4E8BB6E42E198A9C1630D24F8F3">
    <w:name w:val="C827B4E8BB6E42E198A9C1630D24F8F3"/>
    <w:rsid w:val="009C3401"/>
  </w:style>
  <w:style w:type="paragraph" w:customStyle="1" w:styleId="0679DB7D57784BB2876C9729ECC7002F">
    <w:name w:val="0679DB7D57784BB2876C9729ECC7002F"/>
    <w:rsid w:val="009C3401"/>
  </w:style>
  <w:style w:type="paragraph" w:customStyle="1" w:styleId="BAACF0C8BB3C481E8BB1BED97556E74C">
    <w:name w:val="BAACF0C8BB3C481E8BB1BED97556E74C"/>
    <w:rsid w:val="009C3401"/>
  </w:style>
  <w:style w:type="paragraph" w:customStyle="1" w:styleId="4990CDAD34D941B5B3AE577BFF0D7637">
    <w:name w:val="4990CDAD34D941B5B3AE577BFF0D7637"/>
    <w:rsid w:val="009C3401"/>
  </w:style>
  <w:style w:type="paragraph" w:customStyle="1" w:styleId="87C71CC94888456EA316AD58128625AA">
    <w:name w:val="87C71CC94888456EA316AD58128625AA"/>
    <w:rsid w:val="009C3401"/>
  </w:style>
  <w:style w:type="paragraph" w:customStyle="1" w:styleId="573834F390C0411481186944DBB64C60">
    <w:name w:val="573834F390C0411481186944DBB64C60"/>
    <w:rsid w:val="009C3401"/>
  </w:style>
  <w:style w:type="paragraph" w:customStyle="1" w:styleId="1BC1834E9CE14B5993B8B889305DA880">
    <w:name w:val="1BC1834E9CE14B5993B8B889305DA880"/>
    <w:rsid w:val="009C3401"/>
  </w:style>
  <w:style w:type="paragraph" w:customStyle="1" w:styleId="4E4ABA24E1A849AFB410B191662F06BF">
    <w:name w:val="4E4ABA24E1A849AFB410B191662F06BF"/>
    <w:rsid w:val="009C3401"/>
  </w:style>
  <w:style w:type="paragraph" w:customStyle="1" w:styleId="AB2A0DE530AC4FBF8F1A46C290AF2ECD">
    <w:name w:val="AB2A0DE530AC4FBF8F1A46C290AF2ECD"/>
    <w:rsid w:val="009C3401"/>
  </w:style>
  <w:style w:type="paragraph" w:customStyle="1" w:styleId="0484E40D92F94A02BFAE3A43638427FD">
    <w:name w:val="0484E40D92F94A02BFAE3A43638427FD"/>
    <w:rsid w:val="009C3401"/>
  </w:style>
  <w:style w:type="paragraph" w:customStyle="1" w:styleId="54D826B009184250812944AA76B9D986">
    <w:name w:val="54D826B009184250812944AA76B9D986"/>
    <w:rsid w:val="009C3401"/>
  </w:style>
  <w:style w:type="paragraph" w:customStyle="1" w:styleId="DB76F9B4D4F64DBA92F6F4A437EBC13F">
    <w:name w:val="DB76F9B4D4F64DBA92F6F4A437EBC13F"/>
    <w:rsid w:val="009C3401"/>
  </w:style>
  <w:style w:type="paragraph" w:customStyle="1" w:styleId="410DA065043348E5A58A5AAC986BC197">
    <w:name w:val="410DA065043348E5A58A5AAC986BC197"/>
    <w:rsid w:val="009C3401"/>
  </w:style>
  <w:style w:type="paragraph" w:customStyle="1" w:styleId="12058F1AEA5441A09AA88C6E05D3884F">
    <w:name w:val="12058F1AEA5441A09AA88C6E05D3884F"/>
    <w:rsid w:val="009C3401"/>
  </w:style>
  <w:style w:type="paragraph" w:customStyle="1" w:styleId="9E4733723E124C09AE9CD664CFC4F107">
    <w:name w:val="9E4733723E124C09AE9CD664CFC4F107"/>
    <w:rsid w:val="009C3401"/>
  </w:style>
  <w:style w:type="paragraph" w:customStyle="1" w:styleId="7983CB80803946B4A6ED9635CB796445">
    <w:name w:val="7983CB80803946B4A6ED9635CB796445"/>
    <w:rsid w:val="009C3401"/>
  </w:style>
  <w:style w:type="paragraph" w:customStyle="1" w:styleId="60F0CA251F6C4DAF851D1898475802F2">
    <w:name w:val="60F0CA251F6C4DAF851D1898475802F2"/>
    <w:rsid w:val="009C3401"/>
  </w:style>
  <w:style w:type="paragraph" w:customStyle="1" w:styleId="E02FA65A14B6465BBBC7F68D32C352CC">
    <w:name w:val="E02FA65A14B6465BBBC7F68D32C352CC"/>
    <w:rsid w:val="009C3401"/>
  </w:style>
  <w:style w:type="paragraph" w:customStyle="1" w:styleId="F4D1D0C370B6472AA7A0F0EB6B6F0030">
    <w:name w:val="F4D1D0C370B6472AA7A0F0EB6B6F0030"/>
    <w:rsid w:val="009C3401"/>
  </w:style>
  <w:style w:type="paragraph" w:customStyle="1" w:styleId="4C6824C2259E4428BC2484AFCC001AE7">
    <w:name w:val="4C6824C2259E4428BC2484AFCC001AE7"/>
    <w:rsid w:val="009C3401"/>
  </w:style>
  <w:style w:type="paragraph" w:customStyle="1" w:styleId="F8C52DDCAF594B449701EF356B14A972">
    <w:name w:val="F8C52DDCAF594B449701EF356B14A972"/>
    <w:rsid w:val="009C3401"/>
  </w:style>
  <w:style w:type="paragraph" w:customStyle="1" w:styleId="6C69F2618C1F413AA81B58954A24F658">
    <w:name w:val="6C69F2618C1F413AA81B58954A24F658"/>
    <w:rsid w:val="009C3401"/>
  </w:style>
  <w:style w:type="paragraph" w:customStyle="1" w:styleId="450AC3F4FCC34B358F0A95BA2AC154A6">
    <w:name w:val="450AC3F4FCC34B358F0A95BA2AC154A6"/>
    <w:rsid w:val="009C3401"/>
  </w:style>
  <w:style w:type="paragraph" w:customStyle="1" w:styleId="9F5B5D8AD44E4DCEB031F426B409E1D8">
    <w:name w:val="9F5B5D8AD44E4DCEB031F426B409E1D8"/>
    <w:rsid w:val="009C3401"/>
  </w:style>
  <w:style w:type="paragraph" w:customStyle="1" w:styleId="13228E03D4264194BA4EC306576F3133">
    <w:name w:val="13228E03D4264194BA4EC306576F3133"/>
    <w:rsid w:val="009C3401"/>
  </w:style>
  <w:style w:type="paragraph" w:customStyle="1" w:styleId="4EDA3A18D06E4F66ABCA3EC60B6C8FCA">
    <w:name w:val="4EDA3A18D06E4F66ABCA3EC60B6C8FCA"/>
    <w:rsid w:val="009C3401"/>
  </w:style>
  <w:style w:type="character" w:styleId="TextodoEspaoReservado">
    <w:name w:val="Placeholder Text"/>
    <w:basedOn w:val="Fontepargpadro"/>
    <w:uiPriority w:val="99"/>
    <w:semiHidden/>
    <w:rsid w:val="004E6A55"/>
    <w:rPr>
      <w:color w:val="808080"/>
    </w:rPr>
  </w:style>
  <w:style w:type="paragraph" w:customStyle="1" w:styleId="23BD035C81EC4114BE524C88E3D60FFF">
    <w:name w:val="23BD035C81EC4114BE524C88E3D60FFF"/>
    <w:rsid w:val="009C3401"/>
  </w:style>
  <w:style w:type="paragraph" w:customStyle="1" w:styleId="69D15F257E824ECEB5E6F981A2B4044A">
    <w:name w:val="69D15F257E824ECEB5E6F981A2B4044A"/>
    <w:rsid w:val="009C3401"/>
  </w:style>
  <w:style w:type="paragraph" w:customStyle="1" w:styleId="AEE4319A5D74452397A0EEEF6C8B0E15">
    <w:name w:val="AEE4319A5D74452397A0EEEF6C8B0E15"/>
    <w:rsid w:val="004E6A55"/>
  </w:style>
  <w:style w:type="paragraph" w:customStyle="1" w:styleId="F6D008E89CE044F48096ABA4F61982BA">
    <w:name w:val="F6D008E89CE044F48096ABA4F61982BA"/>
    <w:rsid w:val="004E6A55"/>
  </w:style>
  <w:style w:type="paragraph" w:customStyle="1" w:styleId="8AA8517CBC7E4E159A00F4773777D389">
    <w:name w:val="8AA8517CBC7E4E159A00F4773777D389"/>
    <w:rsid w:val="004E6A55"/>
  </w:style>
  <w:style w:type="paragraph" w:customStyle="1" w:styleId="880623D2DC1441BDA859FEBD446D98D6">
    <w:name w:val="880623D2DC1441BDA859FEBD446D98D6"/>
    <w:rsid w:val="004E6A55"/>
  </w:style>
  <w:style w:type="paragraph" w:customStyle="1" w:styleId="700B0DD91FA346A892CDB421E6781192">
    <w:name w:val="700B0DD91FA346A892CDB421E6781192"/>
    <w:rsid w:val="004E6A55"/>
  </w:style>
  <w:style w:type="paragraph" w:customStyle="1" w:styleId="F0476BED274C4608A65F5031CF58D901">
    <w:name w:val="F0476BED274C4608A65F5031CF58D901"/>
    <w:rsid w:val="004E6A55"/>
  </w:style>
  <w:style w:type="paragraph" w:customStyle="1" w:styleId="8B54752FB95446DC900BF98586AB753A">
    <w:name w:val="8B54752FB95446DC900BF98586AB753A"/>
    <w:rsid w:val="004E6A55"/>
  </w:style>
  <w:style w:type="paragraph" w:customStyle="1" w:styleId="2B099737E6A547FC983D916D0C4E24F6">
    <w:name w:val="2B099737E6A547FC983D916D0C4E24F6"/>
    <w:rsid w:val="004E6A55"/>
  </w:style>
  <w:style w:type="paragraph" w:customStyle="1" w:styleId="1372814321744ACE86138DE66DCBE65E">
    <w:name w:val="1372814321744ACE86138DE66DCBE65E"/>
    <w:rsid w:val="004E6A55"/>
  </w:style>
  <w:style w:type="paragraph" w:customStyle="1" w:styleId="8AF91C4E5D5A4465B921A03701DBFB73">
    <w:name w:val="8AF91C4E5D5A4465B921A03701DBFB73"/>
    <w:rsid w:val="004E6A55"/>
  </w:style>
  <w:style w:type="paragraph" w:customStyle="1" w:styleId="921423D942D74DC4A55D9517B7B497D5">
    <w:name w:val="921423D942D74DC4A55D9517B7B497D5"/>
    <w:rsid w:val="009C3401"/>
  </w:style>
  <w:style w:type="paragraph" w:customStyle="1" w:styleId="4AA3F124AFA74A148A2212FC6681DACB">
    <w:name w:val="4AA3F124AFA74A148A2212FC6681DACB"/>
    <w:rsid w:val="009C3401"/>
  </w:style>
  <w:style w:type="paragraph" w:customStyle="1" w:styleId="F94903B80C6E48C7BC14A37776170BB8">
    <w:name w:val="F94903B80C6E48C7BC14A37776170BB8"/>
    <w:rsid w:val="009C3401"/>
  </w:style>
  <w:style w:type="paragraph" w:customStyle="1" w:styleId="E723881F55B44A75BE888B1330368705">
    <w:name w:val="E723881F55B44A75BE888B1330368705"/>
    <w:rsid w:val="009C3401"/>
  </w:style>
  <w:style w:type="paragraph" w:customStyle="1" w:styleId="0A9D90C0C05A48B2AE17999C33BA8A65">
    <w:name w:val="0A9D90C0C05A48B2AE17999C33BA8A65"/>
    <w:rsid w:val="004E6A55"/>
  </w:style>
  <w:style w:type="paragraph" w:customStyle="1" w:styleId="F37DFA9C0B4C45B3A59F4BC874595D35">
    <w:name w:val="F37DFA9C0B4C45B3A59F4BC874595D35"/>
    <w:rsid w:val="004E6A55"/>
  </w:style>
  <w:style w:type="paragraph" w:customStyle="1" w:styleId="C5932CF5F1934CD891CBACB2E4EC8D55">
    <w:name w:val="C5932CF5F1934CD891CBACB2E4EC8D55"/>
    <w:rsid w:val="004E6A55"/>
  </w:style>
  <w:style w:type="paragraph" w:customStyle="1" w:styleId="8290285B7B3E45B28E1383B00CAE82DA">
    <w:name w:val="8290285B7B3E45B28E1383B00CAE82DA"/>
    <w:rsid w:val="004E6A55"/>
  </w:style>
  <w:style w:type="paragraph" w:customStyle="1" w:styleId="D7E8AA6310C44DE48DE97AC5E511D7F8">
    <w:name w:val="D7E8AA6310C44DE48DE97AC5E511D7F8"/>
    <w:rsid w:val="004E6A55"/>
  </w:style>
  <w:style w:type="paragraph" w:customStyle="1" w:styleId="62D601D922A645A198E79CFC5B683699">
    <w:name w:val="62D601D922A645A198E79CFC5B683699"/>
    <w:rsid w:val="004E6A55"/>
  </w:style>
  <w:style w:type="paragraph" w:customStyle="1" w:styleId="7094132A2108473A881B9889DF7742B8">
    <w:name w:val="7094132A2108473A881B9889DF7742B8"/>
    <w:rsid w:val="004E6A55"/>
  </w:style>
  <w:style w:type="paragraph" w:customStyle="1" w:styleId="01DD2712E6B2451D9DCF7907232E2A1E">
    <w:name w:val="01DD2712E6B2451D9DCF7907232E2A1E"/>
    <w:rsid w:val="004E6A55"/>
  </w:style>
  <w:style w:type="paragraph" w:customStyle="1" w:styleId="64C271342EC2454D9A33E0B6697BE144">
    <w:name w:val="64C271342EC2454D9A33E0B6697BE144"/>
    <w:rsid w:val="004E6A55"/>
  </w:style>
  <w:style w:type="paragraph" w:customStyle="1" w:styleId="353731E2A4F0422995492D66E3475C22">
    <w:name w:val="353731E2A4F0422995492D66E3475C22"/>
    <w:rsid w:val="004E6A55"/>
  </w:style>
  <w:style w:type="paragraph" w:customStyle="1" w:styleId="6239F403A5D649AAA6740BD19BA5574E">
    <w:name w:val="6239F403A5D649AAA6740BD19BA5574E"/>
    <w:rsid w:val="004E6A55"/>
  </w:style>
  <w:style w:type="paragraph" w:customStyle="1" w:styleId="27B07DCD91E5406086DB40AC8936CF76">
    <w:name w:val="27B07DCD91E5406086DB40AC8936CF76"/>
    <w:rsid w:val="004E6A55"/>
  </w:style>
  <w:style w:type="paragraph" w:customStyle="1" w:styleId="73DE40306E3F4A798BB303AD742571CA">
    <w:name w:val="73DE40306E3F4A798BB303AD742571CA"/>
    <w:rsid w:val="004E6A55"/>
  </w:style>
  <w:style w:type="paragraph" w:customStyle="1" w:styleId="848A500762704F7CB96E111C9DEB850D">
    <w:name w:val="848A500762704F7CB96E111C9DEB850D"/>
    <w:rsid w:val="004E6A55"/>
  </w:style>
  <w:style w:type="paragraph" w:customStyle="1" w:styleId="EF72C83BF21540919265324BF96B32D4">
    <w:name w:val="EF72C83BF21540919265324BF96B32D4"/>
    <w:rsid w:val="004E6A55"/>
  </w:style>
  <w:style w:type="paragraph" w:customStyle="1" w:styleId="10C9943E00D94A9986900D3C8D6B0E8F">
    <w:name w:val="10C9943E00D94A9986900D3C8D6B0E8F"/>
    <w:rsid w:val="004E6A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Lista para a comida.dotx</Template>
  <TotalTime>0</TotalTime>
  <Pages>6</Pages>
  <Words>982</Words>
  <Characters>5309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2026-03-10T17:25:00Z</dcterms:created>
  <dcterms:modified xsi:type="dcterms:W3CDTF">2026-03-10T17:29:00Z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